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7BA6D" w14:textId="77777777" w:rsidR="0030667F" w:rsidRDefault="0030667F" w:rsidP="0030667F">
      <w:pPr>
        <w:spacing w:line="240" w:lineRule="atLeast"/>
        <w:rPr>
          <w:noProof w:val="0"/>
        </w:rPr>
      </w:pPr>
    </w:p>
    <w:p w14:paraId="36E7BA18" w14:textId="156ECEBD" w:rsidR="0030667F" w:rsidRDefault="0030667F" w:rsidP="0030667F">
      <w:pPr>
        <w:pStyle w:val="Overskrift2"/>
        <w:rPr>
          <w:noProof w:val="0"/>
        </w:rPr>
      </w:pPr>
      <w:bookmarkStart w:id="0" w:name="StartSkriv"/>
      <w:bookmarkEnd w:id="0"/>
      <w:r>
        <w:rPr>
          <w:noProof w:val="0"/>
        </w:rPr>
        <w:t xml:space="preserve">Møtebok for </w:t>
      </w:r>
      <w:r w:rsidR="00F11555">
        <w:rPr>
          <w:noProof w:val="0"/>
        </w:rPr>
        <w:t>Torsken menighetsråd</w:t>
      </w:r>
    </w:p>
    <w:p w14:paraId="72DB0408" w14:textId="77777777" w:rsidR="0030667F" w:rsidRDefault="0030667F" w:rsidP="0030667F">
      <w:pPr>
        <w:spacing w:line="220" w:lineRule="atLeast"/>
        <w:rPr>
          <w:noProof w:val="0"/>
          <w:sz w:val="22"/>
        </w:rPr>
      </w:pPr>
    </w:p>
    <w:tbl>
      <w:tblPr>
        <w:tblW w:w="0" w:type="auto"/>
        <w:tblLook w:val="04A0" w:firstRow="1" w:lastRow="0" w:firstColumn="1" w:lastColumn="0" w:noHBand="0" w:noVBand="1"/>
      </w:tblPr>
      <w:tblGrid>
        <w:gridCol w:w="1659"/>
        <w:gridCol w:w="7980"/>
      </w:tblGrid>
      <w:tr w:rsidR="0030667F" w14:paraId="0ECDB8D9" w14:textId="77777777" w:rsidTr="009F3EA8">
        <w:tc>
          <w:tcPr>
            <w:tcW w:w="1668" w:type="dxa"/>
          </w:tcPr>
          <w:p w14:paraId="57369486" w14:textId="77777777" w:rsidR="0030667F" w:rsidRPr="00BC75DD" w:rsidRDefault="0030667F" w:rsidP="009F3EA8">
            <w:pPr>
              <w:spacing w:line="220" w:lineRule="atLeast"/>
              <w:rPr>
                <w:b/>
                <w:noProof w:val="0"/>
                <w:sz w:val="22"/>
              </w:rPr>
            </w:pPr>
            <w:r w:rsidRPr="00BC75DD">
              <w:rPr>
                <w:b/>
                <w:noProof w:val="0"/>
                <w:sz w:val="22"/>
              </w:rPr>
              <w:t>Møtedato</w:t>
            </w:r>
            <w:r w:rsidR="00EC458F">
              <w:rPr>
                <w:b/>
                <w:noProof w:val="0"/>
                <w:sz w:val="22"/>
              </w:rPr>
              <w:t>:</w:t>
            </w:r>
          </w:p>
        </w:tc>
        <w:tc>
          <w:tcPr>
            <w:tcW w:w="8111" w:type="dxa"/>
          </w:tcPr>
          <w:p w14:paraId="63ECCEFD" w14:textId="62F607C4" w:rsidR="0030667F" w:rsidRPr="00BC75DD" w:rsidRDefault="00F11555" w:rsidP="009F3EA8">
            <w:pPr>
              <w:spacing w:line="220" w:lineRule="atLeast"/>
              <w:rPr>
                <w:noProof w:val="0"/>
                <w:sz w:val="22"/>
              </w:rPr>
            </w:pPr>
            <w:r>
              <w:rPr>
                <w:noProof w:val="0"/>
                <w:sz w:val="22"/>
              </w:rPr>
              <w:t>06.02.2024</w:t>
            </w:r>
          </w:p>
        </w:tc>
      </w:tr>
      <w:tr w:rsidR="0030667F" w14:paraId="5245407F" w14:textId="77777777" w:rsidTr="009F3EA8">
        <w:tc>
          <w:tcPr>
            <w:tcW w:w="1668" w:type="dxa"/>
          </w:tcPr>
          <w:p w14:paraId="053916C1" w14:textId="77777777" w:rsidR="0030667F" w:rsidRPr="00BC75DD" w:rsidRDefault="0030667F" w:rsidP="009F3EA8">
            <w:pPr>
              <w:spacing w:line="220" w:lineRule="atLeast"/>
              <w:rPr>
                <w:b/>
                <w:noProof w:val="0"/>
                <w:sz w:val="22"/>
              </w:rPr>
            </w:pPr>
            <w:r w:rsidRPr="00BC75DD">
              <w:rPr>
                <w:b/>
                <w:noProof w:val="0"/>
                <w:sz w:val="22"/>
              </w:rPr>
              <w:t>Møtetid</w:t>
            </w:r>
            <w:r w:rsidR="00EC458F">
              <w:rPr>
                <w:b/>
                <w:noProof w:val="0"/>
                <w:sz w:val="22"/>
              </w:rPr>
              <w:t>:</w:t>
            </w:r>
          </w:p>
        </w:tc>
        <w:tc>
          <w:tcPr>
            <w:tcW w:w="8111" w:type="dxa"/>
          </w:tcPr>
          <w:p w14:paraId="7A2AAD3F" w14:textId="4FBB4E71" w:rsidR="0030667F" w:rsidRPr="00BC75DD" w:rsidRDefault="00F11555" w:rsidP="009F3EA8">
            <w:pPr>
              <w:spacing w:line="220" w:lineRule="atLeast"/>
              <w:rPr>
                <w:noProof w:val="0"/>
                <w:sz w:val="22"/>
              </w:rPr>
            </w:pPr>
            <w:r>
              <w:rPr>
                <w:noProof w:val="0"/>
                <w:sz w:val="22"/>
              </w:rPr>
              <w:t>kl. 18:00</w:t>
            </w:r>
          </w:p>
        </w:tc>
      </w:tr>
      <w:tr w:rsidR="0030667F" w14:paraId="007CF5FD" w14:textId="77777777" w:rsidTr="009F3EA8">
        <w:tc>
          <w:tcPr>
            <w:tcW w:w="1668" w:type="dxa"/>
          </w:tcPr>
          <w:p w14:paraId="45C836A8" w14:textId="77777777" w:rsidR="0030667F" w:rsidRPr="00BC75DD" w:rsidRDefault="0030667F" w:rsidP="009F3EA8">
            <w:pPr>
              <w:spacing w:line="220" w:lineRule="atLeast"/>
              <w:rPr>
                <w:b/>
                <w:noProof w:val="0"/>
                <w:sz w:val="22"/>
              </w:rPr>
            </w:pPr>
            <w:r w:rsidRPr="00BC75DD">
              <w:rPr>
                <w:b/>
                <w:noProof w:val="0"/>
                <w:sz w:val="22"/>
              </w:rPr>
              <w:t>Møtested</w:t>
            </w:r>
            <w:r w:rsidR="00EC458F">
              <w:rPr>
                <w:b/>
                <w:noProof w:val="0"/>
                <w:sz w:val="22"/>
              </w:rPr>
              <w:t>:</w:t>
            </w:r>
          </w:p>
        </w:tc>
        <w:tc>
          <w:tcPr>
            <w:tcW w:w="8111" w:type="dxa"/>
          </w:tcPr>
          <w:p w14:paraId="2CE5A1CD" w14:textId="73AD75A3" w:rsidR="0030667F" w:rsidRPr="00BC75DD" w:rsidRDefault="00F11555" w:rsidP="009F3EA8">
            <w:pPr>
              <w:spacing w:line="220" w:lineRule="atLeast"/>
              <w:rPr>
                <w:noProof w:val="0"/>
                <w:sz w:val="22"/>
              </w:rPr>
            </w:pPr>
            <w:r>
              <w:rPr>
                <w:noProof w:val="0"/>
                <w:sz w:val="22"/>
              </w:rPr>
              <w:t>Gryllefjord, Herredshuset (Møterom 2. etg)</w:t>
            </w:r>
          </w:p>
        </w:tc>
      </w:tr>
    </w:tbl>
    <w:p w14:paraId="54F5AD72" w14:textId="77777777" w:rsidR="0030667F" w:rsidRPr="00BC75DD" w:rsidRDefault="0030667F" w:rsidP="0030667F">
      <w:pPr>
        <w:spacing w:line="220" w:lineRule="atLeast"/>
        <w:rPr>
          <w:noProof w:val="0"/>
          <w:sz w:val="22"/>
          <w:szCs w:val="22"/>
        </w:rPr>
      </w:pPr>
    </w:p>
    <w:p w14:paraId="700BD3A4" w14:textId="77777777" w:rsidR="0030667F" w:rsidRPr="00BC75DD" w:rsidRDefault="0030667F" w:rsidP="0030667F">
      <w:pPr>
        <w:spacing w:line="220" w:lineRule="atLeast"/>
        <w:rPr>
          <w:noProof w:val="0"/>
          <w:sz w:val="22"/>
          <w:szCs w:val="22"/>
        </w:rPr>
      </w:pPr>
    </w:p>
    <w:p w14:paraId="10C32F18" w14:textId="77777777" w:rsidR="0030667F" w:rsidRPr="00BC75DD" w:rsidRDefault="0030667F" w:rsidP="0030667F">
      <w:pPr>
        <w:spacing w:line="220" w:lineRule="atLeast"/>
        <w:rPr>
          <w:noProof w:val="0"/>
          <w:sz w:val="22"/>
          <w:szCs w:val="22"/>
        </w:rPr>
      </w:pPr>
      <w:r w:rsidRPr="00BC75DD">
        <w:rPr>
          <w:b/>
          <w:noProof w:val="0"/>
          <w:sz w:val="22"/>
          <w:szCs w:val="22"/>
        </w:rPr>
        <w:t>Tilstede:</w:t>
      </w:r>
      <w:r w:rsidRPr="00BC75DD">
        <w:rPr>
          <w:noProof w:val="0"/>
          <w:sz w:val="22"/>
          <w:szCs w:val="22"/>
        </w:rPr>
        <w:t xml:space="preserve"> </w:t>
      </w:r>
    </w:p>
    <w:p w14:paraId="5840B9D2" w14:textId="77777777" w:rsidR="00F11555" w:rsidRDefault="00F11555" w:rsidP="0030667F">
      <w:pPr>
        <w:spacing w:line="220" w:lineRule="atLeast"/>
        <w:rPr>
          <w:noProof w:val="0"/>
          <w:sz w:val="22"/>
          <w:szCs w:val="22"/>
        </w:rPr>
      </w:pPr>
      <w:r>
        <w:rPr>
          <w:noProof w:val="0"/>
          <w:sz w:val="22"/>
          <w:szCs w:val="22"/>
        </w:rPr>
        <w:t>Solveig Flakstad, Reidun Flakstad, Stein Emil Iden, Christel Eide, Jan-Ole Berntsen, Markus Eide.</w:t>
      </w:r>
    </w:p>
    <w:p w14:paraId="288CF0DC" w14:textId="77777777" w:rsidR="00F11555" w:rsidRDefault="00F11555" w:rsidP="0030667F">
      <w:pPr>
        <w:spacing w:line="220" w:lineRule="atLeast"/>
        <w:rPr>
          <w:noProof w:val="0"/>
          <w:sz w:val="22"/>
          <w:szCs w:val="22"/>
        </w:rPr>
      </w:pPr>
    </w:p>
    <w:p w14:paraId="3A9C53CC" w14:textId="77777777" w:rsidR="00F11555" w:rsidRDefault="00F11555" w:rsidP="0030667F">
      <w:pPr>
        <w:spacing w:line="220" w:lineRule="atLeast"/>
        <w:rPr>
          <w:b/>
          <w:noProof w:val="0"/>
          <w:sz w:val="22"/>
          <w:szCs w:val="22"/>
        </w:rPr>
      </w:pPr>
      <w:r>
        <w:rPr>
          <w:b/>
          <w:noProof w:val="0"/>
          <w:sz w:val="22"/>
          <w:szCs w:val="22"/>
        </w:rPr>
        <w:t>Meldt forfall:</w:t>
      </w:r>
    </w:p>
    <w:p w14:paraId="2AF27094" w14:textId="1A479A5E" w:rsidR="0030667F" w:rsidRPr="00BC75DD" w:rsidRDefault="00F11555" w:rsidP="0030667F">
      <w:pPr>
        <w:spacing w:line="220" w:lineRule="atLeast"/>
        <w:rPr>
          <w:noProof w:val="0"/>
          <w:sz w:val="22"/>
          <w:szCs w:val="22"/>
        </w:rPr>
      </w:pPr>
      <w:r>
        <w:rPr>
          <w:noProof w:val="0"/>
          <w:sz w:val="22"/>
          <w:szCs w:val="22"/>
        </w:rPr>
        <w:t>Leif Einar Thomassen, Janne Tove Nygård Bergvoll.</w:t>
      </w:r>
    </w:p>
    <w:p w14:paraId="31D5B4D5" w14:textId="77777777" w:rsidR="0030667F" w:rsidRPr="00BC75DD" w:rsidRDefault="0030667F" w:rsidP="0030667F">
      <w:pPr>
        <w:spacing w:line="220" w:lineRule="atLeast"/>
        <w:rPr>
          <w:noProof w:val="0"/>
          <w:sz w:val="22"/>
          <w:szCs w:val="22"/>
        </w:rPr>
      </w:pPr>
    </w:p>
    <w:p w14:paraId="6E872BC3" w14:textId="77777777" w:rsidR="0030667F" w:rsidRPr="00BC75DD" w:rsidRDefault="0030667F" w:rsidP="0030667F">
      <w:pPr>
        <w:spacing w:line="220" w:lineRule="atLeast"/>
        <w:rPr>
          <w:noProof w:val="0"/>
          <w:sz w:val="22"/>
          <w:szCs w:val="22"/>
        </w:rPr>
      </w:pPr>
    </w:p>
    <w:p w14:paraId="52A6D69E" w14:textId="77777777" w:rsidR="0030667F" w:rsidRPr="00BC75DD" w:rsidRDefault="0030667F" w:rsidP="0030667F">
      <w:pPr>
        <w:spacing w:line="220" w:lineRule="atLeast"/>
        <w:rPr>
          <w:b/>
          <w:noProof w:val="0"/>
          <w:sz w:val="22"/>
          <w:szCs w:val="22"/>
        </w:rPr>
      </w:pPr>
      <w:r w:rsidRPr="00BC75DD">
        <w:rPr>
          <w:b/>
          <w:noProof w:val="0"/>
          <w:sz w:val="22"/>
          <w:szCs w:val="22"/>
        </w:rPr>
        <w:t>Saker</w:t>
      </w:r>
    </w:p>
    <w:p w14:paraId="65845220" w14:textId="77777777" w:rsidR="0030667F" w:rsidRPr="00BC75DD" w:rsidRDefault="0030667F" w:rsidP="0030667F">
      <w:pPr>
        <w:spacing w:line="220" w:lineRule="atLeast"/>
        <w:rPr>
          <w:noProof w:val="0"/>
          <w:sz w:val="22"/>
          <w:szCs w:val="22"/>
        </w:rPr>
      </w:pPr>
    </w:p>
    <w:p w14:paraId="7CA866D9" w14:textId="77777777" w:rsidR="00F11555" w:rsidRDefault="00F11555" w:rsidP="00F11555">
      <w:pPr>
        <w:ind w:left="1134" w:hanging="1134"/>
        <w:rPr>
          <w:b/>
          <w:noProof w:val="0"/>
          <w:sz w:val="22"/>
        </w:rPr>
      </w:pPr>
      <w:r>
        <w:rPr>
          <w:b/>
          <w:noProof w:val="0"/>
          <w:sz w:val="22"/>
        </w:rPr>
        <w:t>Sak 001/24</w:t>
      </w:r>
      <w:r>
        <w:rPr>
          <w:b/>
          <w:noProof w:val="0"/>
          <w:sz w:val="22"/>
        </w:rPr>
        <w:tab/>
        <w:t>Skilting parkering forbudt ved Torsken kirke</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2CFA35BF" w14:textId="77777777" w:rsidTr="00DC44C1">
        <w:tc>
          <w:tcPr>
            <w:tcW w:w="9779" w:type="dxa"/>
          </w:tcPr>
          <w:p w14:paraId="7FED6391" w14:textId="77777777" w:rsidR="00F11555" w:rsidRDefault="00F11555" w:rsidP="00DC44C1">
            <w:pPr>
              <w:spacing w:line="276" w:lineRule="auto"/>
              <w:rPr>
                <w:noProof w:val="0"/>
                <w:sz w:val="22"/>
              </w:rPr>
            </w:pPr>
            <w:bookmarkStart w:id="1" w:name="Fremstilling"/>
            <w:r>
              <w:rPr>
                <w:noProof w:val="0"/>
                <w:sz w:val="22"/>
              </w:rPr>
              <w:t>Menighetsrådet hadde til behandling parkering ved Torsken kirke 16. mai 2023. Det ble fattet følgende vedtak:</w:t>
            </w:r>
          </w:p>
          <w:p w14:paraId="5111AD88" w14:textId="77777777" w:rsidR="00F11555" w:rsidRDefault="00F11555" w:rsidP="00DC44C1">
            <w:pPr>
              <w:spacing w:line="276" w:lineRule="auto"/>
              <w:rPr>
                <w:sz w:val="22"/>
              </w:rPr>
            </w:pPr>
            <w:r>
              <w:rPr>
                <w:sz w:val="22"/>
              </w:rPr>
              <w:t>Menighetsrådet anmoder kommunen om å skilte parkering forbudt for bobiler, campingvogner og tilhengere og at det merkes i veien hvor man skal parkere, slik at biler står i samme retning og plassen utnyttes best mulig. Menighetsrådsleder følger dette opp med å ta kontakt med kirkevergen.</w:t>
            </w:r>
          </w:p>
          <w:p w14:paraId="2E3B1DFD" w14:textId="77777777" w:rsidR="00F11555" w:rsidRPr="00344EC7" w:rsidRDefault="00F11555" w:rsidP="00DC44C1">
            <w:pPr>
              <w:spacing w:line="276" w:lineRule="auto"/>
              <w:rPr>
                <w:noProof w:val="0"/>
                <w:sz w:val="22"/>
              </w:rPr>
            </w:pPr>
            <w:r>
              <w:rPr>
                <w:sz w:val="22"/>
              </w:rPr>
              <w:t>Vi har fått melding fra kirketjener Rosmari om at det er to biler og en tilhenger som står permanent på parkeringsplassen. Det er to problemer knyttet til disse: De opptar plass til brukere av kirken og de vanskeliggjør brøyting. Det er derfor ønskelig at menighetsrådet vurderer vedtaket fra 16.5.23 på nytt.</w:t>
            </w:r>
          </w:p>
        </w:tc>
      </w:tr>
      <w:bookmarkEnd w:id="1"/>
    </w:tbl>
    <w:p w14:paraId="12ABF12B" w14:textId="77777777" w:rsidR="00F11555" w:rsidRDefault="00F11555" w:rsidP="00F11555">
      <w:pPr>
        <w:rPr>
          <w:i/>
          <w:noProof w:val="0"/>
          <w:sz w:val="22"/>
        </w:rPr>
      </w:pPr>
    </w:p>
    <w:p w14:paraId="347E1794" w14:textId="77777777" w:rsidR="00F11555" w:rsidRDefault="00F11555" w:rsidP="00F11555">
      <w:pPr>
        <w:rPr>
          <w:i/>
          <w:noProof w:val="0"/>
          <w:sz w:val="22"/>
        </w:rPr>
      </w:pPr>
    </w:p>
    <w:p w14:paraId="1F8F753E" w14:textId="77777777" w:rsidR="00F11555" w:rsidRDefault="00F11555" w:rsidP="00F11555">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23E5F2D8" w14:textId="77777777" w:rsidTr="00DC44C1">
        <w:tc>
          <w:tcPr>
            <w:tcW w:w="9779" w:type="dxa"/>
          </w:tcPr>
          <w:p w14:paraId="068E808A" w14:textId="77777777" w:rsidR="00F11555" w:rsidRPr="00344EC7" w:rsidRDefault="00F11555" w:rsidP="00DC44C1">
            <w:pPr>
              <w:spacing w:line="276" w:lineRule="auto"/>
              <w:rPr>
                <w:noProof w:val="0"/>
                <w:sz w:val="22"/>
              </w:rPr>
            </w:pPr>
            <w:bookmarkStart w:id="2" w:name="Forslag"/>
            <w:r>
              <w:rPr>
                <w:sz w:val="22"/>
              </w:rPr>
              <w:t>Menighetsrådet anmoder kommunen om å skilte parkering forbudt for all parkering utenom dem som bruker kirken og at det merkes i veien hvor man skal parkere, slik at biler står i samme retning og plassen utnyttes best mulig. Menighetsrådsleder følger dette opp med å ta kontakt med kirkevergen.</w:t>
            </w:r>
          </w:p>
        </w:tc>
      </w:tr>
      <w:bookmarkEnd w:id="2"/>
    </w:tbl>
    <w:p w14:paraId="02C8C1EE" w14:textId="77777777" w:rsidR="00F11555" w:rsidRDefault="00F11555" w:rsidP="00F11555">
      <w:pPr>
        <w:rPr>
          <w:i/>
          <w:noProof w:val="0"/>
          <w:sz w:val="22"/>
        </w:rPr>
      </w:pPr>
    </w:p>
    <w:p w14:paraId="0F457403" w14:textId="77777777" w:rsidR="00F11555" w:rsidRDefault="00F11555" w:rsidP="00F11555">
      <w:pPr>
        <w:rPr>
          <w:i/>
          <w:noProof w:val="0"/>
          <w:sz w:val="22"/>
        </w:rPr>
      </w:pPr>
    </w:p>
    <w:p w14:paraId="321E3555" w14:textId="77777777" w:rsidR="00F11555" w:rsidRDefault="00F11555" w:rsidP="00F11555">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24910240" w14:textId="77777777" w:rsidTr="00DC44C1">
        <w:tc>
          <w:tcPr>
            <w:tcW w:w="9779" w:type="dxa"/>
          </w:tcPr>
          <w:p w14:paraId="27132577" w14:textId="77777777" w:rsidR="00F11555" w:rsidRPr="00344EC7" w:rsidRDefault="00F11555" w:rsidP="00DC44C1">
            <w:pPr>
              <w:spacing w:line="276" w:lineRule="auto"/>
              <w:rPr>
                <w:noProof w:val="0"/>
                <w:sz w:val="22"/>
              </w:rPr>
            </w:pPr>
            <w:bookmarkStart w:id="3" w:name="Møtebehandling"/>
          </w:p>
        </w:tc>
      </w:tr>
      <w:bookmarkEnd w:id="3"/>
    </w:tbl>
    <w:p w14:paraId="4BE7E688" w14:textId="77777777" w:rsidR="00F11555" w:rsidRDefault="00F11555" w:rsidP="00F11555">
      <w:pPr>
        <w:rPr>
          <w:i/>
          <w:noProof w:val="0"/>
          <w:sz w:val="22"/>
        </w:rPr>
      </w:pPr>
    </w:p>
    <w:p w14:paraId="4F250C87" w14:textId="77777777" w:rsidR="00F11555" w:rsidRDefault="00F11555" w:rsidP="00F11555">
      <w:pPr>
        <w:rPr>
          <w:i/>
          <w:noProof w:val="0"/>
          <w:sz w:val="22"/>
        </w:rPr>
      </w:pPr>
    </w:p>
    <w:p w14:paraId="5433DC35" w14:textId="77777777" w:rsidR="00F11555" w:rsidRDefault="00F11555" w:rsidP="00F11555">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758FB946" w14:textId="77777777" w:rsidTr="00DC44C1">
        <w:tc>
          <w:tcPr>
            <w:tcW w:w="9779" w:type="dxa"/>
          </w:tcPr>
          <w:p w14:paraId="0ADA58DC" w14:textId="77777777" w:rsidR="00F11555" w:rsidRPr="00344EC7" w:rsidRDefault="00F11555" w:rsidP="00DC44C1">
            <w:pPr>
              <w:spacing w:line="276" w:lineRule="auto"/>
              <w:rPr>
                <w:noProof w:val="0"/>
                <w:sz w:val="22"/>
              </w:rPr>
            </w:pPr>
            <w:bookmarkStart w:id="4" w:name="Vedtak" w:colFirst="0" w:colLast="1"/>
            <w:r>
              <w:rPr>
                <w:sz w:val="22"/>
              </w:rPr>
              <w:t xml:space="preserve">Menighetsrådet anmoder kommunen om å skilte parkering forbudt for all parkering utenom dem som bruker kirken og at det merkes i veien hvor man skal parkere, slik at biler står i samme retning og plassen utnyttes best mulig. </w:t>
            </w:r>
            <w:r w:rsidRPr="001722C6">
              <w:rPr>
                <w:sz w:val="22"/>
              </w:rPr>
              <w:t>Menighetsforvalter følger dette opp med å ta kontakt med kirkevergen. Tilsvar følges opp ved neste MR møte.</w:t>
            </w:r>
          </w:p>
        </w:tc>
      </w:tr>
      <w:bookmarkEnd w:id="4"/>
    </w:tbl>
    <w:p w14:paraId="01193A81" w14:textId="77777777" w:rsidR="00F11555" w:rsidRDefault="00F11555" w:rsidP="00F11555">
      <w:pPr>
        <w:rPr>
          <w:noProof w:val="0"/>
          <w:sz w:val="22"/>
        </w:rPr>
      </w:pPr>
    </w:p>
    <w:p w14:paraId="7887B90B" w14:textId="77777777" w:rsidR="00F11555" w:rsidRDefault="00F11555" w:rsidP="00F11555">
      <w:pPr>
        <w:rPr>
          <w:noProof w:val="0"/>
          <w:sz w:val="22"/>
        </w:rPr>
      </w:pPr>
    </w:p>
    <w:p w14:paraId="798C0122" w14:textId="77777777" w:rsidR="00F11555" w:rsidRDefault="00F11555" w:rsidP="00F11555">
      <w:pPr>
        <w:ind w:left="1134" w:hanging="1134"/>
        <w:rPr>
          <w:b/>
          <w:noProof w:val="0"/>
          <w:sz w:val="22"/>
        </w:rPr>
      </w:pPr>
      <w:r>
        <w:rPr>
          <w:b/>
          <w:noProof w:val="0"/>
          <w:sz w:val="22"/>
        </w:rPr>
        <w:t>Sak 002/24</w:t>
      </w:r>
      <w:r>
        <w:rPr>
          <w:b/>
          <w:noProof w:val="0"/>
          <w:sz w:val="22"/>
        </w:rPr>
        <w:tab/>
        <w:t>SSB 2023</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4B8A677A" w14:textId="77777777" w:rsidTr="00DC44C1">
        <w:tc>
          <w:tcPr>
            <w:tcW w:w="9779" w:type="dxa"/>
          </w:tcPr>
          <w:p w14:paraId="7918E808" w14:textId="77777777" w:rsidR="00F11555" w:rsidRPr="00344EC7" w:rsidRDefault="00F11555" w:rsidP="00DC44C1">
            <w:pPr>
              <w:spacing w:line="276" w:lineRule="auto"/>
              <w:rPr>
                <w:noProof w:val="0"/>
                <w:sz w:val="22"/>
              </w:rPr>
            </w:pPr>
            <w:r>
              <w:rPr>
                <w:noProof w:val="0"/>
                <w:sz w:val="22"/>
              </w:rPr>
              <w:t>Statistikken for Torsken menighet i 2023 er klar og sendt til SSB. Sokneprest Jan-Ole vil ha en kort gjennomgang av statistikken for menighetsrådet.</w:t>
            </w:r>
          </w:p>
        </w:tc>
      </w:tr>
    </w:tbl>
    <w:p w14:paraId="501AFA28" w14:textId="77777777" w:rsidR="00F11555" w:rsidRDefault="00F11555" w:rsidP="00F11555">
      <w:pPr>
        <w:rPr>
          <w:i/>
          <w:noProof w:val="0"/>
          <w:sz w:val="22"/>
        </w:rPr>
      </w:pPr>
    </w:p>
    <w:p w14:paraId="155BD250" w14:textId="77777777" w:rsidR="00F11555" w:rsidRDefault="00F11555" w:rsidP="00F11555">
      <w:pPr>
        <w:rPr>
          <w:i/>
          <w:noProof w:val="0"/>
          <w:sz w:val="22"/>
        </w:rPr>
      </w:pPr>
    </w:p>
    <w:p w14:paraId="5B5B264B" w14:textId="77777777" w:rsidR="00F11555" w:rsidRDefault="00F11555" w:rsidP="00F11555">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31224927" w14:textId="77777777" w:rsidTr="00DC44C1">
        <w:tc>
          <w:tcPr>
            <w:tcW w:w="9779" w:type="dxa"/>
          </w:tcPr>
          <w:p w14:paraId="29D37AFF" w14:textId="77777777" w:rsidR="00F11555" w:rsidRPr="00344EC7" w:rsidRDefault="00F11555" w:rsidP="00DC44C1">
            <w:pPr>
              <w:spacing w:line="276" w:lineRule="auto"/>
              <w:rPr>
                <w:noProof w:val="0"/>
                <w:sz w:val="22"/>
              </w:rPr>
            </w:pPr>
            <w:r>
              <w:rPr>
                <w:noProof w:val="0"/>
                <w:sz w:val="22"/>
              </w:rPr>
              <w:lastRenderedPageBreak/>
              <w:t>Årsstatistikk for 2023 tas til orientering.</w:t>
            </w:r>
          </w:p>
        </w:tc>
      </w:tr>
    </w:tbl>
    <w:p w14:paraId="4EE96F94" w14:textId="77777777" w:rsidR="00F11555" w:rsidRDefault="00F11555" w:rsidP="00F11555">
      <w:pPr>
        <w:rPr>
          <w:i/>
          <w:noProof w:val="0"/>
          <w:sz w:val="22"/>
        </w:rPr>
      </w:pPr>
    </w:p>
    <w:p w14:paraId="482E11F4" w14:textId="77777777" w:rsidR="00F11555" w:rsidRDefault="00F11555" w:rsidP="00F11555">
      <w:pPr>
        <w:rPr>
          <w:i/>
          <w:noProof w:val="0"/>
          <w:sz w:val="22"/>
        </w:rPr>
      </w:pPr>
    </w:p>
    <w:p w14:paraId="2F871B5B" w14:textId="77777777" w:rsidR="00F11555" w:rsidRDefault="00F11555" w:rsidP="00F11555">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0186EBDB" w14:textId="77777777" w:rsidTr="00DC44C1">
        <w:tc>
          <w:tcPr>
            <w:tcW w:w="9779" w:type="dxa"/>
          </w:tcPr>
          <w:p w14:paraId="4D266782" w14:textId="77777777" w:rsidR="00F11555" w:rsidRDefault="00F11555" w:rsidP="00DC44C1">
            <w:pPr>
              <w:spacing w:line="276" w:lineRule="auto"/>
              <w:rPr>
                <w:noProof w:val="0"/>
                <w:sz w:val="22"/>
              </w:rPr>
            </w:pPr>
            <w:r>
              <w:rPr>
                <w:noProof w:val="0"/>
                <w:sz w:val="22"/>
              </w:rPr>
              <w:t>Damenes Aften er en aktivitet i 2023 som må med i statistikken. Jan-Ole legger dette inn. Det kan registreres på 6D18.</w:t>
            </w:r>
          </w:p>
          <w:p w14:paraId="555DC7DB" w14:textId="77777777" w:rsidR="00F11555" w:rsidRPr="00930D11" w:rsidRDefault="00F11555" w:rsidP="00DC44C1">
            <w:pPr>
              <w:spacing w:line="276" w:lineRule="auto"/>
              <w:rPr>
                <w:noProof w:val="0"/>
                <w:sz w:val="22"/>
              </w:rPr>
            </w:pPr>
            <w:r w:rsidRPr="00930D11">
              <w:rPr>
                <w:noProof w:val="0"/>
                <w:sz w:val="22"/>
              </w:rPr>
              <w:t>Markus informerte om at Torsken kirke tidvis holdes åpen. Markus og Rosmari gjør dette på frivillig basis.</w:t>
            </w:r>
            <w:r>
              <w:rPr>
                <w:noProof w:val="0"/>
                <w:sz w:val="22"/>
              </w:rPr>
              <w:t xml:space="preserve"> </w:t>
            </w:r>
            <w:r w:rsidRPr="00930D11">
              <w:rPr>
                <w:noProof w:val="0"/>
                <w:sz w:val="22"/>
              </w:rPr>
              <w:t>Markus oversender statistikk pr. mail til Jan-Ole over åpning av kirken samt antall besøkende slik at vi får dette inn til SSB.</w:t>
            </w:r>
          </w:p>
          <w:p w14:paraId="09C91067" w14:textId="77777777" w:rsidR="00F11555" w:rsidRPr="00344EC7" w:rsidRDefault="00F11555" w:rsidP="00DC44C1">
            <w:pPr>
              <w:spacing w:line="276" w:lineRule="auto"/>
              <w:rPr>
                <w:noProof w:val="0"/>
                <w:sz w:val="22"/>
              </w:rPr>
            </w:pPr>
            <w:r w:rsidRPr="00930D11">
              <w:rPr>
                <w:noProof w:val="0"/>
                <w:sz w:val="22"/>
              </w:rPr>
              <w:t>Jan-Ole ble anbefalt å</w:t>
            </w:r>
            <w:r>
              <w:rPr>
                <w:noProof w:val="0"/>
                <w:sz w:val="22"/>
              </w:rPr>
              <w:t xml:space="preserve"> se på muligheten for aktiviteter/arrangement der både de eldste barnehageungene og 1.-4. klasse er sammen.</w:t>
            </w:r>
          </w:p>
        </w:tc>
      </w:tr>
    </w:tbl>
    <w:p w14:paraId="0504E616" w14:textId="77777777" w:rsidR="00F11555" w:rsidRDefault="00F11555" w:rsidP="00F11555">
      <w:pPr>
        <w:rPr>
          <w:i/>
          <w:noProof w:val="0"/>
          <w:sz w:val="22"/>
        </w:rPr>
      </w:pPr>
    </w:p>
    <w:p w14:paraId="75D42444" w14:textId="77777777" w:rsidR="00F11555" w:rsidRDefault="00F11555" w:rsidP="00F11555">
      <w:pPr>
        <w:rPr>
          <w:i/>
          <w:noProof w:val="0"/>
          <w:sz w:val="22"/>
        </w:rPr>
      </w:pPr>
    </w:p>
    <w:p w14:paraId="615C0FFA" w14:textId="77777777" w:rsidR="00F11555" w:rsidRDefault="00F11555" w:rsidP="00F11555">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5D73CE3A" w14:textId="77777777" w:rsidTr="00DC44C1">
        <w:tc>
          <w:tcPr>
            <w:tcW w:w="9779" w:type="dxa"/>
          </w:tcPr>
          <w:p w14:paraId="7E42A2FD" w14:textId="77777777" w:rsidR="00F11555" w:rsidRPr="00344EC7" w:rsidRDefault="00F11555" w:rsidP="00DC44C1">
            <w:pPr>
              <w:spacing w:line="276" w:lineRule="auto"/>
              <w:rPr>
                <w:noProof w:val="0"/>
                <w:sz w:val="22"/>
              </w:rPr>
            </w:pPr>
            <w:r>
              <w:rPr>
                <w:noProof w:val="0"/>
                <w:sz w:val="22"/>
              </w:rPr>
              <w:t>Årsstatistikk for 2023 tas til orientering.</w:t>
            </w:r>
          </w:p>
        </w:tc>
      </w:tr>
    </w:tbl>
    <w:p w14:paraId="4F494898" w14:textId="77777777" w:rsidR="00F11555" w:rsidRDefault="00F11555" w:rsidP="00F11555">
      <w:pPr>
        <w:rPr>
          <w:noProof w:val="0"/>
          <w:sz w:val="22"/>
        </w:rPr>
      </w:pPr>
    </w:p>
    <w:p w14:paraId="534799BE" w14:textId="77777777" w:rsidR="00F11555" w:rsidRDefault="00F11555" w:rsidP="00F11555">
      <w:pPr>
        <w:rPr>
          <w:noProof w:val="0"/>
          <w:sz w:val="22"/>
        </w:rPr>
      </w:pPr>
    </w:p>
    <w:p w14:paraId="01831B38" w14:textId="77777777" w:rsidR="00F11555" w:rsidRDefault="00F11555" w:rsidP="00F11555">
      <w:pPr>
        <w:ind w:left="1134" w:hanging="1134"/>
        <w:rPr>
          <w:b/>
          <w:noProof w:val="0"/>
          <w:sz w:val="22"/>
        </w:rPr>
      </w:pPr>
      <w:r>
        <w:rPr>
          <w:b/>
          <w:noProof w:val="0"/>
          <w:sz w:val="22"/>
        </w:rPr>
        <w:t>Sak 003/24</w:t>
      </w:r>
      <w:r>
        <w:rPr>
          <w:b/>
          <w:noProof w:val="0"/>
          <w:sz w:val="22"/>
        </w:rPr>
        <w:tab/>
        <w:t>Kirketjenerstillinger i fellesrådet</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01F6D7E4" w14:textId="77777777" w:rsidTr="00DC44C1">
        <w:tc>
          <w:tcPr>
            <w:tcW w:w="9779" w:type="dxa"/>
          </w:tcPr>
          <w:p w14:paraId="27ACAEF7" w14:textId="77777777" w:rsidR="00F11555" w:rsidRPr="00C31962" w:rsidRDefault="00F11555" w:rsidP="00DC44C1">
            <w:pPr>
              <w:rPr>
                <w:rFonts w:eastAsia="Calibri"/>
                <w:noProof w:val="0"/>
                <w:sz w:val="22"/>
                <w:szCs w:val="22"/>
                <w:lang w:eastAsia="en-US"/>
              </w:rPr>
            </w:pPr>
            <w:r w:rsidRPr="00C31962">
              <w:rPr>
                <w:noProof w:val="0"/>
                <w:sz w:val="22"/>
              </w:rPr>
              <w:t xml:space="preserve">AU i fellesrådet henvender seg til menighetsrådene for å få en uttalelse i sak om kirketjenerstillinger som skal behandles i fellesrådet. </w:t>
            </w:r>
            <w:r w:rsidRPr="00C31962">
              <w:rPr>
                <w:rFonts w:eastAsia="Calibri"/>
                <w:noProof w:val="0"/>
                <w:sz w:val="22"/>
                <w:szCs w:val="22"/>
                <w:lang w:eastAsia="en-US"/>
              </w:rPr>
              <w:t xml:space="preserve">Bakgrunnen for saken er både økonomi – at fellesrådet må stramme inn på driften – og at det er fire ledige kirketjenerstillinger i Lenvik (Fjordgård kapell, Sandbakken kapell, Lenvik kirke og Rossfjord kirke). </w:t>
            </w:r>
          </w:p>
          <w:p w14:paraId="26C107CF" w14:textId="77777777" w:rsidR="00F11555" w:rsidRPr="00C31962" w:rsidRDefault="00F11555" w:rsidP="00DC44C1">
            <w:pPr>
              <w:overflowPunct/>
              <w:autoSpaceDE/>
              <w:autoSpaceDN/>
              <w:adjustRightInd/>
              <w:spacing w:after="160" w:line="259" w:lineRule="auto"/>
              <w:textAlignment w:val="auto"/>
              <w:rPr>
                <w:rFonts w:eastAsia="Calibri"/>
                <w:noProof w:val="0"/>
                <w:sz w:val="22"/>
                <w:szCs w:val="22"/>
                <w:lang w:eastAsia="en-US"/>
              </w:rPr>
            </w:pPr>
            <w:r w:rsidRPr="00C31962">
              <w:rPr>
                <w:rFonts w:eastAsia="Calibri"/>
                <w:noProof w:val="0"/>
                <w:sz w:val="22"/>
                <w:szCs w:val="22"/>
                <w:lang w:eastAsia="en-US"/>
              </w:rPr>
              <w:t>AU har i sitt møte 18.01.2024 i sak 1/2024 Godkjenning av saksliste for fellesrådets møte 7.2.24 gjort følgende innstilling til vedtak i saken om vurdering av ledige stillinger:</w:t>
            </w:r>
          </w:p>
          <w:p w14:paraId="56554E04" w14:textId="77777777" w:rsidR="00F11555" w:rsidRPr="00C31962" w:rsidRDefault="00F11555" w:rsidP="00DC44C1">
            <w:pPr>
              <w:overflowPunct/>
              <w:autoSpaceDE/>
              <w:autoSpaceDN/>
              <w:adjustRightInd/>
              <w:spacing w:after="160" w:line="259" w:lineRule="auto"/>
              <w:textAlignment w:val="auto"/>
              <w:rPr>
                <w:rFonts w:eastAsia="Calibri"/>
                <w:noProof w:val="0"/>
                <w:sz w:val="22"/>
                <w:szCs w:val="22"/>
                <w:lang w:eastAsia="en-US"/>
              </w:rPr>
            </w:pPr>
            <w:r w:rsidRPr="00C31962">
              <w:rPr>
                <w:rFonts w:eastAsia="Calibri"/>
                <w:noProof w:val="0"/>
                <w:sz w:val="22"/>
                <w:szCs w:val="22"/>
                <w:lang w:eastAsia="en-US"/>
              </w:rPr>
              <w:t>Senja kirkelige fellesråd ønsker å opprettholde dagens kirkestruktur og kirkelige tilbud så langt det er mulig, men må på grunn av økonomiske utfordringer og mange ledige kirketjenerstillinger be alle de fire menighetsrådene om følgende:</w:t>
            </w:r>
          </w:p>
          <w:p w14:paraId="219EC3AD" w14:textId="77777777" w:rsidR="00F11555" w:rsidRPr="00C31962" w:rsidRDefault="00F11555" w:rsidP="00DC44C1">
            <w:pPr>
              <w:numPr>
                <w:ilvl w:val="0"/>
                <w:numId w:val="1"/>
              </w:numPr>
              <w:overflowPunct/>
              <w:autoSpaceDE/>
              <w:autoSpaceDN/>
              <w:adjustRightInd/>
              <w:spacing w:after="160" w:line="259" w:lineRule="auto"/>
              <w:contextualSpacing/>
              <w:textAlignment w:val="auto"/>
              <w:rPr>
                <w:rFonts w:eastAsia="Calibri"/>
                <w:noProof w:val="0"/>
                <w:sz w:val="22"/>
                <w:szCs w:val="22"/>
                <w:lang w:eastAsia="en-US"/>
              </w:rPr>
            </w:pPr>
            <w:r w:rsidRPr="00C31962">
              <w:rPr>
                <w:rFonts w:eastAsia="Calibri"/>
                <w:noProof w:val="0"/>
                <w:sz w:val="22"/>
                <w:szCs w:val="22"/>
                <w:lang w:eastAsia="en-US"/>
              </w:rPr>
              <w:t xml:space="preserve">Ta gjennomgang av gudstjenesteforordningene totalt og fordeling pr bygg, er det mulig å redusere noen på vinterstid eller flytte disse til annen årstid? </w:t>
            </w:r>
          </w:p>
          <w:p w14:paraId="62C57D9E" w14:textId="77777777" w:rsidR="00F11555" w:rsidRPr="00C31962" w:rsidRDefault="00F11555" w:rsidP="00DC44C1">
            <w:pPr>
              <w:numPr>
                <w:ilvl w:val="0"/>
                <w:numId w:val="1"/>
              </w:numPr>
              <w:overflowPunct/>
              <w:autoSpaceDE/>
              <w:autoSpaceDN/>
              <w:adjustRightInd/>
              <w:spacing w:after="160" w:line="259" w:lineRule="auto"/>
              <w:contextualSpacing/>
              <w:textAlignment w:val="auto"/>
              <w:rPr>
                <w:rFonts w:eastAsia="Calibri"/>
                <w:noProof w:val="0"/>
                <w:sz w:val="22"/>
                <w:szCs w:val="22"/>
                <w:lang w:eastAsia="en-US"/>
              </w:rPr>
            </w:pPr>
            <w:r w:rsidRPr="00C31962">
              <w:rPr>
                <w:rFonts w:eastAsia="Calibri"/>
                <w:noProof w:val="0"/>
                <w:sz w:val="22"/>
                <w:szCs w:val="22"/>
                <w:lang w:eastAsia="en-US"/>
              </w:rPr>
              <w:t>Vurdere om en kan redusere gudstjenester, evt. foreslå annen aktivitet og andre tilbud som kompensasjon for gudstjenester som tas ut</w:t>
            </w:r>
          </w:p>
          <w:p w14:paraId="4D70F1F6" w14:textId="77777777" w:rsidR="00F11555" w:rsidRPr="00C31962" w:rsidRDefault="00F11555" w:rsidP="00DC44C1">
            <w:pPr>
              <w:numPr>
                <w:ilvl w:val="0"/>
                <w:numId w:val="1"/>
              </w:numPr>
              <w:overflowPunct/>
              <w:autoSpaceDE/>
              <w:autoSpaceDN/>
              <w:adjustRightInd/>
              <w:spacing w:after="160" w:line="259" w:lineRule="auto"/>
              <w:contextualSpacing/>
              <w:textAlignment w:val="auto"/>
              <w:rPr>
                <w:rFonts w:eastAsia="Calibri"/>
                <w:noProof w:val="0"/>
                <w:sz w:val="22"/>
                <w:szCs w:val="22"/>
                <w:lang w:eastAsia="en-US"/>
              </w:rPr>
            </w:pPr>
            <w:r w:rsidRPr="00C31962">
              <w:rPr>
                <w:rFonts w:eastAsia="Calibri"/>
                <w:noProof w:val="0"/>
                <w:sz w:val="22"/>
                <w:szCs w:val="22"/>
                <w:lang w:eastAsia="en-US"/>
              </w:rPr>
              <w:t>Vurdere om en kan vinterstenge kirkebygg og legge aktivitetene i perioden påske – 15.oktober og julaften.</w:t>
            </w:r>
          </w:p>
          <w:p w14:paraId="00FF42DD" w14:textId="77777777" w:rsidR="00F11555" w:rsidRPr="00C31962" w:rsidRDefault="00F11555" w:rsidP="00DC44C1">
            <w:pPr>
              <w:numPr>
                <w:ilvl w:val="0"/>
                <w:numId w:val="1"/>
              </w:numPr>
              <w:overflowPunct/>
              <w:autoSpaceDE/>
              <w:autoSpaceDN/>
              <w:adjustRightInd/>
              <w:spacing w:after="160" w:line="259" w:lineRule="auto"/>
              <w:contextualSpacing/>
              <w:textAlignment w:val="auto"/>
              <w:rPr>
                <w:rFonts w:eastAsia="Calibri"/>
                <w:noProof w:val="0"/>
                <w:sz w:val="22"/>
                <w:szCs w:val="22"/>
                <w:lang w:eastAsia="en-US"/>
              </w:rPr>
            </w:pPr>
            <w:r w:rsidRPr="00C31962">
              <w:rPr>
                <w:rFonts w:eastAsia="Calibri"/>
                <w:noProof w:val="0"/>
                <w:sz w:val="22"/>
                <w:szCs w:val="22"/>
                <w:lang w:eastAsia="en-US"/>
              </w:rPr>
              <w:t>Velge bygg en vil bruke til begravelser vinterstid i perioden 15.10. – 01.05.</w:t>
            </w:r>
          </w:p>
          <w:p w14:paraId="5BB4B941" w14:textId="77777777" w:rsidR="00F11555" w:rsidRPr="00C31962" w:rsidRDefault="00F11555" w:rsidP="00DC44C1">
            <w:pPr>
              <w:numPr>
                <w:ilvl w:val="0"/>
                <w:numId w:val="1"/>
              </w:numPr>
              <w:overflowPunct/>
              <w:autoSpaceDE/>
              <w:autoSpaceDN/>
              <w:adjustRightInd/>
              <w:spacing w:after="160" w:line="259" w:lineRule="auto"/>
              <w:contextualSpacing/>
              <w:textAlignment w:val="auto"/>
              <w:rPr>
                <w:rFonts w:eastAsia="Calibri"/>
                <w:noProof w:val="0"/>
                <w:sz w:val="22"/>
                <w:szCs w:val="22"/>
                <w:lang w:eastAsia="en-US"/>
              </w:rPr>
            </w:pPr>
            <w:r w:rsidRPr="00C31962">
              <w:rPr>
                <w:rFonts w:eastAsia="Calibri"/>
                <w:noProof w:val="0"/>
                <w:sz w:val="22"/>
                <w:szCs w:val="22"/>
                <w:lang w:eastAsia="en-US"/>
              </w:rPr>
              <w:t>Gi innspill til om nåværende kirketjeneransatte kan tilbys større stilling for å ta tjenester i de byggene der det mangler kirketjenere; Sandbakken, Fjordgård, Rossfjord, Lenvik og forsøke  rekruttering ved intern utlysing</w:t>
            </w:r>
          </w:p>
          <w:p w14:paraId="3F33C975" w14:textId="77777777" w:rsidR="00F11555" w:rsidRPr="00C31962" w:rsidRDefault="00F11555" w:rsidP="00DC44C1">
            <w:pPr>
              <w:numPr>
                <w:ilvl w:val="0"/>
                <w:numId w:val="1"/>
              </w:numPr>
              <w:overflowPunct/>
              <w:autoSpaceDE/>
              <w:autoSpaceDN/>
              <w:adjustRightInd/>
              <w:spacing w:after="160" w:line="259" w:lineRule="auto"/>
              <w:contextualSpacing/>
              <w:textAlignment w:val="auto"/>
              <w:rPr>
                <w:rFonts w:eastAsia="Calibri"/>
                <w:noProof w:val="0"/>
                <w:sz w:val="22"/>
                <w:szCs w:val="22"/>
                <w:lang w:eastAsia="en-US"/>
              </w:rPr>
            </w:pPr>
            <w:r w:rsidRPr="00C31962">
              <w:rPr>
                <w:rFonts w:eastAsia="Calibri"/>
                <w:noProof w:val="0"/>
                <w:sz w:val="22"/>
                <w:szCs w:val="22"/>
                <w:lang w:eastAsia="en-US"/>
              </w:rPr>
              <w:t>Fellesrådet ber om at menighetsrådene, ved sogneprestene, involverer sin arbeidsgiver i drøfting av gudstjenesteforordning før konklusjoner sendes fellesrådet</w:t>
            </w:r>
          </w:p>
          <w:p w14:paraId="40C46073" w14:textId="77777777" w:rsidR="00F11555" w:rsidRDefault="00F11555" w:rsidP="00DC44C1">
            <w:pPr>
              <w:spacing w:line="276" w:lineRule="auto"/>
              <w:rPr>
                <w:rFonts w:eastAsia="Calibri"/>
                <w:noProof w:val="0"/>
                <w:sz w:val="22"/>
                <w:szCs w:val="22"/>
                <w:lang w:eastAsia="en-US"/>
              </w:rPr>
            </w:pPr>
            <w:r w:rsidRPr="00C31962">
              <w:rPr>
                <w:rFonts w:eastAsia="Calibri"/>
                <w:noProof w:val="0"/>
                <w:sz w:val="22"/>
                <w:szCs w:val="22"/>
                <w:lang w:eastAsia="en-US"/>
              </w:rPr>
              <w:t>Frist for tilbakemelding settes til 10.mars.</w:t>
            </w:r>
          </w:p>
          <w:p w14:paraId="48B4F88A" w14:textId="77777777" w:rsidR="00F11555" w:rsidRDefault="00F11555" w:rsidP="00DC44C1">
            <w:pPr>
              <w:spacing w:line="276" w:lineRule="auto"/>
              <w:rPr>
                <w:rFonts w:eastAsia="Calibri"/>
                <w:noProof w:val="0"/>
                <w:sz w:val="22"/>
                <w:szCs w:val="22"/>
                <w:lang w:eastAsia="en-US"/>
              </w:rPr>
            </w:pPr>
          </w:p>
          <w:p w14:paraId="61AF9B06" w14:textId="77777777" w:rsidR="00F11555" w:rsidRDefault="00F11555" w:rsidP="00DC44C1">
            <w:pPr>
              <w:spacing w:line="276" w:lineRule="auto"/>
              <w:rPr>
                <w:rFonts w:eastAsia="Calibri"/>
                <w:noProof w:val="0"/>
                <w:sz w:val="22"/>
                <w:szCs w:val="22"/>
                <w:lang w:eastAsia="en-US"/>
              </w:rPr>
            </w:pPr>
            <w:r>
              <w:rPr>
                <w:rFonts w:eastAsia="Calibri"/>
                <w:noProof w:val="0"/>
                <w:sz w:val="22"/>
                <w:szCs w:val="22"/>
                <w:lang w:eastAsia="en-US"/>
              </w:rPr>
              <w:t>Sokneprest Jan-Oles vurdering:</w:t>
            </w:r>
          </w:p>
          <w:p w14:paraId="28DB2DAB" w14:textId="77777777" w:rsidR="00F11555" w:rsidRPr="006F16FA" w:rsidRDefault="00F11555" w:rsidP="00DC44C1">
            <w:pPr>
              <w:rPr>
                <w:b/>
                <w:bCs/>
                <w:i/>
                <w:iCs/>
                <w:noProof w:val="0"/>
                <w:sz w:val="24"/>
                <w:szCs w:val="24"/>
              </w:rPr>
            </w:pPr>
            <w:r w:rsidRPr="006F16FA">
              <w:rPr>
                <w:b/>
                <w:bCs/>
                <w:i/>
                <w:iCs/>
                <w:noProof w:val="0"/>
                <w:sz w:val="24"/>
                <w:szCs w:val="24"/>
              </w:rPr>
              <w:t>Fakta pr. i dag</w:t>
            </w:r>
          </w:p>
          <w:p w14:paraId="7B73AF97" w14:textId="77777777" w:rsidR="00F11555" w:rsidRPr="006F16FA" w:rsidRDefault="00F11555" w:rsidP="00DC44C1">
            <w:pPr>
              <w:rPr>
                <w:i/>
                <w:iCs/>
                <w:noProof w:val="0"/>
                <w:sz w:val="24"/>
                <w:szCs w:val="24"/>
              </w:rPr>
            </w:pPr>
            <w:r w:rsidRPr="006F16FA">
              <w:rPr>
                <w:i/>
                <w:iCs/>
                <w:noProof w:val="0"/>
                <w:sz w:val="24"/>
                <w:szCs w:val="24"/>
              </w:rPr>
              <w:t xml:space="preserve">Torsken menighet har pr. i dag 35 forordnede gudstjenester. Biskopens forordning gjelder gudstjenester på søn- og helligdager og er knyttet til de kirkebygg som er vigslet til slik bruk. I dag benyttes til sammen 6 kirker/bedehuskapell til gjennomføring av gudstjenestene. Dette er: Torsken </w:t>
            </w:r>
            <w:r w:rsidRPr="006F16FA">
              <w:rPr>
                <w:i/>
                <w:iCs/>
                <w:noProof w:val="0"/>
                <w:sz w:val="24"/>
                <w:szCs w:val="24"/>
              </w:rPr>
              <w:lastRenderedPageBreak/>
              <w:t>kirke, Gryllefjord kapell, Flakstadvåg kirke, Grunnfarnes bedehuskapell, Medby kapell og Sifjord bedehuskapell. De tre sistnevnte er private bedehuskapell hvor det betales pr. i dag kr. 2500.- for å benytte. Da stiller huseier med oppvarming og med kirketjener.</w:t>
            </w:r>
          </w:p>
          <w:p w14:paraId="20243615" w14:textId="77777777" w:rsidR="00F11555" w:rsidRPr="006F16FA" w:rsidRDefault="00F11555" w:rsidP="00DC44C1">
            <w:pPr>
              <w:rPr>
                <w:i/>
                <w:iCs/>
                <w:noProof w:val="0"/>
                <w:sz w:val="24"/>
                <w:szCs w:val="24"/>
              </w:rPr>
            </w:pPr>
          </w:p>
          <w:p w14:paraId="283B91C8" w14:textId="77777777" w:rsidR="00F11555" w:rsidRPr="006F16FA" w:rsidRDefault="00F11555" w:rsidP="00DC44C1">
            <w:pPr>
              <w:rPr>
                <w:i/>
                <w:iCs/>
                <w:noProof w:val="0"/>
                <w:sz w:val="24"/>
                <w:szCs w:val="24"/>
              </w:rPr>
            </w:pPr>
            <w:r w:rsidRPr="006F16FA">
              <w:rPr>
                <w:i/>
                <w:iCs/>
                <w:noProof w:val="0"/>
                <w:sz w:val="24"/>
                <w:szCs w:val="24"/>
              </w:rPr>
              <w:t>Torsken kirke,</w:t>
            </w:r>
            <w:r>
              <w:rPr>
                <w:i/>
                <w:iCs/>
                <w:noProof w:val="0"/>
                <w:sz w:val="24"/>
                <w:szCs w:val="24"/>
              </w:rPr>
              <w:t xml:space="preserve"> Flakstadvåg</w:t>
            </w:r>
            <w:r w:rsidRPr="006F16FA">
              <w:rPr>
                <w:i/>
                <w:iCs/>
                <w:noProof w:val="0"/>
                <w:sz w:val="24"/>
                <w:szCs w:val="24"/>
              </w:rPr>
              <w:t xml:space="preserve"> kirke og Gryllefjord kapell betjenes av kirketjener (e) tilsatt av Senja kirkelige fellesråd. Det forutsettes at denne sak ikke har til hensikt å dedusere tilsatte medarbeidere sin tilsettingsgrad så lenge de innehar stillingen.</w:t>
            </w:r>
          </w:p>
          <w:p w14:paraId="10546A72" w14:textId="77777777" w:rsidR="00F11555" w:rsidRPr="006F16FA" w:rsidRDefault="00F11555" w:rsidP="00DC44C1">
            <w:pPr>
              <w:rPr>
                <w:i/>
                <w:iCs/>
                <w:noProof w:val="0"/>
                <w:sz w:val="24"/>
                <w:szCs w:val="24"/>
              </w:rPr>
            </w:pPr>
          </w:p>
          <w:p w14:paraId="11844127" w14:textId="77777777" w:rsidR="00F11555" w:rsidRPr="006F16FA" w:rsidRDefault="00F11555" w:rsidP="00DC44C1">
            <w:pPr>
              <w:rPr>
                <w:i/>
                <w:iCs/>
                <w:noProof w:val="0"/>
                <w:sz w:val="24"/>
                <w:szCs w:val="24"/>
              </w:rPr>
            </w:pPr>
            <w:r w:rsidRPr="006F16FA">
              <w:rPr>
                <w:i/>
                <w:iCs/>
                <w:noProof w:val="0"/>
                <w:sz w:val="24"/>
                <w:szCs w:val="24"/>
              </w:rPr>
              <w:t>Flakstadvåg kirke benyttes i liten grad vinterstid. Unntaket er julaften med meget gode deltagerantall i forhold til antall beboere på stedet.</w:t>
            </w:r>
          </w:p>
          <w:p w14:paraId="19C42F51" w14:textId="77777777" w:rsidR="00F11555" w:rsidRPr="006F16FA" w:rsidRDefault="00F11555" w:rsidP="00DC44C1">
            <w:pPr>
              <w:rPr>
                <w:i/>
                <w:iCs/>
                <w:noProof w:val="0"/>
                <w:sz w:val="24"/>
                <w:szCs w:val="24"/>
              </w:rPr>
            </w:pPr>
          </w:p>
          <w:p w14:paraId="1657E81B" w14:textId="77777777" w:rsidR="00F11555" w:rsidRPr="006F16FA" w:rsidRDefault="00F11555" w:rsidP="00DC44C1">
            <w:pPr>
              <w:rPr>
                <w:b/>
                <w:bCs/>
                <w:i/>
                <w:iCs/>
                <w:noProof w:val="0"/>
                <w:sz w:val="24"/>
                <w:szCs w:val="24"/>
              </w:rPr>
            </w:pPr>
            <w:r w:rsidRPr="006F16FA">
              <w:rPr>
                <w:b/>
                <w:bCs/>
                <w:i/>
                <w:iCs/>
                <w:noProof w:val="0"/>
                <w:sz w:val="24"/>
                <w:szCs w:val="24"/>
              </w:rPr>
              <w:t>Vurdering</w:t>
            </w:r>
          </w:p>
          <w:p w14:paraId="457017B2" w14:textId="77777777" w:rsidR="00F11555" w:rsidRPr="006F16FA" w:rsidRDefault="00F11555" w:rsidP="00DC44C1">
            <w:pPr>
              <w:rPr>
                <w:i/>
                <w:iCs/>
                <w:noProof w:val="0"/>
                <w:sz w:val="24"/>
                <w:szCs w:val="24"/>
              </w:rPr>
            </w:pPr>
            <w:r w:rsidRPr="006F16FA">
              <w:rPr>
                <w:i/>
                <w:iCs/>
                <w:noProof w:val="0"/>
                <w:sz w:val="24"/>
                <w:szCs w:val="24"/>
              </w:rPr>
              <w:t>Det har vært samtaler mellom soknepresten og prost om antallet forordnede gudstjenester. Det kan tenkes at antallet som i dag er 35, kan tas ned med 1 – 2 gudstjenester pr. år. En reduksjon av antallet vil medføre ei vurdering av hvor reduksjonen skal skje. Med såpass mange prekensteder er det ikke så mange på hvert sted.</w:t>
            </w:r>
          </w:p>
          <w:p w14:paraId="7849D0DE" w14:textId="77777777" w:rsidR="00F11555" w:rsidRPr="006F16FA" w:rsidRDefault="00F11555" w:rsidP="00DC44C1">
            <w:pPr>
              <w:rPr>
                <w:i/>
                <w:iCs/>
                <w:noProof w:val="0"/>
                <w:sz w:val="24"/>
                <w:szCs w:val="24"/>
              </w:rPr>
            </w:pPr>
          </w:p>
          <w:p w14:paraId="42DEC03F" w14:textId="77777777" w:rsidR="00F11555" w:rsidRPr="006F16FA" w:rsidRDefault="00F11555" w:rsidP="00DC44C1">
            <w:pPr>
              <w:rPr>
                <w:i/>
                <w:iCs/>
                <w:noProof w:val="0"/>
                <w:sz w:val="24"/>
                <w:szCs w:val="24"/>
              </w:rPr>
            </w:pPr>
            <w:r w:rsidRPr="006F16FA">
              <w:rPr>
                <w:i/>
                <w:iCs/>
                <w:noProof w:val="0"/>
                <w:sz w:val="24"/>
                <w:szCs w:val="24"/>
              </w:rPr>
              <w:t xml:space="preserve">Imidlertid kan en tenke seg at det i vintermånedene (januar og februar) kan overflyttes en søndagsgudstjeneste fra Medby kapell til Sifjord sykehjem og fra Gryllefjord kapell til Gryllefjord sykehjem. En slik forflytning medfører reduksjon av brøytekostnader, strømkostnader og bruk av kirketjener. </w:t>
            </w:r>
          </w:p>
          <w:p w14:paraId="7682046E" w14:textId="77777777" w:rsidR="00F11555" w:rsidRPr="006F16FA" w:rsidRDefault="00F11555" w:rsidP="00DC44C1">
            <w:pPr>
              <w:rPr>
                <w:i/>
                <w:iCs/>
                <w:noProof w:val="0"/>
                <w:sz w:val="24"/>
                <w:szCs w:val="24"/>
              </w:rPr>
            </w:pPr>
          </w:p>
          <w:p w14:paraId="74F0DE1A" w14:textId="77777777" w:rsidR="00F11555" w:rsidRPr="006F16FA" w:rsidRDefault="00F11555" w:rsidP="00DC44C1">
            <w:pPr>
              <w:rPr>
                <w:i/>
                <w:iCs/>
                <w:noProof w:val="0"/>
                <w:sz w:val="24"/>
                <w:szCs w:val="24"/>
              </w:rPr>
            </w:pPr>
            <w:r w:rsidRPr="006F16FA">
              <w:rPr>
                <w:i/>
                <w:iCs/>
                <w:noProof w:val="0"/>
                <w:sz w:val="24"/>
                <w:szCs w:val="24"/>
              </w:rPr>
              <w:t>En er ikke fremmed for å foreslå andre/flere menighetsbyggende tiltak som f.eks. samtalefellesskap, salmekvelder ol. Men slike kan ikke erstatte biskopens forordnede gudstjenester. Gudstjenestelivet er en basis for menighetens virksomhet, og utfra dages kirkeordning er å betrakte som et pålegg, i likhet med å utføre kirkelige handlinger (dåp, vielser og gravferder), samt holde konfirmasjonsundervisning og trosopplæringstiltak ellers. To sistnevnte kan, om en har egnede lokaliteter, holdes andre steder enn i vigslede kirker/bedehus/kapell.</w:t>
            </w:r>
          </w:p>
          <w:p w14:paraId="57858C3F" w14:textId="77777777" w:rsidR="00F11555" w:rsidRPr="006F16FA" w:rsidRDefault="00F11555" w:rsidP="00DC44C1">
            <w:pPr>
              <w:rPr>
                <w:i/>
                <w:iCs/>
                <w:noProof w:val="0"/>
                <w:sz w:val="24"/>
                <w:szCs w:val="24"/>
              </w:rPr>
            </w:pPr>
          </w:p>
          <w:p w14:paraId="39623004" w14:textId="77777777" w:rsidR="00F11555" w:rsidRPr="006F16FA" w:rsidRDefault="00F11555" w:rsidP="00DC44C1">
            <w:pPr>
              <w:rPr>
                <w:i/>
                <w:iCs/>
                <w:noProof w:val="0"/>
                <w:sz w:val="24"/>
                <w:szCs w:val="24"/>
              </w:rPr>
            </w:pPr>
            <w:r w:rsidRPr="006F16FA">
              <w:rPr>
                <w:i/>
                <w:iCs/>
                <w:noProof w:val="0"/>
                <w:sz w:val="24"/>
                <w:szCs w:val="24"/>
              </w:rPr>
              <w:t xml:space="preserve">Når det gjelder vinterstenging av kirker, så er det for Torsken menighet sitt vedkommende mest nærliggende å peke på Flakstadvåg kirke. De private bedehuskapell leies inn ved bruk og har samme pris enten det er sommer eller vinter. </w:t>
            </w:r>
          </w:p>
          <w:p w14:paraId="06D8EF36" w14:textId="77777777" w:rsidR="00F11555" w:rsidRPr="006F16FA" w:rsidRDefault="00F11555" w:rsidP="00DC44C1">
            <w:pPr>
              <w:rPr>
                <w:i/>
                <w:iCs/>
                <w:noProof w:val="0"/>
                <w:sz w:val="24"/>
                <w:szCs w:val="24"/>
              </w:rPr>
            </w:pPr>
            <w:r w:rsidRPr="006F16FA">
              <w:rPr>
                <w:i/>
                <w:iCs/>
                <w:noProof w:val="0"/>
                <w:sz w:val="24"/>
                <w:szCs w:val="24"/>
              </w:rPr>
              <w:t>Når det gjelder Flakstadvåg kirke som er den i praksis nedstengt vinterstid. Unntaket er julaften som har et meget godt deltagerantall. Det er også få begravelser. Det er lite å hente på å flytte de svært få aktiviteter som i praksis blir gjennomført i kirka gjennom vinteren.</w:t>
            </w:r>
          </w:p>
          <w:p w14:paraId="4B5D915B" w14:textId="77777777" w:rsidR="00F11555" w:rsidRPr="006F16FA" w:rsidRDefault="00F11555" w:rsidP="00DC44C1">
            <w:pPr>
              <w:rPr>
                <w:i/>
                <w:iCs/>
                <w:noProof w:val="0"/>
                <w:sz w:val="24"/>
                <w:szCs w:val="24"/>
              </w:rPr>
            </w:pPr>
            <w:r w:rsidRPr="006F16FA">
              <w:rPr>
                <w:i/>
                <w:iCs/>
                <w:noProof w:val="0"/>
                <w:sz w:val="24"/>
                <w:szCs w:val="24"/>
              </w:rPr>
              <w:t>Nedstenging av sentrumskirker som Torsken og Gryllefjord vil etter sokneprestens syn måtte vurderes svært nøye, bl. Annen kan det nevnes at Torsken kirke her en viss betydning i forhold til turistvirksomhet (f.eks. ved hurtigruteanløp i fjorden). Å stenge ned Gryllefjord kapell som ligger midt i «værret» synes umiddelbart som en fremmed tanke.</w:t>
            </w:r>
          </w:p>
          <w:p w14:paraId="5F9E2660" w14:textId="77777777" w:rsidR="00F11555" w:rsidRPr="006F16FA" w:rsidRDefault="00F11555" w:rsidP="00DC44C1">
            <w:pPr>
              <w:rPr>
                <w:i/>
                <w:iCs/>
                <w:noProof w:val="0"/>
                <w:sz w:val="24"/>
                <w:szCs w:val="24"/>
              </w:rPr>
            </w:pPr>
          </w:p>
          <w:p w14:paraId="5133144E" w14:textId="77777777" w:rsidR="00F11555" w:rsidRPr="006F16FA" w:rsidRDefault="00F11555" w:rsidP="00DC44C1">
            <w:pPr>
              <w:rPr>
                <w:i/>
                <w:iCs/>
                <w:noProof w:val="0"/>
                <w:sz w:val="24"/>
                <w:szCs w:val="24"/>
              </w:rPr>
            </w:pPr>
            <w:r w:rsidRPr="006F16FA">
              <w:rPr>
                <w:i/>
                <w:iCs/>
                <w:noProof w:val="0"/>
                <w:sz w:val="24"/>
                <w:szCs w:val="24"/>
              </w:rPr>
              <w:t>For kirketjenerstillingens del ligger det godt til rette for tjeneste i Nordre Torsken. Kombinasjon med tjenesten i Søndre Torsken krever noe mer i forhold til reisetiden mellom Torsken/Gryllefjord og Flakstadvåg. Dette handteres i dag greit fordi det er to personer som innehar kirketjenerstillingen. Men for framtiden, dersom de som nå er slutter og det skal tilsettes ny, bør en etter sokneprestens syn vurdere hva som kan løses lokalt i Søndre Torsken.</w:t>
            </w:r>
          </w:p>
          <w:p w14:paraId="2F9ECF9A" w14:textId="77777777" w:rsidR="00F11555" w:rsidRPr="006F16FA" w:rsidRDefault="00F11555" w:rsidP="00DC44C1">
            <w:pPr>
              <w:rPr>
                <w:i/>
                <w:iCs/>
                <w:noProof w:val="0"/>
                <w:sz w:val="24"/>
                <w:szCs w:val="24"/>
              </w:rPr>
            </w:pPr>
          </w:p>
          <w:p w14:paraId="7A8F038F" w14:textId="77777777" w:rsidR="00F11555" w:rsidRPr="006F16FA" w:rsidRDefault="00F11555" w:rsidP="00DC44C1">
            <w:pPr>
              <w:rPr>
                <w:i/>
                <w:iCs/>
                <w:noProof w:val="0"/>
                <w:sz w:val="24"/>
                <w:szCs w:val="24"/>
              </w:rPr>
            </w:pPr>
            <w:r w:rsidRPr="006F16FA">
              <w:rPr>
                <w:i/>
                <w:iCs/>
                <w:noProof w:val="0"/>
                <w:sz w:val="24"/>
                <w:szCs w:val="24"/>
              </w:rPr>
              <w:t>I denne sammenheng er det et innspill at gudstjenesten på julaften kunne settes opp bare et sted i Nordre Torsken. Enten kunne en si annet hvert år på hver av stedene, eller bare i Torsken kirke fordi 17. mai alltid er i Gryllefjord.</w:t>
            </w:r>
          </w:p>
          <w:p w14:paraId="5B888321" w14:textId="77777777" w:rsidR="00F11555" w:rsidRPr="006F16FA" w:rsidRDefault="00F11555" w:rsidP="00DC44C1">
            <w:pPr>
              <w:rPr>
                <w:i/>
                <w:iCs/>
                <w:noProof w:val="0"/>
                <w:sz w:val="24"/>
                <w:szCs w:val="24"/>
              </w:rPr>
            </w:pPr>
          </w:p>
          <w:p w14:paraId="1F1B5E55" w14:textId="77777777" w:rsidR="00F11555" w:rsidRPr="006F16FA" w:rsidRDefault="00F11555" w:rsidP="00DC44C1">
            <w:pPr>
              <w:rPr>
                <w:i/>
                <w:iCs/>
                <w:noProof w:val="0"/>
                <w:sz w:val="24"/>
                <w:szCs w:val="24"/>
              </w:rPr>
            </w:pPr>
            <w:r w:rsidRPr="006F16FA">
              <w:rPr>
                <w:i/>
                <w:iCs/>
                <w:noProof w:val="0"/>
                <w:sz w:val="24"/>
                <w:szCs w:val="24"/>
              </w:rPr>
              <w:lastRenderedPageBreak/>
              <w:t>Om de som nå er kirketjenere kan tilbys øket stilling ved å ta tjeneste på nevnte steder der en nå mangler kirketjenere, har ikke soknepresten annen merknad enn at dette ikke må gå ut over tjeneste knyttet til Torsken sokn sine forordnede gudstjenester og kirkelige handlinger. Dog har en påpekt muligheter til å klare seg uten kirketjener til om lag 3 gudstjenester – overflytting av 2 gudstjenester til sykehjem og reduksjon av en gudstjeneste på julaften. Men om denne ressursen kan overflyttes til andre steder, er usikkert, tatt de forholdsvis lange avstandene i betraktning.</w:t>
            </w:r>
          </w:p>
          <w:p w14:paraId="77FEB872" w14:textId="77777777" w:rsidR="00F11555" w:rsidRPr="00344EC7" w:rsidRDefault="00F11555" w:rsidP="00DC44C1">
            <w:pPr>
              <w:spacing w:line="276" w:lineRule="auto"/>
              <w:rPr>
                <w:noProof w:val="0"/>
                <w:sz w:val="22"/>
              </w:rPr>
            </w:pPr>
          </w:p>
        </w:tc>
      </w:tr>
    </w:tbl>
    <w:p w14:paraId="46642842" w14:textId="77777777" w:rsidR="00F11555" w:rsidRDefault="00F11555" w:rsidP="00F11555">
      <w:pPr>
        <w:rPr>
          <w:i/>
          <w:noProof w:val="0"/>
          <w:sz w:val="22"/>
        </w:rPr>
      </w:pPr>
    </w:p>
    <w:p w14:paraId="61C1E7EC" w14:textId="77777777" w:rsidR="00F11555" w:rsidRDefault="00F11555" w:rsidP="00F11555">
      <w:pPr>
        <w:rPr>
          <w:i/>
          <w:noProof w:val="0"/>
          <w:sz w:val="22"/>
        </w:rPr>
      </w:pPr>
    </w:p>
    <w:p w14:paraId="6840948D" w14:textId="77777777" w:rsidR="00F11555" w:rsidRDefault="00F11555" w:rsidP="00F11555">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55737ADA" w14:textId="77777777" w:rsidTr="00DC44C1">
        <w:tc>
          <w:tcPr>
            <w:tcW w:w="9779" w:type="dxa"/>
          </w:tcPr>
          <w:p w14:paraId="4A8FE2F4" w14:textId="77777777" w:rsidR="00F11555" w:rsidRDefault="00F11555" w:rsidP="00DC44C1">
            <w:pPr>
              <w:spacing w:line="276" w:lineRule="auto"/>
              <w:rPr>
                <w:noProof w:val="0"/>
                <w:sz w:val="22"/>
              </w:rPr>
            </w:pPr>
            <w:r>
              <w:rPr>
                <w:noProof w:val="0"/>
                <w:sz w:val="22"/>
              </w:rPr>
              <w:t>Sokneprest Jan-Oles forslag til vedtak:</w:t>
            </w:r>
          </w:p>
          <w:p w14:paraId="0D027AE4" w14:textId="77777777" w:rsidR="00F11555" w:rsidRDefault="00F11555" w:rsidP="00F11555">
            <w:pPr>
              <w:pStyle w:val="Listeavsnitt"/>
              <w:numPr>
                <w:ilvl w:val="0"/>
                <w:numId w:val="2"/>
              </w:numPr>
              <w:rPr>
                <w:b/>
                <w:bCs/>
                <w:noProof w:val="0"/>
                <w:sz w:val="28"/>
                <w:szCs w:val="28"/>
              </w:rPr>
            </w:pPr>
            <w:r>
              <w:rPr>
                <w:b/>
                <w:bCs/>
                <w:noProof w:val="0"/>
                <w:sz w:val="28"/>
                <w:szCs w:val="28"/>
              </w:rPr>
              <w:t>To forordnede gudstjenester i januar og februar flyttes til sykehjem – fra Medby kapell til Sifjord sykehjem og fra Gryllefjord kapell til Gryllefjord sykehjem. Dette skjer i kraft fra og med 2025. åpning i gjeldende forordning</w:t>
            </w:r>
          </w:p>
          <w:p w14:paraId="333144E9" w14:textId="77777777" w:rsidR="00F11555" w:rsidRDefault="00F11555" w:rsidP="00F11555">
            <w:pPr>
              <w:pStyle w:val="Listeavsnitt"/>
              <w:numPr>
                <w:ilvl w:val="0"/>
                <w:numId w:val="2"/>
              </w:numPr>
              <w:rPr>
                <w:b/>
                <w:bCs/>
                <w:noProof w:val="0"/>
                <w:sz w:val="28"/>
                <w:szCs w:val="28"/>
              </w:rPr>
            </w:pPr>
            <w:r>
              <w:rPr>
                <w:b/>
                <w:bCs/>
                <w:noProof w:val="0"/>
                <w:sz w:val="28"/>
                <w:szCs w:val="28"/>
              </w:rPr>
              <w:t>Gudstjeneste på julaften i Nordre Torsken reduseres fra to til en.</w:t>
            </w:r>
          </w:p>
          <w:p w14:paraId="042D6E72" w14:textId="77777777" w:rsidR="00F11555" w:rsidRDefault="00F11555" w:rsidP="00F11555">
            <w:pPr>
              <w:pStyle w:val="Listeavsnitt"/>
              <w:numPr>
                <w:ilvl w:val="0"/>
                <w:numId w:val="2"/>
              </w:numPr>
              <w:rPr>
                <w:b/>
                <w:bCs/>
                <w:noProof w:val="0"/>
                <w:sz w:val="28"/>
                <w:szCs w:val="28"/>
              </w:rPr>
            </w:pPr>
            <w:r>
              <w:rPr>
                <w:b/>
                <w:bCs/>
                <w:noProof w:val="0"/>
                <w:sz w:val="28"/>
                <w:szCs w:val="28"/>
              </w:rPr>
              <w:t>Det startes opp et arbeid for å få redusert antallet forordnede gudstjenester fra 35 til 34 (som følge av pkt 2).</w:t>
            </w:r>
          </w:p>
          <w:p w14:paraId="5DF2D00C" w14:textId="77777777" w:rsidR="00F11555" w:rsidRPr="00D87015" w:rsidRDefault="00F11555" w:rsidP="00F11555">
            <w:pPr>
              <w:pStyle w:val="Listeavsnitt"/>
              <w:numPr>
                <w:ilvl w:val="0"/>
                <w:numId w:val="2"/>
              </w:numPr>
              <w:rPr>
                <w:b/>
                <w:bCs/>
                <w:noProof w:val="0"/>
                <w:sz w:val="28"/>
                <w:szCs w:val="28"/>
              </w:rPr>
            </w:pPr>
            <w:r>
              <w:rPr>
                <w:b/>
                <w:bCs/>
                <w:noProof w:val="0"/>
                <w:sz w:val="28"/>
                <w:szCs w:val="28"/>
              </w:rPr>
              <w:t>Torsken menighetsråd har ingen merknader til at kirketjener tilbys større stilling for å ta  tjeneste andre steder. Dette forutsetter at det lar seg gjennomføre i forhold til Torsken menighet sin oppsatte gudstjenesteplan.</w:t>
            </w:r>
          </w:p>
          <w:p w14:paraId="472444E2" w14:textId="77777777" w:rsidR="00F11555" w:rsidRPr="00344EC7" w:rsidRDefault="00F11555" w:rsidP="00DC44C1">
            <w:pPr>
              <w:spacing w:line="276" w:lineRule="auto"/>
              <w:rPr>
                <w:noProof w:val="0"/>
                <w:sz w:val="22"/>
              </w:rPr>
            </w:pPr>
          </w:p>
        </w:tc>
      </w:tr>
    </w:tbl>
    <w:p w14:paraId="3757D396" w14:textId="77777777" w:rsidR="00F11555" w:rsidRDefault="00F11555" w:rsidP="00F11555">
      <w:pPr>
        <w:rPr>
          <w:i/>
          <w:noProof w:val="0"/>
          <w:sz w:val="22"/>
        </w:rPr>
      </w:pPr>
    </w:p>
    <w:p w14:paraId="6CDAE0C8" w14:textId="77777777" w:rsidR="00F11555" w:rsidRDefault="00F11555" w:rsidP="00F11555">
      <w:pPr>
        <w:rPr>
          <w:i/>
          <w:noProof w:val="0"/>
          <w:sz w:val="22"/>
        </w:rPr>
      </w:pPr>
    </w:p>
    <w:p w14:paraId="07F3B732" w14:textId="77777777" w:rsidR="00F11555" w:rsidRDefault="00F11555" w:rsidP="00F11555">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22573CF8" w14:textId="77777777" w:rsidTr="00DC44C1">
        <w:tc>
          <w:tcPr>
            <w:tcW w:w="9779" w:type="dxa"/>
          </w:tcPr>
          <w:p w14:paraId="20585FD6" w14:textId="77777777" w:rsidR="00F11555" w:rsidRDefault="00F11555" w:rsidP="00DC44C1">
            <w:pPr>
              <w:spacing w:line="276" w:lineRule="auto"/>
              <w:rPr>
                <w:noProof w:val="0"/>
                <w:sz w:val="22"/>
              </w:rPr>
            </w:pPr>
            <w:r>
              <w:rPr>
                <w:noProof w:val="0"/>
                <w:sz w:val="22"/>
              </w:rPr>
              <w:t>Man tenker at det ikke er så mye å spare på stenging av kirker. Folk blir opprørt når kirker stenges.</w:t>
            </w:r>
          </w:p>
          <w:p w14:paraId="79614F09" w14:textId="77777777" w:rsidR="00F11555" w:rsidRDefault="00F11555" w:rsidP="00DC44C1">
            <w:pPr>
              <w:spacing w:line="276" w:lineRule="auto"/>
              <w:rPr>
                <w:noProof w:val="0"/>
                <w:sz w:val="22"/>
              </w:rPr>
            </w:pPr>
            <w:r>
              <w:rPr>
                <w:noProof w:val="0"/>
                <w:sz w:val="22"/>
              </w:rPr>
              <w:t>Vi har bare én kirke i Søndre Torsken.</w:t>
            </w:r>
          </w:p>
          <w:p w14:paraId="2521F240" w14:textId="77777777" w:rsidR="00F11555" w:rsidRPr="00344EC7" w:rsidRDefault="00F11555" w:rsidP="00DC44C1">
            <w:pPr>
              <w:spacing w:line="276" w:lineRule="auto"/>
              <w:rPr>
                <w:noProof w:val="0"/>
                <w:sz w:val="22"/>
              </w:rPr>
            </w:pPr>
            <w:r>
              <w:rPr>
                <w:noProof w:val="0"/>
                <w:sz w:val="22"/>
              </w:rPr>
              <w:t>Aktiviteter koster.</w:t>
            </w:r>
          </w:p>
        </w:tc>
      </w:tr>
    </w:tbl>
    <w:p w14:paraId="459EC960" w14:textId="77777777" w:rsidR="00F11555" w:rsidRDefault="00F11555" w:rsidP="00F11555">
      <w:pPr>
        <w:rPr>
          <w:i/>
          <w:noProof w:val="0"/>
          <w:sz w:val="22"/>
        </w:rPr>
      </w:pPr>
    </w:p>
    <w:p w14:paraId="57511A52" w14:textId="77777777" w:rsidR="00F11555" w:rsidRDefault="00F11555" w:rsidP="00F11555">
      <w:pPr>
        <w:rPr>
          <w:i/>
          <w:noProof w:val="0"/>
          <w:sz w:val="22"/>
        </w:rPr>
      </w:pPr>
    </w:p>
    <w:p w14:paraId="02A5DB2F" w14:textId="77777777" w:rsidR="00F11555" w:rsidRDefault="00F11555" w:rsidP="00F11555">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7C0269BC" w14:textId="77777777" w:rsidTr="00DC44C1">
        <w:tc>
          <w:tcPr>
            <w:tcW w:w="9779" w:type="dxa"/>
          </w:tcPr>
          <w:p w14:paraId="4F89F044" w14:textId="77777777" w:rsidR="00F11555" w:rsidRDefault="00F11555" w:rsidP="00DC44C1">
            <w:pPr>
              <w:spacing w:line="276" w:lineRule="auto"/>
              <w:rPr>
                <w:noProof w:val="0"/>
                <w:sz w:val="22"/>
              </w:rPr>
            </w:pPr>
          </w:p>
          <w:p w14:paraId="79D3519E" w14:textId="77777777" w:rsidR="00F11555" w:rsidRPr="004532AF" w:rsidRDefault="00F11555" w:rsidP="00F11555">
            <w:pPr>
              <w:pStyle w:val="Listeavsnitt"/>
              <w:numPr>
                <w:ilvl w:val="0"/>
                <w:numId w:val="3"/>
              </w:numPr>
              <w:rPr>
                <w:noProof w:val="0"/>
                <w:sz w:val="22"/>
                <w:szCs w:val="22"/>
              </w:rPr>
            </w:pPr>
            <w:r w:rsidRPr="004532AF">
              <w:rPr>
                <w:noProof w:val="0"/>
                <w:sz w:val="22"/>
                <w:szCs w:val="22"/>
              </w:rPr>
              <w:t>To forordnede gudstjenester i januar og februar flyttes til sykehjem – fra Medby kapell til Sifjord sykehjem og fra Gryllefjord kapell til Gryllefjord sykehjem. Dette skjer i kraft fra og med 2025. åpning i gjeldende forordning.</w:t>
            </w:r>
          </w:p>
          <w:p w14:paraId="3AEF1056" w14:textId="77777777" w:rsidR="00F11555" w:rsidRPr="004532AF" w:rsidRDefault="00F11555" w:rsidP="00F11555">
            <w:pPr>
              <w:pStyle w:val="Listeavsnitt"/>
              <w:numPr>
                <w:ilvl w:val="0"/>
                <w:numId w:val="3"/>
              </w:numPr>
              <w:rPr>
                <w:noProof w:val="0"/>
                <w:sz w:val="22"/>
                <w:szCs w:val="22"/>
              </w:rPr>
            </w:pPr>
            <w:r w:rsidRPr="004532AF">
              <w:rPr>
                <w:noProof w:val="0"/>
                <w:sz w:val="22"/>
                <w:szCs w:val="22"/>
              </w:rPr>
              <w:t>Gudstjeneste på julaften i Nordre Torsken reduseres fra to til en.</w:t>
            </w:r>
          </w:p>
          <w:p w14:paraId="0052897D" w14:textId="77777777" w:rsidR="00F11555" w:rsidRPr="004532AF" w:rsidRDefault="00F11555" w:rsidP="00F11555">
            <w:pPr>
              <w:pStyle w:val="Listeavsnitt"/>
              <w:numPr>
                <w:ilvl w:val="0"/>
                <w:numId w:val="3"/>
              </w:numPr>
              <w:rPr>
                <w:noProof w:val="0"/>
                <w:sz w:val="22"/>
                <w:szCs w:val="22"/>
              </w:rPr>
            </w:pPr>
            <w:r w:rsidRPr="004532AF">
              <w:rPr>
                <w:noProof w:val="0"/>
                <w:sz w:val="22"/>
                <w:szCs w:val="22"/>
              </w:rPr>
              <w:t>Det startes opp et arbeid for å få redusert antallet forordnede gudstjenester fra 35 til 34 (som følge av pkt 2).</w:t>
            </w:r>
          </w:p>
          <w:p w14:paraId="79713681" w14:textId="77777777" w:rsidR="00F11555" w:rsidRPr="004532AF" w:rsidRDefault="00F11555" w:rsidP="00F11555">
            <w:pPr>
              <w:pStyle w:val="Listeavsnitt"/>
              <w:numPr>
                <w:ilvl w:val="0"/>
                <w:numId w:val="3"/>
              </w:numPr>
              <w:rPr>
                <w:noProof w:val="0"/>
                <w:sz w:val="22"/>
                <w:szCs w:val="22"/>
              </w:rPr>
            </w:pPr>
            <w:r w:rsidRPr="004532AF">
              <w:rPr>
                <w:noProof w:val="0"/>
                <w:sz w:val="22"/>
                <w:szCs w:val="22"/>
              </w:rPr>
              <w:t>Torsken menighetsråd har ingen merknader til at kirketjener tilbys større stilling for å ta tjeneste andre steder. Dette forutsetter at det lar seg gjennomføre i forhold til Torsken menighet sin oppsatte gudstjenesteplan.</w:t>
            </w:r>
          </w:p>
          <w:p w14:paraId="0744F89E" w14:textId="77777777" w:rsidR="00F11555" w:rsidRPr="00344EC7" w:rsidRDefault="00F11555" w:rsidP="00DC44C1">
            <w:pPr>
              <w:spacing w:line="276" w:lineRule="auto"/>
              <w:rPr>
                <w:noProof w:val="0"/>
                <w:sz w:val="22"/>
              </w:rPr>
            </w:pPr>
          </w:p>
        </w:tc>
      </w:tr>
    </w:tbl>
    <w:p w14:paraId="4A8E323C" w14:textId="77777777" w:rsidR="00F11555" w:rsidRDefault="00F11555" w:rsidP="00F11555">
      <w:pPr>
        <w:rPr>
          <w:noProof w:val="0"/>
          <w:sz w:val="22"/>
        </w:rPr>
      </w:pPr>
    </w:p>
    <w:p w14:paraId="01DFB3C1" w14:textId="77777777" w:rsidR="00F11555" w:rsidRDefault="00F11555" w:rsidP="00F11555">
      <w:pPr>
        <w:rPr>
          <w:noProof w:val="0"/>
          <w:sz w:val="22"/>
        </w:rPr>
      </w:pPr>
    </w:p>
    <w:p w14:paraId="5139DC77" w14:textId="77777777" w:rsidR="00F11555" w:rsidRDefault="00F11555" w:rsidP="00F11555">
      <w:pPr>
        <w:ind w:left="1134" w:hanging="1134"/>
        <w:rPr>
          <w:b/>
          <w:noProof w:val="0"/>
          <w:sz w:val="22"/>
        </w:rPr>
      </w:pPr>
      <w:r>
        <w:rPr>
          <w:b/>
          <w:noProof w:val="0"/>
          <w:sz w:val="22"/>
        </w:rPr>
        <w:t>Sak 004/24</w:t>
      </w:r>
      <w:r>
        <w:rPr>
          <w:b/>
          <w:noProof w:val="0"/>
          <w:sz w:val="22"/>
        </w:rPr>
        <w:tab/>
        <w:t>Blomsterkort</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117DB416" w14:textId="77777777" w:rsidTr="00DC44C1">
        <w:tc>
          <w:tcPr>
            <w:tcW w:w="9779" w:type="dxa"/>
          </w:tcPr>
          <w:p w14:paraId="0701E03E" w14:textId="77777777" w:rsidR="00F11555" w:rsidRPr="00C94E3B" w:rsidRDefault="00F11555" w:rsidP="00DC44C1">
            <w:pPr>
              <w:overflowPunct/>
              <w:autoSpaceDE/>
              <w:autoSpaceDN/>
              <w:adjustRightInd/>
              <w:spacing w:after="160" w:line="259" w:lineRule="auto"/>
              <w:textAlignment w:val="auto"/>
              <w:rPr>
                <w:rFonts w:eastAsia="Calibri"/>
                <w:noProof w:val="0"/>
                <w:sz w:val="22"/>
                <w:szCs w:val="22"/>
                <w:lang w:eastAsia="en-US"/>
              </w:rPr>
            </w:pPr>
            <w:r w:rsidRPr="00C94E3B">
              <w:rPr>
                <w:rFonts w:eastAsia="Calibri"/>
                <w:noProof w:val="0"/>
                <w:sz w:val="22"/>
                <w:szCs w:val="22"/>
                <w:lang w:eastAsia="en-US"/>
              </w:rPr>
              <w:t xml:space="preserve">16.11. 23 behandlet kirkelig fellesråd sak om blomsterkort. Det ble bestemt at denne saken skal til høring hos menighetsrådene før den landes i fellesrådet. </w:t>
            </w:r>
          </w:p>
          <w:p w14:paraId="6E045CF3" w14:textId="77777777" w:rsidR="00F11555" w:rsidRPr="00C94E3B" w:rsidRDefault="00F11555" w:rsidP="00DC44C1">
            <w:pPr>
              <w:overflowPunct/>
              <w:autoSpaceDE/>
              <w:autoSpaceDN/>
              <w:adjustRightInd/>
              <w:spacing w:after="160" w:line="259" w:lineRule="auto"/>
              <w:textAlignment w:val="auto"/>
              <w:rPr>
                <w:rFonts w:eastAsia="Calibri"/>
                <w:noProof w:val="0"/>
                <w:sz w:val="22"/>
                <w:szCs w:val="22"/>
                <w:lang w:eastAsia="en-US"/>
              </w:rPr>
            </w:pPr>
            <w:r w:rsidRPr="00C94E3B">
              <w:rPr>
                <w:rFonts w:eastAsia="Calibri"/>
                <w:noProof w:val="0"/>
                <w:sz w:val="22"/>
                <w:szCs w:val="22"/>
                <w:lang w:eastAsia="en-US"/>
              </w:rPr>
              <w:t>Innstillingen til vedtak til møtet 16.11.23 var som følgende:</w:t>
            </w:r>
          </w:p>
          <w:p w14:paraId="386EB97C" w14:textId="77777777" w:rsidR="00F11555" w:rsidRPr="00C94E3B" w:rsidRDefault="00F11555" w:rsidP="00DC44C1">
            <w:pPr>
              <w:spacing w:line="276" w:lineRule="auto"/>
              <w:rPr>
                <w:noProof w:val="0"/>
                <w:sz w:val="22"/>
              </w:rPr>
            </w:pPr>
            <w:r w:rsidRPr="00C94E3B">
              <w:rPr>
                <w:noProof w:val="0"/>
                <w:sz w:val="22"/>
              </w:rPr>
              <w:t>Saken legges fram til drøfting med kirkevergens innstilling til vedtak</w:t>
            </w:r>
          </w:p>
          <w:p w14:paraId="0ACE9068" w14:textId="77777777" w:rsidR="00F11555" w:rsidRPr="00C94E3B" w:rsidRDefault="00F11555" w:rsidP="00F11555">
            <w:pPr>
              <w:numPr>
                <w:ilvl w:val="0"/>
                <w:numId w:val="4"/>
              </w:numPr>
              <w:spacing w:line="276" w:lineRule="auto"/>
              <w:rPr>
                <w:noProof w:val="0"/>
                <w:sz w:val="22"/>
              </w:rPr>
            </w:pPr>
            <w:r w:rsidRPr="00C94E3B">
              <w:rPr>
                <w:noProof w:val="0"/>
                <w:sz w:val="22"/>
              </w:rPr>
              <w:lastRenderedPageBreak/>
              <w:t>Senja kirkelige fellesråd avvikler blomsterfondordningen med salg av blomsterkort ved begravelser fra 01.01.2024.</w:t>
            </w:r>
          </w:p>
          <w:p w14:paraId="3186AEC3" w14:textId="77777777" w:rsidR="00F11555" w:rsidRPr="00C94E3B" w:rsidRDefault="00F11555" w:rsidP="00F11555">
            <w:pPr>
              <w:numPr>
                <w:ilvl w:val="0"/>
                <w:numId w:val="4"/>
              </w:numPr>
              <w:spacing w:line="276" w:lineRule="auto"/>
              <w:rPr>
                <w:noProof w:val="0"/>
                <w:sz w:val="22"/>
              </w:rPr>
            </w:pPr>
            <w:r w:rsidRPr="00C94E3B">
              <w:rPr>
                <w:noProof w:val="0"/>
                <w:sz w:val="22"/>
              </w:rPr>
              <w:t xml:space="preserve">Blomsterfond tilhørende Lenvik sogns gravplasser skal tilhøre disse gravplassene. </w:t>
            </w:r>
          </w:p>
          <w:p w14:paraId="16EB4589" w14:textId="77777777" w:rsidR="00F11555" w:rsidRPr="00C94E3B" w:rsidRDefault="00F11555" w:rsidP="00DC44C1">
            <w:pPr>
              <w:spacing w:line="276" w:lineRule="auto"/>
              <w:ind w:left="720"/>
              <w:rPr>
                <w:noProof w:val="0"/>
                <w:sz w:val="22"/>
              </w:rPr>
            </w:pPr>
            <w:r w:rsidRPr="00C94E3B">
              <w:rPr>
                <w:noProof w:val="0"/>
                <w:sz w:val="22"/>
              </w:rPr>
              <w:t xml:space="preserve">Midlene kan forvaltes av fellesrådet til pengene ved hver gravplass er brukt opp. Evt. innkjøp som skal finansieres av disse midlene delegeres til administrasjonen å godkjenne inntil kr. 5.000, større innkjøp avklares av fellesrådet. </w:t>
            </w:r>
          </w:p>
          <w:p w14:paraId="5AD75250" w14:textId="77777777" w:rsidR="00F11555" w:rsidRPr="00344EC7" w:rsidRDefault="00F11555" w:rsidP="00DC44C1">
            <w:pPr>
              <w:spacing w:line="276" w:lineRule="auto"/>
              <w:rPr>
                <w:noProof w:val="0"/>
                <w:sz w:val="22"/>
              </w:rPr>
            </w:pPr>
            <w:r w:rsidRPr="00C94E3B">
              <w:rPr>
                <w:noProof w:val="0"/>
                <w:sz w:val="22"/>
              </w:rPr>
              <w:t xml:space="preserve">Kjøp av benker til gravplassene som ikke har benker, som f.eks. enkelte gravplasser i Berg sogn, </w:t>
            </w:r>
            <w:r>
              <w:rPr>
                <w:noProof w:val="0"/>
                <w:sz w:val="22"/>
              </w:rPr>
              <w:t xml:space="preserve">så </w:t>
            </w:r>
            <w:r w:rsidRPr="00C94E3B">
              <w:rPr>
                <w:noProof w:val="0"/>
                <w:sz w:val="22"/>
              </w:rPr>
              <w:t xml:space="preserve">vises </w:t>
            </w:r>
            <w:r>
              <w:rPr>
                <w:noProof w:val="0"/>
                <w:sz w:val="22"/>
              </w:rPr>
              <w:t xml:space="preserve">det </w:t>
            </w:r>
            <w:r w:rsidRPr="00C94E3B">
              <w:rPr>
                <w:noProof w:val="0"/>
                <w:sz w:val="22"/>
              </w:rPr>
              <w:t>til egen sak.</w:t>
            </w:r>
          </w:p>
        </w:tc>
      </w:tr>
    </w:tbl>
    <w:p w14:paraId="54AF7A12" w14:textId="77777777" w:rsidR="00F11555" w:rsidRDefault="00F11555" w:rsidP="00F11555">
      <w:pPr>
        <w:rPr>
          <w:i/>
          <w:noProof w:val="0"/>
          <w:sz w:val="22"/>
        </w:rPr>
      </w:pPr>
    </w:p>
    <w:p w14:paraId="4F3CA297" w14:textId="77777777" w:rsidR="00F11555" w:rsidRDefault="00F11555" w:rsidP="00F11555">
      <w:pPr>
        <w:rPr>
          <w:i/>
          <w:noProof w:val="0"/>
          <w:sz w:val="22"/>
        </w:rPr>
      </w:pPr>
    </w:p>
    <w:p w14:paraId="159528BB" w14:textId="77777777" w:rsidR="00F11555" w:rsidRDefault="00F11555" w:rsidP="00F11555">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3BB2F45A" w14:textId="77777777" w:rsidTr="00DC44C1">
        <w:tc>
          <w:tcPr>
            <w:tcW w:w="9779" w:type="dxa"/>
          </w:tcPr>
          <w:p w14:paraId="1F3B297A" w14:textId="77777777" w:rsidR="00F11555" w:rsidRPr="00344EC7" w:rsidRDefault="00F11555" w:rsidP="00DC44C1">
            <w:pPr>
              <w:spacing w:line="276" w:lineRule="auto"/>
              <w:rPr>
                <w:noProof w:val="0"/>
                <w:sz w:val="22"/>
              </w:rPr>
            </w:pPr>
            <w:r>
              <w:rPr>
                <w:noProof w:val="0"/>
                <w:sz w:val="22"/>
              </w:rPr>
              <w:t>Ingen forslag.</w:t>
            </w:r>
          </w:p>
        </w:tc>
      </w:tr>
    </w:tbl>
    <w:p w14:paraId="58C4E713" w14:textId="77777777" w:rsidR="00F11555" w:rsidRDefault="00F11555" w:rsidP="00F11555">
      <w:pPr>
        <w:rPr>
          <w:i/>
          <w:noProof w:val="0"/>
          <w:sz w:val="22"/>
        </w:rPr>
      </w:pPr>
    </w:p>
    <w:p w14:paraId="2F254B6B" w14:textId="77777777" w:rsidR="00F11555" w:rsidRDefault="00F11555" w:rsidP="00F11555">
      <w:pPr>
        <w:rPr>
          <w:i/>
          <w:noProof w:val="0"/>
          <w:sz w:val="22"/>
        </w:rPr>
      </w:pPr>
    </w:p>
    <w:p w14:paraId="407FCD4A" w14:textId="77777777" w:rsidR="00F11555" w:rsidRDefault="00F11555" w:rsidP="00F11555">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71376C0D" w14:textId="77777777" w:rsidTr="00DC44C1">
        <w:tc>
          <w:tcPr>
            <w:tcW w:w="9779" w:type="dxa"/>
          </w:tcPr>
          <w:p w14:paraId="3741C536" w14:textId="77777777" w:rsidR="00F11555" w:rsidRPr="00344EC7" w:rsidRDefault="00F11555" w:rsidP="00DC44C1">
            <w:pPr>
              <w:spacing w:line="276" w:lineRule="auto"/>
              <w:rPr>
                <w:noProof w:val="0"/>
                <w:sz w:val="22"/>
              </w:rPr>
            </w:pPr>
          </w:p>
        </w:tc>
      </w:tr>
    </w:tbl>
    <w:p w14:paraId="5AFD5713" w14:textId="77777777" w:rsidR="00F11555" w:rsidRDefault="00F11555" w:rsidP="00F11555">
      <w:pPr>
        <w:rPr>
          <w:i/>
          <w:noProof w:val="0"/>
          <w:sz w:val="22"/>
        </w:rPr>
      </w:pPr>
    </w:p>
    <w:p w14:paraId="2816DC11" w14:textId="77777777" w:rsidR="00F11555" w:rsidRDefault="00F11555" w:rsidP="00F11555">
      <w:pPr>
        <w:rPr>
          <w:i/>
          <w:noProof w:val="0"/>
          <w:sz w:val="22"/>
        </w:rPr>
      </w:pPr>
    </w:p>
    <w:p w14:paraId="3525AC46" w14:textId="77777777" w:rsidR="00F11555" w:rsidRDefault="00F11555" w:rsidP="00F11555">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0527C569" w14:textId="77777777" w:rsidTr="00DC44C1">
        <w:tc>
          <w:tcPr>
            <w:tcW w:w="9779" w:type="dxa"/>
          </w:tcPr>
          <w:p w14:paraId="31DCF821" w14:textId="77777777" w:rsidR="00F11555" w:rsidRPr="00344EC7" w:rsidRDefault="00F11555" w:rsidP="00DC44C1">
            <w:pPr>
              <w:spacing w:line="276" w:lineRule="auto"/>
              <w:rPr>
                <w:noProof w:val="0"/>
                <w:sz w:val="22"/>
              </w:rPr>
            </w:pPr>
            <w:r>
              <w:rPr>
                <w:noProof w:val="0"/>
                <w:sz w:val="22"/>
              </w:rPr>
              <w:t>Torsken menighet har ikke blomsterkort og har heller ikke hatt det. Menighetsrådet har derfor ingen bemerkninger til saken om blomsterkort som skal behandles i fellesrådet.</w:t>
            </w:r>
          </w:p>
        </w:tc>
      </w:tr>
    </w:tbl>
    <w:p w14:paraId="304128CF" w14:textId="77777777" w:rsidR="00F11555" w:rsidRDefault="00F11555" w:rsidP="00F11555">
      <w:pPr>
        <w:rPr>
          <w:noProof w:val="0"/>
          <w:sz w:val="22"/>
        </w:rPr>
      </w:pPr>
    </w:p>
    <w:p w14:paraId="4E42506C" w14:textId="77777777" w:rsidR="00F11555" w:rsidRDefault="00F11555" w:rsidP="00F11555">
      <w:pPr>
        <w:rPr>
          <w:noProof w:val="0"/>
          <w:sz w:val="22"/>
        </w:rPr>
      </w:pPr>
    </w:p>
    <w:p w14:paraId="5CADCD14" w14:textId="77777777" w:rsidR="00F11555" w:rsidRDefault="00F11555" w:rsidP="00F11555">
      <w:pPr>
        <w:ind w:left="1134" w:hanging="1134"/>
        <w:rPr>
          <w:b/>
          <w:noProof w:val="0"/>
          <w:sz w:val="22"/>
        </w:rPr>
      </w:pPr>
      <w:r>
        <w:rPr>
          <w:b/>
          <w:noProof w:val="0"/>
          <w:sz w:val="22"/>
        </w:rPr>
        <w:t>Sak 005/24</w:t>
      </w:r>
      <w:r>
        <w:rPr>
          <w:b/>
          <w:noProof w:val="0"/>
          <w:sz w:val="22"/>
        </w:rPr>
        <w:tab/>
        <w:t>Økonomiplaner 2025-2028</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24B3246D" w14:textId="77777777" w:rsidTr="00DC44C1">
        <w:tc>
          <w:tcPr>
            <w:tcW w:w="9779" w:type="dxa"/>
          </w:tcPr>
          <w:p w14:paraId="271AE136" w14:textId="77777777" w:rsidR="00F11555" w:rsidRPr="0034788D" w:rsidRDefault="00F11555" w:rsidP="00DC44C1">
            <w:pPr>
              <w:spacing w:line="276" w:lineRule="auto"/>
              <w:rPr>
                <w:noProof w:val="0"/>
                <w:sz w:val="22"/>
              </w:rPr>
            </w:pPr>
            <w:r w:rsidRPr="0034788D">
              <w:rPr>
                <w:noProof w:val="0"/>
                <w:sz w:val="22"/>
              </w:rPr>
              <w:t>Bakgrunn</w:t>
            </w:r>
          </w:p>
          <w:p w14:paraId="4D3EA9A9" w14:textId="77777777" w:rsidR="00F11555" w:rsidRPr="0034788D" w:rsidRDefault="00F11555" w:rsidP="00DC44C1">
            <w:pPr>
              <w:spacing w:line="276" w:lineRule="auto"/>
              <w:rPr>
                <w:noProof w:val="0"/>
                <w:sz w:val="22"/>
              </w:rPr>
            </w:pPr>
            <w:r w:rsidRPr="0034788D">
              <w:rPr>
                <w:noProof w:val="0"/>
                <w:sz w:val="22"/>
              </w:rPr>
              <w:t>Senja kirkelige fellesråd har ansvar for 19 kirkebygg. Det er varierende alder på byggene, der de to eldste er fra siste halvdel av 1700-tallet. Det er et kontinuerlig behov for vedlikehold på byggene.</w:t>
            </w:r>
          </w:p>
          <w:p w14:paraId="77FF9873" w14:textId="77777777" w:rsidR="00F11555" w:rsidRPr="0034788D" w:rsidRDefault="00F11555" w:rsidP="00DC44C1">
            <w:pPr>
              <w:spacing w:line="276" w:lineRule="auto"/>
              <w:rPr>
                <w:noProof w:val="0"/>
                <w:sz w:val="22"/>
              </w:rPr>
            </w:pPr>
            <w:r w:rsidRPr="0034788D">
              <w:rPr>
                <w:noProof w:val="0"/>
                <w:sz w:val="22"/>
              </w:rPr>
              <w:t>Kirkevergen er i ferd med å utarbeide reviderte økonomiplaner for perioden 202</w:t>
            </w:r>
            <w:r>
              <w:rPr>
                <w:noProof w:val="0"/>
                <w:sz w:val="22"/>
              </w:rPr>
              <w:t>5</w:t>
            </w:r>
            <w:r w:rsidRPr="0034788D">
              <w:rPr>
                <w:noProof w:val="0"/>
                <w:sz w:val="22"/>
              </w:rPr>
              <w:t xml:space="preserve"> til 202</w:t>
            </w:r>
            <w:r>
              <w:rPr>
                <w:noProof w:val="0"/>
                <w:sz w:val="22"/>
              </w:rPr>
              <w:t>5</w:t>
            </w:r>
            <w:r w:rsidRPr="0034788D">
              <w:rPr>
                <w:noProof w:val="0"/>
                <w:sz w:val="22"/>
              </w:rPr>
              <w:t xml:space="preserve"> i to deler:</w:t>
            </w:r>
          </w:p>
          <w:p w14:paraId="23886EBD" w14:textId="77777777" w:rsidR="00F11555" w:rsidRPr="0034788D" w:rsidRDefault="00F11555" w:rsidP="00F11555">
            <w:pPr>
              <w:numPr>
                <w:ilvl w:val="0"/>
                <w:numId w:val="5"/>
              </w:numPr>
              <w:spacing w:line="276" w:lineRule="auto"/>
              <w:textAlignment w:val="auto"/>
              <w:rPr>
                <w:noProof w:val="0"/>
                <w:sz w:val="22"/>
              </w:rPr>
            </w:pPr>
            <w:r w:rsidRPr="0034788D">
              <w:rPr>
                <w:noProof w:val="0"/>
                <w:sz w:val="22"/>
              </w:rPr>
              <w:t>Kirkebygg</w:t>
            </w:r>
          </w:p>
          <w:p w14:paraId="440CFEFC" w14:textId="77777777" w:rsidR="00F11555" w:rsidRPr="0034788D" w:rsidRDefault="00F11555" w:rsidP="00F11555">
            <w:pPr>
              <w:numPr>
                <w:ilvl w:val="0"/>
                <w:numId w:val="5"/>
              </w:numPr>
              <w:spacing w:line="276" w:lineRule="auto"/>
              <w:textAlignment w:val="auto"/>
              <w:rPr>
                <w:noProof w:val="0"/>
                <w:sz w:val="22"/>
              </w:rPr>
            </w:pPr>
            <w:r w:rsidRPr="0034788D">
              <w:rPr>
                <w:noProof w:val="0"/>
                <w:sz w:val="22"/>
              </w:rPr>
              <w:t xml:space="preserve">Gravplasser </w:t>
            </w:r>
          </w:p>
          <w:p w14:paraId="419ED779" w14:textId="77777777" w:rsidR="00F11555" w:rsidRPr="0034788D" w:rsidRDefault="00F11555" w:rsidP="00DC44C1">
            <w:pPr>
              <w:spacing w:line="276" w:lineRule="auto"/>
              <w:rPr>
                <w:noProof w:val="0"/>
                <w:sz w:val="22"/>
              </w:rPr>
            </w:pPr>
            <w:r w:rsidRPr="0034788D">
              <w:rPr>
                <w:noProof w:val="0"/>
                <w:sz w:val="22"/>
              </w:rPr>
              <w:t>Bygningsdelen er delt inn i to planer: Den ene er for tiltak med kostnadsramme over 100.000 kr og den andre for enkelttiltak under 100.000 kr. Hver av planene har en kort beskrivelse av tiltak, et grovt overslag over kostnadene, forslag til finansiering og prioritering av tiltakene. Økonomiplanene vil revideres hvert år, og de vil gjelde for en fireårs periode.</w:t>
            </w:r>
          </w:p>
          <w:p w14:paraId="05BD1334" w14:textId="77777777" w:rsidR="00F11555" w:rsidRPr="0034788D" w:rsidRDefault="00F11555" w:rsidP="00DC44C1">
            <w:pPr>
              <w:spacing w:line="276" w:lineRule="auto"/>
              <w:rPr>
                <w:noProof w:val="0"/>
                <w:sz w:val="22"/>
              </w:rPr>
            </w:pPr>
            <w:r w:rsidRPr="0034788D">
              <w:rPr>
                <w:noProof w:val="0"/>
                <w:sz w:val="22"/>
              </w:rPr>
              <w:t xml:space="preserve">Økonomiplanene skal forankres i soknene med prioriteringsliste. Fellesrådet vedtar økonomiplanene med prioriteringer for alle kirkebygg og gravplasser på møte i april. </w:t>
            </w:r>
          </w:p>
          <w:p w14:paraId="419667FD" w14:textId="77777777" w:rsidR="00F11555" w:rsidRPr="0034788D" w:rsidRDefault="00F11555" w:rsidP="00DC44C1">
            <w:pPr>
              <w:spacing w:line="276" w:lineRule="auto"/>
              <w:rPr>
                <w:noProof w:val="0"/>
                <w:sz w:val="22"/>
              </w:rPr>
            </w:pPr>
            <w:r w:rsidRPr="0034788D">
              <w:rPr>
                <w:noProof w:val="0"/>
                <w:sz w:val="22"/>
              </w:rPr>
              <w:t>Forslag til prioriteringer er satt opp på bakgrunn av følgende kriterier:</w:t>
            </w:r>
          </w:p>
          <w:p w14:paraId="4220344B" w14:textId="77777777" w:rsidR="00F11555" w:rsidRPr="0034788D" w:rsidRDefault="00F11555" w:rsidP="00F11555">
            <w:pPr>
              <w:numPr>
                <w:ilvl w:val="0"/>
                <w:numId w:val="5"/>
              </w:numPr>
              <w:spacing w:line="276" w:lineRule="auto"/>
              <w:textAlignment w:val="auto"/>
              <w:rPr>
                <w:noProof w:val="0"/>
                <w:sz w:val="22"/>
              </w:rPr>
            </w:pPr>
            <w:r w:rsidRPr="0034788D">
              <w:rPr>
                <w:noProof w:val="0"/>
                <w:sz w:val="22"/>
              </w:rPr>
              <w:t>Fare for liv og helse</w:t>
            </w:r>
          </w:p>
          <w:p w14:paraId="688303D9" w14:textId="77777777" w:rsidR="00F11555" w:rsidRPr="0034788D" w:rsidRDefault="00F11555" w:rsidP="00F11555">
            <w:pPr>
              <w:numPr>
                <w:ilvl w:val="0"/>
                <w:numId w:val="5"/>
              </w:numPr>
              <w:spacing w:line="276" w:lineRule="auto"/>
              <w:textAlignment w:val="auto"/>
              <w:rPr>
                <w:noProof w:val="0"/>
                <w:sz w:val="22"/>
              </w:rPr>
            </w:pPr>
            <w:r w:rsidRPr="0034788D">
              <w:rPr>
                <w:noProof w:val="0"/>
                <w:sz w:val="22"/>
              </w:rPr>
              <w:t>Fare for store skader på bygg</w:t>
            </w:r>
          </w:p>
          <w:p w14:paraId="05379D89" w14:textId="77777777" w:rsidR="00F11555" w:rsidRPr="0034788D" w:rsidRDefault="00F11555" w:rsidP="00F11555">
            <w:pPr>
              <w:numPr>
                <w:ilvl w:val="0"/>
                <w:numId w:val="5"/>
              </w:numPr>
              <w:spacing w:line="276" w:lineRule="auto"/>
              <w:textAlignment w:val="auto"/>
              <w:rPr>
                <w:noProof w:val="0"/>
                <w:sz w:val="22"/>
              </w:rPr>
            </w:pPr>
            <w:r w:rsidRPr="0034788D">
              <w:rPr>
                <w:noProof w:val="0"/>
                <w:sz w:val="22"/>
              </w:rPr>
              <w:t>HMS-avvik</w:t>
            </w:r>
          </w:p>
          <w:p w14:paraId="41A3545B" w14:textId="77777777" w:rsidR="00F11555" w:rsidRPr="0034788D" w:rsidRDefault="00F11555" w:rsidP="00F11555">
            <w:pPr>
              <w:numPr>
                <w:ilvl w:val="0"/>
                <w:numId w:val="5"/>
              </w:numPr>
              <w:spacing w:line="276" w:lineRule="auto"/>
              <w:textAlignment w:val="auto"/>
              <w:rPr>
                <w:noProof w:val="0"/>
                <w:sz w:val="22"/>
              </w:rPr>
            </w:pPr>
            <w:r w:rsidRPr="0034788D">
              <w:rPr>
                <w:noProof w:val="0"/>
                <w:sz w:val="22"/>
              </w:rPr>
              <w:t>Mulighet for ekstern finansiering til tiltak gjennom egenfinansiering</w:t>
            </w:r>
          </w:p>
          <w:p w14:paraId="31E7FAC1" w14:textId="77777777" w:rsidR="00F11555" w:rsidRPr="0034788D" w:rsidRDefault="00F11555" w:rsidP="00F11555">
            <w:pPr>
              <w:numPr>
                <w:ilvl w:val="0"/>
                <w:numId w:val="5"/>
              </w:numPr>
              <w:spacing w:line="276" w:lineRule="auto"/>
              <w:textAlignment w:val="auto"/>
              <w:rPr>
                <w:noProof w:val="0"/>
                <w:sz w:val="22"/>
              </w:rPr>
            </w:pPr>
            <w:r w:rsidRPr="0034788D">
              <w:rPr>
                <w:noProof w:val="0"/>
                <w:sz w:val="22"/>
              </w:rPr>
              <w:t>Beskyttelse mot bygningsforfall</w:t>
            </w:r>
          </w:p>
          <w:p w14:paraId="2B8B93D5" w14:textId="77777777" w:rsidR="00F11555" w:rsidRPr="00344EC7" w:rsidRDefault="00F11555" w:rsidP="00DC44C1">
            <w:pPr>
              <w:spacing w:line="276" w:lineRule="auto"/>
              <w:rPr>
                <w:noProof w:val="0"/>
                <w:sz w:val="22"/>
              </w:rPr>
            </w:pPr>
            <w:r w:rsidRPr="0034788D">
              <w:rPr>
                <w:noProof w:val="0"/>
                <w:sz w:val="22"/>
              </w:rPr>
              <w:t>Et tiltak kan gjerne dekke flere av kriteriene.</w:t>
            </w:r>
          </w:p>
        </w:tc>
      </w:tr>
    </w:tbl>
    <w:p w14:paraId="2E8ADA25" w14:textId="77777777" w:rsidR="00F11555" w:rsidRDefault="00F11555" w:rsidP="00F11555">
      <w:pPr>
        <w:rPr>
          <w:i/>
          <w:noProof w:val="0"/>
          <w:sz w:val="22"/>
        </w:rPr>
      </w:pPr>
    </w:p>
    <w:p w14:paraId="5DCD0D12" w14:textId="77777777" w:rsidR="00F11555" w:rsidRDefault="00F11555" w:rsidP="00F11555">
      <w:pPr>
        <w:rPr>
          <w:i/>
          <w:noProof w:val="0"/>
          <w:sz w:val="22"/>
        </w:rPr>
      </w:pPr>
    </w:p>
    <w:p w14:paraId="7CCD8D21" w14:textId="77777777" w:rsidR="00F11555" w:rsidRDefault="00F11555" w:rsidP="00F11555">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13C78EC2" w14:textId="77777777" w:rsidTr="00DC44C1">
        <w:tc>
          <w:tcPr>
            <w:tcW w:w="9779" w:type="dxa"/>
          </w:tcPr>
          <w:p w14:paraId="19E2258F" w14:textId="77777777" w:rsidR="00F11555" w:rsidRPr="00344EC7" w:rsidRDefault="00F11555" w:rsidP="00DC44C1">
            <w:pPr>
              <w:spacing w:line="276" w:lineRule="auto"/>
              <w:rPr>
                <w:noProof w:val="0"/>
                <w:sz w:val="22"/>
              </w:rPr>
            </w:pPr>
            <w:r>
              <w:rPr>
                <w:sz w:val="22"/>
              </w:rPr>
              <w:t>Menighetsrådet vedtar økonomiplaner med prioriteringer foreslått av menighetsrådsleder/menighetsforvalter.</w:t>
            </w:r>
          </w:p>
        </w:tc>
      </w:tr>
    </w:tbl>
    <w:p w14:paraId="79B9C1F5" w14:textId="77777777" w:rsidR="00F11555" w:rsidRDefault="00F11555" w:rsidP="00F11555">
      <w:pPr>
        <w:rPr>
          <w:i/>
          <w:noProof w:val="0"/>
          <w:sz w:val="22"/>
        </w:rPr>
      </w:pPr>
    </w:p>
    <w:p w14:paraId="13E2D8B9" w14:textId="77777777" w:rsidR="00F11555" w:rsidRDefault="00F11555" w:rsidP="00F11555">
      <w:pPr>
        <w:rPr>
          <w:i/>
          <w:noProof w:val="0"/>
          <w:sz w:val="22"/>
        </w:rPr>
      </w:pPr>
    </w:p>
    <w:p w14:paraId="39E762ED" w14:textId="77777777" w:rsidR="00F11555" w:rsidRDefault="00F11555" w:rsidP="00F11555">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7E30EFF6" w14:textId="77777777" w:rsidTr="00DC44C1">
        <w:tc>
          <w:tcPr>
            <w:tcW w:w="9779" w:type="dxa"/>
          </w:tcPr>
          <w:p w14:paraId="6C2F130B" w14:textId="77777777" w:rsidR="00F11555" w:rsidRDefault="00F11555" w:rsidP="00DC44C1">
            <w:pPr>
              <w:spacing w:line="276" w:lineRule="auto"/>
              <w:rPr>
                <w:noProof w:val="0"/>
                <w:sz w:val="22"/>
              </w:rPr>
            </w:pPr>
            <w:r>
              <w:rPr>
                <w:noProof w:val="0"/>
                <w:sz w:val="22"/>
              </w:rPr>
              <w:lastRenderedPageBreak/>
              <w:t>Tiltaket «Inngangsparti med universell utforming» i Flakstadvåg kirke tas ut (bygg over 100.000 kr)</w:t>
            </w:r>
          </w:p>
          <w:p w14:paraId="64FA71EC" w14:textId="77777777" w:rsidR="00F11555" w:rsidRDefault="00F11555" w:rsidP="00DC44C1">
            <w:pPr>
              <w:spacing w:line="276" w:lineRule="auto"/>
              <w:rPr>
                <w:noProof w:val="0"/>
                <w:sz w:val="22"/>
              </w:rPr>
            </w:pPr>
            <w:r>
              <w:rPr>
                <w:noProof w:val="0"/>
                <w:sz w:val="22"/>
              </w:rPr>
              <w:t>Tiltaket «Lys i yttergang og utelys» til Flakstadvåg kirke (bygg under 100.000 kr) tas ut av økonomiplanen. Markus Eide innhenter prisoverslag på arbeidet.</w:t>
            </w:r>
          </w:p>
          <w:p w14:paraId="76F15E58" w14:textId="77777777" w:rsidR="00F11555" w:rsidRDefault="00F11555" w:rsidP="00DC44C1">
            <w:pPr>
              <w:spacing w:line="276" w:lineRule="auto"/>
              <w:rPr>
                <w:noProof w:val="0"/>
                <w:sz w:val="22"/>
              </w:rPr>
            </w:pPr>
            <w:r>
              <w:rPr>
                <w:noProof w:val="0"/>
                <w:sz w:val="22"/>
              </w:rPr>
              <w:t>Tiltaket «Utvide parkeringsplass» ved Gryllefjord kapell tas ut av økonomiplanen (bygg under 100.000 kr).</w:t>
            </w:r>
          </w:p>
          <w:p w14:paraId="24BD6097" w14:textId="77777777" w:rsidR="00F11555" w:rsidRDefault="00F11555" w:rsidP="00DC44C1">
            <w:pPr>
              <w:spacing w:line="276" w:lineRule="auto"/>
              <w:rPr>
                <w:noProof w:val="0"/>
                <w:sz w:val="22"/>
              </w:rPr>
            </w:pPr>
            <w:r>
              <w:rPr>
                <w:noProof w:val="0"/>
                <w:sz w:val="22"/>
              </w:rPr>
              <w:t>Tiltaket «Utbedre steintrapp og vei opp fra hovedveien» til Torsken kirke: Christel E. lager en sak på dette til neste menighetsrådsmøte (bygg under 100.000 kr).</w:t>
            </w:r>
          </w:p>
          <w:p w14:paraId="102F35D5" w14:textId="77777777" w:rsidR="00F11555" w:rsidRPr="00344EC7" w:rsidRDefault="00F11555" w:rsidP="00DC44C1">
            <w:pPr>
              <w:spacing w:line="276" w:lineRule="auto"/>
              <w:rPr>
                <w:noProof w:val="0"/>
                <w:sz w:val="22"/>
              </w:rPr>
            </w:pPr>
            <w:r>
              <w:rPr>
                <w:noProof w:val="0"/>
                <w:sz w:val="22"/>
              </w:rPr>
              <w:t>Solveig F. har blitt kontaktet av grunneier til parkeringsplassen til Flakstadvåg kirke. Grunneier vil gjerne gi denne delen av eiendommen sin til kirken, men hun vil ikke påta seg arbeid eller kostnader med fradeling. Solveig sender kontaktinformasjon til kirkevergen med kopi til menighetsforvalter.</w:t>
            </w:r>
          </w:p>
        </w:tc>
      </w:tr>
    </w:tbl>
    <w:p w14:paraId="489DC3CF" w14:textId="77777777" w:rsidR="00F11555" w:rsidRDefault="00F11555" w:rsidP="00F11555">
      <w:pPr>
        <w:rPr>
          <w:i/>
          <w:noProof w:val="0"/>
          <w:sz w:val="22"/>
        </w:rPr>
      </w:pPr>
    </w:p>
    <w:p w14:paraId="79BC0EF8" w14:textId="77777777" w:rsidR="00F11555" w:rsidRDefault="00F11555" w:rsidP="00F11555">
      <w:pPr>
        <w:rPr>
          <w:i/>
          <w:noProof w:val="0"/>
          <w:sz w:val="22"/>
        </w:rPr>
      </w:pPr>
    </w:p>
    <w:p w14:paraId="4C4DEC90" w14:textId="77777777" w:rsidR="00F11555" w:rsidRDefault="00F11555" w:rsidP="00F11555">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5DB7821E" w14:textId="77777777" w:rsidTr="00DC44C1">
        <w:tc>
          <w:tcPr>
            <w:tcW w:w="9779" w:type="dxa"/>
          </w:tcPr>
          <w:p w14:paraId="1C896369" w14:textId="77777777" w:rsidR="00F11555" w:rsidRPr="00344EC7" w:rsidRDefault="00F11555" w:rsidP="00DC44C1">
            <w:pPr>
              <w:spacing w:line="276" w:lineRule="auto"/>
              <w:rPr>
                <w:noProof w:val="0"/>
                <w:sz w:val="22"/>
              </w:rPr>
            </w:pPr>
            <w:r>
              <w:rPr>
                <w:sz w:val="22"/>
              </w:rPr>
              <w:t>Menighetsrådet vedtar økonomiplaner med prioriteringer som kom frem i møtet.</w:t>
            </w:r>
          </w:p>
        </w:tc>
      </w:tr>
    </w:tbl>
    <w:p w14:paraId="6891D5D6" w14:textId="77777777" w:rsidR="00F11555" w:rsidRDefault="00F11555" w:rsidP="00F11555">
      <w:pPr>
        <w:rPr>
          <w:noProof w:val="0"/>
          <w:sz w:val="22"/>
        </w:rPr>
      </w:pPr>
    </w:p>
    <w:p w14:paraId="58BB17E6" w14:textId="77777777" w:rsidR="00F11555" w:rsidRDefault="00F11555" w:rsidP="00F11555">
      <w:pPr>
        <w:rPr>
          <w:noProof w:val="0"/>
          <w:sz w:val="22"/>
        </w:rPr>
      </w:pPr>
    </w:p>
    <w:p w14:paraId="7640A434" w14:textId="77777777" w:rsidR="00F11555" w:rsidRDefault="00F11555" w:rsidP="00F11555">
      <w:pPr>
        <w:ind w:left="1134" w:hanging="1134"/>
        <w:rPr>
          <w:b/>
          <w:noProof w:val="0"/>
          <w:sz w:val="22"/>
        </w:rPr>
      </w:pPr>
      <w:r>
        <w:rPr>
          <w:b/>
          <w:noProof w:val="0"/>
          <w:sz w:val="22"/>
        </w:rPr>
        <w:t>Sak 006/24</w:t>
      </w:r>
      <w:r>
        <w:rPr>
          <w:b/>
          <w:noProof w:val="0"/>
          <w:sz w:val="22"/>
        </w:rPr>
        <w:tab/>
        <w:t>Varmeovner i Gryllefjord kapell</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780D116E" w14:textId="77777777" w:rsidTr="00DC44C1">
        <w:tc>
          <w:tcPr>
            <w:tcW w:w="9779" w:type="dxa"/>
          </w:tcPr>
          <w:p w14:paraId="3CCA0D66" w14:textId="77777777" w:rsidR="00F11555" w:rsidRDefault="00F11555" w:rsidP="00DC44C1">
            <w:pPr>
              <w:spacing w:line="276" w:lineRule="auto"/>
              <w:rPr>
                <w:noProof w:val="0"/>
                <w:sz w:val="22"/>
              </w:rPr>
            </w:pPr>
            <w:r>
              <w:rPr>
                <w:noProof w:val="0"/>
                <w:sz w:val="22"/>
              </w:rPr>
              <w:t>Det er problemer med varme i Gryllefjord kapell. Bygget er vanskelig å få varmet opp på vinteren, fordi varmepumpene er delvis defekt og panelovnene har dårlig effekt.</w:t>
            </w:r>
          </w:p>
          <w:p w14:paraId="2E70E915" w14:textId="77777777" w:rsidR="00F11555" w:rsidRDefault="00F11555" w:rsidP="00DC44C1">
            <w:pPr>
              <w:spacing w:line="276" w:lineRule="auto"/>
              <w:rPr>
                <w:noProof w:val="0"/>
                <w:sz w:val="22"/>
              </w:rPr>
            </w:pPr>
            <w:r>
              <w:rPr>
                <w:noProof w:val="0"/>
                <w:sz w:val="22"/>
              </w:rPr>
              <w:t>I fellesrådets regnskap er det et eget fond på 29.216,73 kr øremerket Gryllefjord kapell. Dette fondet ble opprettet i forbindelse med at Torsken kirkelige fellesråd fikk midler til utskifting av vinduer i kapellet, samt utføre annet vedlikeholdsarbeid på bygget. Vinduene er skiftet ut.</w:t>
            </w:r>
          </w:p>
          <w:p w14:paraId="3CAA9B1A" w14:textId="77777777" w:rsidR="00F11555" w:rsidRPr="00344EC7" w:rsidRDefault="00F11555" w:rsidP="00DC44C1">
            <w:pPr>
              <w:spacing w:line="276" w:lineRule="auto"/>
              <w:rPr>
                <w:noProof w:val="0"/>
                <w:sz w:val="22"/>
              </w:rPr>
            </w:pPr>
            <w:r>
              <w:rPr>
                <w:noProof w:val="0"/>
                <w:sz w:val="22"/>
              </w:rPr>
              <w:t>Det foreslås at disse midlene på 29.216,73 kr brukes på varme i Gryllefjord kapell. Det prioriteres å få varmepumpene reparert. Resterende beløp brukes på å kjøpe inn nye panelovner.</w:t>
            </w:r>
          </w:p>
        </w:tc>
      </w:tr>
    </w:tbl>
    <w:p w14:paraId="0DBB5B60" w14:textId="77777777" w:rsidR="00F11555" w:rsidRDefault="00F11555" w:rsidP="00F11555">
      <w:pPr>
        <w:rPr>
          <w:i/>
          <w:noProof w:val="0"/>
          <w:sz w:val="22"/>
        </w:rPr>
      </w:pPr>
    </w:p>
    <w:p w14:paraId="7B2800B7" w14:textId="77777777" w:rsidR="00F11555" w:rsidRDefault="00F11555" w:rsidP="00F11555">
      <w:pPr>
        <w:rPr>
          <w:i/>
          <w:noProof w:val="0"/>
          <w:sz w:val="22"/>
        </w:rPr>
      </w:pPr>
    </w:p>
    <w:p w14:paraId="30918691" w14:textId="77777777" w:rsidR="00F11555" w:rsidRDefault="00F11555" w:rsidP="00F11555">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1E124F19" w14:textId="77777777" w:rsidTr="00DC44C1">
        <w:tc>
          <w:tcPr>
            <w:tcW w:w="9779" w:type="dxa"/>
          </w:tcPr>
          <w:p w14:paraId="7939161D" w14:textId="77777777" w:rsidR="00F11555" w:rsidRPr="00344EC7" w:rsidRDefault="00F11555" w:rsidP="00DC44C1">
            <w:pPr>
              <w:spacing w:line="276" w:lineRule="auto"/>
              <w:rPr>
                <w:noProof w:val="0"/>
                <w:sz w:val="22"/>
              </w:rPr>
            </w:pPr>
            <w:r>
              <w:rPr>
                <w:noProof w:val="0"/>
                <w:sz w:val="22"/>
              </w:rPr>
              <w:t>Fondet øremerket Gryllefjord kapell på 29.216,73 kr brukes til varme i Gryllefjord kapell. Det prioriteres å få varmepumpene reparert. Resterende beløp brukes på å kjøpe inn nye panelovner.</w:t>
            </w:r>
          </w:p>
        </w:tc>
      </w:tr>
    </w:tbl>
    <w:p w14:paraId="63BD4705" w14:textId="77777777" w:rsidR="00F11555" w:rsidRDefault="00F11555" w:rsidP="00F11555">
      <w:pPr>
        <w:rPr>
          <w:i/>
          <w:noProof w:val="0"/>
          <w:sz w:val="22"/>
        </w:rPr>
      </w:pPr>
    </w:p>
    <w:p w14:paraId="7CE7EF44" w14:textId="77777777" w:rsidR="00F11555" w:rsidRDefault="00F11555" w:rsidP="00F11555">
      <w:pPr>
        <w:rPr>
          <w:i/>
          <w:noProof w:val="0"/>
          <w:sz w:val="22"/>
        </w:rPr>
      </w:pPr>
    </w:p>
    <w:p w14:paraId="7FBA4A83" w14:textId="77777777" w:rsidR="00F11555" w:rsidRDefault="00F11555" w:rsidP="00F11555">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6D677656" w14:textId="77777777" w:rsidTr="00DC44C1">
        <w:tc>
          <w:tcPr>
            <w:tcW w:w="9779" w:type="dxa"/>
          </w:tcPr>
          <w:p w14:paraId="2D234897" w14:textId="77777777" w:rsidR="00F11555" w:rsidRDefault="00F11555" w:rsidP="00DC44C1">
            <w:pPr>
              <w:spacing w:line="276" w:lineRule="auto"/>
              <w:rPr>
                <w:noProof w:val="0"/>
                <w:sz w:val="22"/>
              </w:rPr>
            </w:pPr>
            <w:r>
              <w:rPr>
                <w:noProof w:val="0"/>
                <w:sz w:val="22"/>
              </w:rPr>
              <w:t xml:space="preserve">Vi trenger ikke samme antall panelovner som det man har i kapellet nå. </w:t>
            </w:r>
          </w:p>
          <w:p w14:paraId="3DA49150" w14:textId="77777777" w:rsidR="00F11555" w:rsidRPr="00344EC7" w:rsidRDefault="00F11555" w:rsidP="00DC44C1">
            <w:pPr>
              <w:spacing w:line="276" w:lineRule="auto"/>
              <w:rPr>
                <w:noProof w:val="0"/>
                <w:sz w:val="22"/>
              </w:rPr>
            </w:pPr>
            <w:r>
              <w:rPr>
                <w:noProof w:val="0"/>
                <w:sz w:val="22"/>
              </w:rPr>
              <w:t>Når panelovner står på under varmepumpene, blåses det ut kald luft fra varmepumpene.</w:t>
            </w:r>
          </w:p>
        </w:tc>
      </w:tr>
    </w:tbl>
    <w:p w14:paraId="65B1B152" w14:textId="77777777" w:rsidR="00F11555" w:rsidRDefault="00F11555" w:rsidP="00F11555">
      <w:pPr>
        <w:rPr>
          <w:i/>
          <w:noProof w:val="0"/>
          <w:sz w:val="22"/>
        </w:rPr>
      </w:pPr>
    </w:p>
    <w:p w14:paraId="4924BA12" w14:textId="77777777" w:rsidR="00F11555" w:rsidRDefault="00F11555" w:rsidP="00F11555">
      <w:pPr>
        <w:rPr>
          <w:i/>
          <w:noProof w:val="0"/>
          <w:sz w:val="22"/>
        </w:rPr>
      </w:pPr>
    </w:p>
    <w:p w14:paraId="0DE5559B" w14:textId="77777777" w:rsidR="00F11555" w:rsidRDefault="00F11555" w:rsidP="00F11555">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175C86F8" w14:textId="77777777" w:rsidTr="00DC44C1">
        <w:tc>
          <w:tcPr>
            <w:tcW w:w="9779" w:type="dxa"/>
          </w:tcPr>
          <w:p w14:paraId="6B181EA5" w14:textId="77777777" w:rsidR="00F11555" w:rsidRPr="00344EC7" w:rsidRDefault="00F11555" w:rsidP="00DC44C1">
            <w:pPr>
              <w:spacing w:line="276" w:lineRule="auto"/>
              <w:rPr>
                <w:noProof w:val="0"/>
                <w:sz w:val="22"/>
              </w:rPr>
            </w:pPr>
            <w:r>
              <w:rPr>
                <w:noProof w:val="0"/>
                <w:sz w:val="22"/>
              </w:rPr>
              <w:t>Fondet øremerket Gryllefjord kapell på 29.216,73 kr brukes til varme i Gryllefjord kapell. Det prioriteres å få varmepumpene reparert. Resterende beløp brukes på å kjøpe inn nye panelovner. Markus Eide, som kirketjener, henter inn pristilbud og presenterer dette pr epost for menighetsrådsmedlemmene.</w:t>
            </w:r>
          </w:p>
        </w:tc>
      </w:tr>
    </w:tbl>
    <w:p w14:paraId="547BE57C" w14:textId="77777777" w:rsidR="00F11555" w:rsidRDefault="00F11555" w:rsidP="00F11555">
      <w:pPr>
        <w:rPr>
          <w:noProof w:val="0"/>
          <w:sz w:val="22"/>
        </w:rPr>
      </w:pPr>
    </w:p>
    <w:p w14:paraId="4A761FEB" w14:textId="77777777" w:rsidR="00F11555" w:rsidRDefault="00F11555" w:rsidP="00F11555">
      <w:pPr>
        <w:rPr>
          <w:noProof w:val="0"/>
          <w:sz w:val="22"/>
        </w:rPr>
      </w:pPr>
    </w:p>
    <w:p w14:paraId="6AEECA92" w14:textId="77777777" w:rsidR="00F11555" w:rsidRDefault="00F11555" w:rsidP="00F11555">
      <w:pPr>
        <w:ind w:left="1134" w:hanging="1134"/>
        <w:rPr>
          <w:b/>
          <w:noProof w:val="0"/>
          <w:sz w:val="22"/>
        </w:rPr>
      </w:pPr>
      <w:r>
        <w:rPr>
          <w:b/>
          <w:noProof w:val="0"/>
          <w:sz w:val="22"/>
        </w:rPr>
        <w:t>Sak 007/24</w:t>
      </w:r>
      <w:r>
        <w:rPr>
          <w:b/>
          <w:noProof w:val="0"/>
          <w:sz w:val="22"/>
        </w:rPr>
        <w:tab/>
        <w:t>Menighetslivet første halvår av 2024</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1F9B7136" w14:textId="77777777" w:rsidTr="00DC44C1">
        <w:tc>
          <w:tcPr>
            <w:tcW w:w="9779" w:type="dxa"/>
          </w:tcPr>
          <w:p w14:paraId="78425AC5" w14:textId="77777777" w:rsidR="00F11555" w:rsidRPr="001C1BC7" w:rsidRDefault="00F11555" w:rsidP="00DC44C1">
            <w:pPr>
              <w:overflowPunct/>
              <w:autoSpaceDE/>
              <w:autoSpaceDN/>
              <w:adjustRightInd/>
              <w:spacing w:after="160" w:line="259" w:lineRule="auto"/>
              <w:textAlignment w:val="auto"/>
              <w:rPr>
                <w:rFonts w:ascii="Calibri" w:eastAsia="Calibri" w:hAnsi="Calibri"/>
                <w:noProof w:val="0"/>
                <w:sz w:val="24"/>
                <w:szCs w:val="24"/>
                <w:lang w:eastAsia="en-US"/>
              </w:rPr>
            </w:pPr>
            <w:r w:rsidRPr="001C1BC7">
              <w:rPr>
                <w:rFonts w:ascii="Calibri" w:eastAsia="Calibri" w:hAnsi="Calibri"/>
                <w:noProof w:val="0"/>
                <w:sz w:val="24"/>
                <w:szCs w:val="24"/>
                <w:lang w:eastAsia="en-US"/>
              </w:rPr>
              <w:t>Siden både menighetspedagog og sokneprest tjenestegjør i både Berg og Torsken sokn synes det naturlig å legge fram en samlet oversikt over aktivitetene i menighetene.</w:t>
            </w:r>
          </w:p>
          <w:p w14:paraId="24A12F9B" w14:textId="77777777" w:rsidR="00F11555" w:rsidRPr="001C1BC7" w:rsidRDefault="00F11555" w:rsidP="00DC44C1">
            <w:pPr>
              <w:overflowPunct/>
              <w:autoSpaceDE/>
              <w:autoSpaceDN/>
              <w:adjustRightInd/>
              <w:spacing w:after="160" w:line="259" w:lineRule="auto"/>
              <w:textAlignment w:val="auto"/>
              <w:rPr>
                <w:rFonts w:ascii="Calibri" w:eastAsia="Calibri" w:hAnsi="Calibri"/>
                <w:noProof w:val="0"/>
                <w:sz w:val="24"/>
                <w:szCs w:val="24"/>
                <w:lang w:eastAsia="en-US"/>
              </w:rPr>
            </w:pPr>
            <w:r w:rsidRPr="001C1BC7">
              <w:rPr>
                <w:rFonts w:ascii="Calibri" w:eastAsia="Calibri" w:hAnsi="Calibri"/>
                <w:noProof w:val="0"/>
                <w:sz w:val="24"/>
                <w:szCs w:val="24"/>
                <w:lang w:eastAsia="en-US"/>
              </w:rPr>
              <w:t>I hovedsak består aktivitetsplanen av gudstjenester, kirkelige handlinger (begravelser og vielser), konfirmantundervisning, øvrige trosopplæringstiltak (legoklubb, sangøvelser, dåpssamtaler), andakter og nattverdgudstjenester ved sykehjem, samt samtaler knyttet til begravelser og sjelesorg.</w:t>
            </w:r>
          </w:p>
          <w:p w14:paraId="56AC007C" w14:textId="77777777" w:rsidR="00F11555" w:rsidRPr="001C1BC7" w:rsidRDefault="00F11555" w:rsidP="00DC44C1">
            <w:pPr>
              <w:overflowPunct/>
              <w:autoSpaceDE/>
              <w:autoSpaceDN/>
              <w:adjustRightInd/>
              <w:spacing w:after="160" w:line="259" w:lineRule="auto"/>
              <w:textAlignment w:val="auto"/>
              <w:rPr>
                <w:rFonts w:ascii="Calibri" w:eastAsia="Calibri" w:hAnsi="Calibri"/>
                <w:noProof w:val="0"/>
                <w:sz w:val="24"/>
                <w:szCs w:val="24"/>
                <w:lang w:eastAsia="en-US"/>
              </w:rPr>
            </w:pPr>
            <w:r w:rsidRPr="001C1BC7">
              <w:rPr>
                <w:rFonts w:ascii="Calibri" w:eastAsia="Calibri" w:hAnsi="Calibri"/>
                <w:noProof w:val="0"/>
                <w:sz w:val="24"/>
                <w:szCs w:val="24"/>
                <w:lang w:eastAsia="en-US"/>
              </w:rPr>
              <w:lastRenderedPageBreak/>
              <w:t>Vedlagt følger plan over det meste av disse aktiviteter.</w:t>
            </w:r>
          </w:p>
        </w:tc>
      </w:tr>
    </w:tbl>
    <w:p w14:paraId="6331F8DD" w14:textId="77777777" w:rsidR="00F11555" w:rsidRDefault="00F11555" w:rsidP="00F11555">
      <w:pPr>
        <w:rPr>
          <w:i/>
          <w:noProof w:val="0"/>
          <w:sz w:val="22"/>
        </w:rPr>
      </w:pPr>
    </w:p>
    <w:p w14:paraId="1E07B4DB" w14:textId="77777777" w:rsidR="00F11555" w:rsidRDefault="00F11555" w:rsidP="00F11555">
      <w:pPr>
        <w:rPr>
          <w:i/>
          <w:noProof w:val="0"/>
          <w:sz w:val="22"/>
        </w:rPr>
      </w:pPr>
    </w:p>
    <w:p w14:paraId="5036C28C" w14:textId="77777777" w:rsidR="00F11555" w:rsidRDefault="00F11555" w:rsidP="00F11555">
      <w:pPr>
        <w:rPr>
          <w:i/>
          <w:noProof w:val="0"/>
          <w:sz w:val="22"/>
        </w:rPr>
      </w:pPr>
      <w:r>
        <w:rPr>
          <w:i/>
          <w:noProof w:val="0"/>
          <w:sz w:val="22"/>
        </w:rPr>
        <w:t>Forslag til vedtak:</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180735AD" w14:textId="77777777" w:rsidTr="00DC44C1">
        <w:tc>
          <w:tcPr>
            <w:tcW w:w="9779" w:type="dxa"/>
          </w:tcPr>
          <w:p w14:paraId="7A93ED65" w14:textId="77777777" w:rsidR="00F11555" w:rsidRPr="00344EC7" w:rsidRDefault="00F11555" w:rsidP="00DC44C1">
            <w:pPr>
              <w:spacing w:line="276" w:lineRule="auto"/>
              <w:rPr>
                <w:noProof w:val="0"/>
                <w:sz w:val="22"/>
              </w:rPr>
            </w:pPr>
            <w:r>
              <w:rPr>
                <w:noProof w:val="0"/>
                <w:sz w:val="22"/>
              </w:rPr>
              <w:t>Oversikt over aktiviteter i Torsken menighet i første halvår av 2024 tas til orientering.</w:t>
            </w:r>
          </w:p>
        </w:tc>
      </w:tr>
    </w:tbl>
    <w:p w14:paraId="33920337" w14:textId="77777777" w:rsidR="00F11555" w:rsidRDefault="00F11555" w:rsidP="00F11555">
      <w:pPr>
        <w:rPr>
          <w:i/>
          <w:noProof w:val="0"/>
          <w:sz w:val="22"/>
        </w:rPr>
      </w:pPr>
    </w:p>
    <w:p w14:paraId="19B9445C" w14:textId="77777777" w:rsidR="00F11555" w:rsidRDefault="00F11555" w:rsidP="00F11555">
      <w:pPr>
        <w:rPr>
          <w:i/>
          <w:noProof w:val="0"/>
          <w:sz w:val="22"/>
        </w:rPr>
      </w:pPr>
    </w:p>
    <w:p w14:paraId="1B8F8ECF" w14:textId="77777777" w:rsidR="00F11555" w:rsidRDefault="00F11555" w:rsidP="00F11555">
      <w:pPr>
        <w:rPr>
          <w:i/>
          <w:noProof w:val="0"/>
          <w:sz w:val="22"/>
        </w:rPr>
      </w:pPr>
      <w:r>
        <w:rPr>
          <w:i/>
          <w:noProof w:val="0"/>
          <w:sz w:val="22"/>
        </w:rPr>
        <w:t>Møtebehandling:</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2334D0A2" w14:textId="77777777" w:rsidTr="00DC44C1">
        <w:tc>
          <w:tcPr>
            <w:tcW w:w="9779" w:type="dxa"/>
          </w:tcPr>
          <w:p w14:paraId="7C820633" w14:textId="77777777" w:rsidR="00F11555" w:rsidRPr="00344EC7" w:rsidRDefault="00F11555" w:rsidP="00DC44C1">
            <w:pPr>
              <w:spacing w:line="276" w:lineRule="auto"/>
              <w:rPr>
                <w:noProof w:val="0"/>
                <w:sz w:val="22"/>
              </w:rPr>
            </w:pPr>
          </w:p>
        </w:tc>
      </w:tr>
    </w:tbl>
    <w:p w14:paraId="63673CE5" w14:textId="77777777" w:rsidR="00F11555" w:rsidRDefault="00F11555" w:rsidP="00F11555">
      <w:pPr>
        <w:rPr>
          <w:i/>
          <w:noProof w:val="0"/>
          <w:sz w:val="22"/>
        </w:rPr>
      </w:pPr>
    </w:p>
    <w:p w14:paraId="0528C5D9" w14:textId="77777777" w:rsidR="00F11555" w:rsidRDefault="00F11555" w:rsidP="00F11555">
      <w:pPr>
        <w:rPr>
          <w:i/>
          <w:noProof w:val="0"/>
          <w:sz w:val="22"/>
        </w:rPr>
      </w:pPr>
    </w:p>
    <w:p w14:paraId="500DA71B" w14:textId="77777777" w:rsidR="00F11555" w:rsidRDefault="00F11555" w:rsidP="00F11555">
      <w:pPr>
        <w:rPr>
          <w:i/>
          <w:noProof w:val="0"/>
          <w:sz w:val="22"/>
        </w:rPr>
      </w:pPr>
      <w:r>
        <w:rPr>
          <w:i/>
          <w:noProof w:val="0"/>
          <w:sz w:val="22"/>
        </w:rPr>
        <w:t>Vedtak:</w:t>
      </w:r>
    </w:p>
    <w:tbl>
      <w:tblPr>
        <w:tblW w:w="0" w:type="auto"/>
        <w:tblLayout w:type="fixed"/>
        <w:tblCellMar>
          <w:left w:w="70" w:type="dxa"/>
          <w:right w:w="70" w:type="dxa"/>
        </w:tblCellMar>
        <w:tblLook w:val="04A0" w:firstRow="1" w:lastRow="0" w:firstColumn="1" w:lastColumn="0" w:noHBand="0" w:noVBand="1"/>
      </w:tblPr>
      <w:tblGrid>
        <w:gridCol w:w="9779"/>
      </w:tblGrid>
      <w:tr w:rsidR="00F11555" w:rsidRPr="00344EC7" w14:paraId="1D4E9F87" w14:textId="77777777" w:rsidTr="00DC44C1">
        <w:tc>
          <w:tcPr>
            <w:tcW w:w="9779" w:type="dxa"/>
          </w:tcPr>
          <w:p w14:paraId="1A53D63D" w14:textId="77777777" w:rsidR="00F11555" w:rsidRPr="00344EC7" w:rsidRDefault="00F11555" w:rsidP="00DC44C1">
            <w:pPr>
              <w:spacing w:line="276" w:lineRule="auto"/>
              <w:rPr>
                <w:noProof w:val="0"/>
                <w:sz w:val="22"/>
              </w:rPr>
            </w:pPr>
            <w:r>
              <w:rPr>
                <w:noProof w:val="0"/>
                <w:sz w:val="22"/>
              </w:rPr>
              <w:t>Oversikt over aktiviteter i Torsken menighet i første halvår av 2024 tas til orientering.</w:t>
            </w:r>
          </w:p>
        </w:tc>
      </w:tr>
    </w:tbl>
    <w:p w14:paraId="6516CD38" w14:textId="77777777" w:rsidR="00F11555" w:rsidRDefault="00F11555" w:rsidP="00F11555">
      <w:pPr>
        <w:rPr>
          <w:noProof w:val="0"/>
          <w:sz w:val="22"/>
        </w:rPr>
      </w:pPr>
    </w:p>
    <w:p w14:paraId="44CB835E" w14:textId="77777777" w:rsidR="00F11555" w:rsidRDefault="00F11555" w:rsidP="00F11555">
      <w:pPr>
        <w:rPr>
          <w:noProof w:val="0"/>
          <w:sz w:val="22"/>
        </w:rPr>
      </w:pPr>
    </w:p>
    <w:p w14:paraId="76BC69A3" w14:textId="77777777" w:rsidR="00F11555" w:rsidRDefault="00F11555" w:rsidP="00F11555">
      <w:pPr>
        <w:rPr>
          <w:noProof w:val="0"/>
        </w:rPr>
      </w:pPr>
    </w:p>
    <w:p w14:paraId="2D34E8A0" w14:textId="77777777" w:rsidR="00F11555" w:rsidRDefault="00F11555" w:rsidP="00F11555">
      <w:pPr>
        <w:rPr>
          <w:noProof w:val="0"/>
        </w:rPr>
      </w:pPr>
    </w:p>
    <w:p w14:paraId="147A471F" w14:textId="77777777" w:rsidR="00F11555" w:rsidRDefault="00F11555" w:rsidP="00F11555">
      <w:pPr>
        <w:rPr>
          <w:noProof w:val="0"/>
        </w:rPr>
      </w:pPr>
      <w:r>
        <w:rPr>
          <w:noProof w:val="0"/>
        </w:rPr>
        <w:t>For Torsken menighetsråd</w:t>
      </w:r>
    </w:p>
    <w:p w14:paraId="585A2B2A" w14:textId="77777777" w:rsidR="00F11555" w:rsidRDefault="00F11555" w:rsidP="00F11555">
      <w:pPr>
        <w:rPr>
          <w:noProof w:val="0"/>
        </w:rPr>
      </w:pPr>
    </w:p>
    <w:p w14:paraId="5146BFA3" w14:textId="77777777" w:rsidR="00F11555" w:rsidRDefault="00F11555" w:rsidP="00F11555">
      <w:pPr>
        <w:rPr>
          <w:noProof w:val="0"/>
        </w:rPr>
      </w:pPr>
      <w:r>
        <w:rPr>
          <w:noProof w:val="0"/>
        </w:rPr>
        <w:t>Stein Iden</w:t>
      </w:r>
    </w:p>
    <w:p w14:paraId="204F7097" w14:textId="2232B020" w:rsidR="009F3EA8" w:rsidRPr="0030667F" w:rsidRDefault="00F11555" w:rsidP="00F11555">
      <w:pPr>
        <w:rPr>
          <w:noProof w:val="0"/>
        </w:rPr>
      </w:pPr>
      <w:r>
        <w:rPr>
          <w:noProof w:val="0"/>
        </w:rPr>
        <w:t>Menighetsforvalter</w:t>
      </w:r>
    </w:p>
    <w:sectPr w:rsidR="009F3EA8" w:rsidRPr="0030667F">
      <w:headerReference w:type="default" r:id="rId7"/>
      <w:pgSz w:w="11907" w:h="16840" w:code="9"/>
      <w:pgMar w:top="709" w:right="1134" w:bottom="1134" w:left="1134"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FDD2F" w14:textId="77777777" w:rsidR="00F11555" w:rsidRDefault="00F11555" w:rsidP="0030667F">
      <w:r>
        <w:separator/>
      </w:r>
    </w:p>
  </w:endnote>
  <w:endnote w:type="continuationSeparator" w:id="0">
    <w:p w14:paraId="5CDCBD3B" w14:textId="77777777" w:rsidR="00F11555" w:rsidRDefault="00F11555" w:rsidP="00306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Neue LT 55 Roman">
    <w:altName w:val="Arial"/>
    <w:charset w:val="00"/>
    <w:family w:val="swiss"/>
    <w:pitch w:val="variable"/>
    <w:sig w:usb0="8000002F" w:usb1="4000004A" w:usb2="00000000" w:usb3="00000000" w:csb0="00000001" w:csb1="00000000"/>
  </w:font>
  <w:font w:name="ITC Garamond Std Book Cond">
    <w:panose1 w:val="02020606060506020304"/>
    <w:charset w:val="00"/>
    <w:family w:val="roman"/>
    <w:notTrueType/>
    <w:pitch w:val="variable"/>
    <w:sig w:usb0="800000AF" w:usb1="4000204A" w:usb2="00000000" w:usb3="00000000" w:csb0="00000001" w:csb1="00000000"/>
  </w:font>
  <w:font w:name="HelveticaNeueLT Std">
    <w:panose1 w:val="020B0604020202020204"/>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720AB" w14:textId="77777777" w:rsidR="00F11555" w:rsidRDefault="00F11555" w:rsidP="0030667F">
      <w:r>
        <w:separator/>
      </w:r>
    </w:p>
  </w:footnote>
  <w:footnote w:type="continuationSeparator" w:id="0">
    <w:p w14:paraId="2CD3CE63" w14:textId="77777777" w:rsidR="00F11555" w:rsidRDefault="00F11555" w:rsidP="00306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1" w:type="dxa"/>
      <w:tblInd w:w="36" w:type="dxa"/>
      <w:tblLayout w:type="fixed"/>
      <w:tblCellMar>
        <w:top w:w="11" w:type="dxa"/>
        <w:left w:w="36" w:type="dxa"/>
        <w:right w:w="36" w:type="dxa"/>
      </w:tblCellMar>
      <w:tblLook w:val="04A0" w:firstRow="1" w:lastRow="0" w:firstColumn="1" w:lastColumn="0" w:noHBand="0" w:noVBand="1"/>
    </w:tblPr>
    <w:tblGrid>
      <w:gridCol w:w="709"/>
      <w:gridCol w:w="8962"/>
    </w:tblGrid>
    <w:tr w:rsidR="0030667F" w14:paraId="7C21A2BA" w14:textId="77777777" w:rsidTr="009F3EA8">
      <w:trPr>
        <w:trHeight w:val="739"/>
      </w:trPr>
      <w:tc>
        <w:tcPr>
          <w:tcW w:w="709" w:type="dxa"/>
          <w:hideMark/>
        </w:tcPr>
        <w:p w14:paraId="49602BC3" w14:textId="77777777" w:rsidR="0030667F" w:rsidRDefault="0030667F" w:rsidP="009F3EA8">
          <w:pPr>
            <w:tabs>
              <w:tab w:val="left" w:pos="709"/>
            </w:tabs>
            <w:ind w:left="-320"/>
            <w:rPr>
              <w:rFonts w:ascii="HelveticaNeue LT 55 Roman" w:eastAsia="HelveticaNeue LT 55 Roman" w:hAnsi="HelveticaNeue LT 55 Roman" w:cs="Arial"/>
              <w:sz w:val="6"/>
              <w:lang w:val="en-US" w:eastAsia="en-US"/>
            </w:rPr>
          </w:pPr>
          <w:r>
            <w:rPr>
              <w:rFonts w:ascii="HelveticaNeue LT 55 Roman" w:eastAsia="HelveticaNeue LT 55 Roman" w:hAnsi="HelveticaNeue LT 55 Roman"/>
              <w:sz w:val="6"/>
            </w:rPr>
            <w:t xml:space="preserve">     </w:t>
          </w:r>
        </w:p>
        <w:p w14:paraId="097BA266" w14:textId="45796005" w:rsidR="0030667F" w:rsidRDefault="00C04704" w:rsidP="009F3EA8">
          <w:pPr>
            <w:tabs>
              <w:tab w:val="left" w:pos="709"/>
              <w:tab w:val="right" w:pos="9639"/>
            </w:tabs>
            <w:rPr>
              <w:rFonts w:ascii="HelveticaNeue LT 55 Roman" w:eastAsia="HelveticaNeue LT 55 Roman" w:hAnsi="HelveticaNeue LT 55 Roman" w:cs="Arial"/>
              <w:sz w:val="28"/>
              <w:lang w:val="en-US" w:eastAsia="en-US"/>
            </w:rPr>
          </w:pPr>
          <w:r>
            <w:rPr>
              <w:rFonts w:ascii="HelveticaNeue LT 55 Roman" w:eastAsia="HelveticaNeue LT 55 Roman" w:hAnsi="HelveticaNeue LT 55 Roman"/>
              <w:sz w:val="6"/>
            </w:rPr>
            <w:drawing>
              <wp:anchor distT="0" distB="0" distL="114300" distR="114300" simplePos="0" relativeHeight="251657728" behindDoc="0" locked="0" layoutInCell="1" allowOverlap="1" wp14:anchorId="05E0F9F3" wp14:editId="35A63CDB">
                <wp:simplePos x="0" y="0"/>
                <wp:positionH relativeFrom="column">
                  <wp:posOffset>32385</wp:posOffset>
                </wp:positionH>
                <wp:positionV relativeFrom="paragraph">
                  <wp:posOffset>29845</wp:posOffset>
                </wp:positionV>
                <wp:extent cx="315595" cy="381000"/>
                <wp:effectExtent l="0" t="0" r="0" b="0"/>
                <wp:wrapSquare wrapText="bothSides"/>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595" cy="3810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962" w:type="dxa"/>
          <w:tcMar>
            <w:top w:w="0" w:type="dxa"/>
            <w:left w:w="36" w:type="dxa"/>
            <w:bottom w:w="0" w:type="dxa"/>
            <w:right w:w="36" w:type="dxa"/>
          </w:tcMar>
          <w:hideMark/>
        </w:tcPr>
        <w:tbl>
          <w:tblPr>
            <w:tblW w:w="0" w:type="auto"/>
            <w:tblLayout w:type="fixed"/>
            <w:tblCellMar>
              <w:left w:w="36" w:type="dxa"/>
              <w:right w:w="36" w:type="dxa"/>
            </w:tblCellMar>
            <w:tblLook w:val="04A0" w:firstRow="1" w:lastRow="0" w:firstColumn="1" w:lastColumn="0" w:noHBand="0" w:noVBand="1"/>
          </w:tblPr>
          <w:tblGrid>
            <w:gridCol w:w="8355"/>
          </w:tblGrid>
          <w:tr w:rsidR="0030667F" w14:paraId="30D622CC" w14:textId="77777777" w:rsidTr="009F3EA8">
            <w:tc>
              <w:tcPr>
                <w:tcW w:w="8355" w:type="dxa"/>
                <w:hideMark/>
              </w:tcPr>
              <w:p w14:paraId="6711CC43" w14:textId="77777777" w:rsidR="0030667F" w:rsidRPr="001C5C4A" w:rsidRDefault="0030667F" w:rsidP="009F3EA8">
                <w:pPr>
                  <w:pStyle w:val="Overskrift3"/>
                  <w:rPr>
                    <w:rFonts w:ascii="ITC Garamond Std Book Cond" w:hAnsi="ITC Garamond Std Book Cond"/>
                    <w:sz w:val="46"/>
                    <w:szCs w:val="46"/>
                  </w:rPr>
                </w:pPr>
                <w:r w:rsidRPr="001C5C4A">
                  <w:rPr>
                    <w:rFonts w:ascii="ITC Garamond Std Book Cond" w:hAnsi="ITC Garamond Std Book Cond"/>
                    <w:sz w:val="46"/>
                    <w:szCs w:val="46"/>
                  </w:rPr>
                  <w:t>DEN NORSKE KIRKE</w:t>
                </w:r>
              </w:p>
            </w:tc>
          </w:tr>
          <w:tr w:rsidR="0030667F" w14:paraId="3761C07A" w14:textId="77777777" w:rsidTr="009F3EA8">
            <w:tc>
              <w:tcPr>
                <w:tcW w:w="8355" w:type="dxa"/>
                <w:hideMark/>
              </w:tcPr>
              <w:p w14:paraId="2201BAA3" w14:textId="77777777" w:rsidR="0030667F" w:rsidRPr="001C5C4A" w:rsidRDefault="00F11555" w:rsidP="009F3EA8">
                <w:pPr>
                  <w:spacing w:line="240" w:lineRule="atLeast"/>
                  <w:rPr>
                    <w:rFonts w:ascii="HelveticaNeueLT Std" w:hAnsi="HelveticaNeueLT Std"/>
                    <w:b/>
                    <w:sz w:val="24"/>
                    <w:szCs w:val="24"/>
                  </w:rPr>
                </w:pPr>
                <w:r>
                  <w:rPr>
                    <w:rFonts w:ascii="HelveticaNeueLT Std" w:hAnsi="HelveticaNeueLT Std"/>
                    <w:sz w:val="24"/>
                    <w:szCs w:val="24"/>
                  </w:rPr>
                  <w:t>Torsken menighetsråd</w:t>
                </w:r>
              </w:p>
            </w:tc>
          </w:tr>
        </w:tbl>
        <w:p w14:paraId="3C21EA2D" w14:textId="77777777" w:rsidR="0030667F" w:rsidRDefault="0030667F" w:rsidP="009F3EA8">
          <w:pPr>
            <w:widowControl w:val="0"/>
            <w:tabs>
              <w:tab w:val="left" w:pos="708"/>
              <w:tab w:val="right" w:pos="9639"/>
            </w:tabs>
            <w:rPr>
              <w:rFonts w:ascii="HelveticaNeue LT 55 Roman" w:eastAsia="HelveticaNeue LT 55 Roman" w:hAnsi="HelveticaNeue LT 55 Roman" w:cs="Arial"/>
              <w:sz w:val="28"/>
              <w:lang w:val="en-US" w:eastAsia="en-US"/>
            </w:rPr>
          </w:pPr>
        </w:p>
      </w:tc>
    </w:tr>
  </w:tbl>
  <w:p w14:paraId="316CA65E" w14:textId="77777777" w:rsidR="009F3EA8" w:rsidRPr="0030667F" w:rsidRDefault="009F3EA8" w:rsidP="0030667F">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CF3B51"/>
    <w:multiLevelType w:val="hybridMultilevel"/>
    <w:tmpl w:val="6926390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56960994"/>
    <w:multiLevelType w:val="hybridMultilevel"/>
    <w:tmpl w:val="BF9673D8"/>
    <w:lvl w:ilvl="0" w:tplc="0CAED310">
      <w:numFmt w:val="bullet"/>
      <w:lvlText w:val="-"/>
      <w:lvlJc w:val="left"/>
      <w:pPr>
        <w:ind w:left="720" w:hanging="360"/>
      </w:pPr>
      <w:rPr>
        <w:rFonts w:ascii="Times New Roman" w:eastAsia="Times New Roman" w:hAnsi="Times New Roman" w:cs="Times New Roman"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 w15:restartNumberingAfterBreak="0">
    <w:nsid w:val="62FD58C3"/>
    <w:multiLevelType w:val="hybridMultilevel"/>
    <w:tmpl w:val="86340CD4"/>
    <w:lvl w:ilvl="0" w:tplc="0414000F">
      <w:start w:val="1"/>
      <w:numFmt w:val="decimal"/>
      <w:lvlText w:val="%1."/>
      <w:lvlJc w:val="left"/>
      <w:pPr>
        <w:ind w:left="643"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74D97B0A"/>
    <w:multiLevelType w:val="hybridMultilevel"/>
    <w:tmpl w:val="159092D2"/>
    <w:lvl w:ilvl="0" w:tplc="035E68DC">
      <w:numFmt w:val="bullet"/>
      <w:lvlText w:val="-"/>
      <w:lvlJc w:val="left"/>
      <w:pPr>
        <w:ind w:left="720" w:hanging="360"/>
      </w:pPr>
      <w:rPr>
        <w:rFonts w:ascii="Calibri" w:eastAsiaTheme="minorHAnsi"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7FF35B96"/>
    <w:multiLevelType w:val="hybridMultilevel"/>
    <w:tmpl w:val="627A4F00"/>
    <w:lvl w:ilvl="0" w:tplc="1A708F2E">
      <w:start w:val="1"/>
      <w:numFmt w:val="decimal"/>
      <w:lvlText w:val="%1."/>
      <w:lvlJc w:val="left"/>
      <w:pPr>
        <w:ind w:left="643" w:hanging="360"/>
      </w:pPr>
      <w:rPr>
        <w:rFonts w:hint="default"/>
      </w:rPr>
    </w:lvl>
    <w:lvl w:ilvl="1" w:tplc="04140019" w:tentative="1">
      <w:start w:val="1"/>
      <w:numFmt w:val="lowerLetter"/>
      <w:lvlText w:val="%2."/>
      <w:lvlJc w:val="left"/>
      <w:pPr>
        <w:ind w:left="1363" w:hanging="360"/>
      </w:pPr>
    </w:lvl>
    <w:lvl w:ilvl="2" w:tplc="0414001B" w:tentative="1">
      <w:start w:val="1"/>
      <w:numFmt w:val="lowerRoman"/>
      <w:lvlText w:val="%3."/>
      <w:lvlJc w:val="right"/>
      <w:pPr>
        <w:ind w:left="2083" w:hanging="180"/>
      </w:pPr>
    </w:lvl>
    <w:lvl w:ilvl="3" w:tplc="0414000F" w:tentative="1">
      <w:start w:val="1"/>
      <w:numFmt w:val="decimal"/>
      <w:lvlText w:val="%4."/>
      <w:lvlJc w:val="left"/>
      <w:pPr>
        <w:ind w:left="2803" w:hanging="360"/>
      </w:pPr>
    </w:lvl>
    <w:lvl w:ilvl="4" w:tplc="04140019" w:tentative="1">
      <w:start w:val="1"/>
      <w:numFmt w:val="lowerLetter"/>
      <w:lvlText w:val="%5."/>
      <w:lvlJc w:val="left"/>
      <w:pPr>
        <w:ind w:left="3523" w:hanging="360"/>
      </w:pPr>
    </w:lvl>
    <w:lvl w:ilvl="5" w:tplc="0414001B" w:tentative="1">
      <w:start w:val="1"/>
      <w:numFmt w:val="lowerRoman"/>
      <w:lvlText w:val="%6."/>
      <w:lvlJc w:val="right"/>
      <w:pPr>
        <w:ind w:left="4243" w:hanging="180"/>
      </w:pPr>
    </w:lvl>
    <w:lvl w:ilvl="6" w:tplc="0414000F" w:tentative="1">
      <w:start w:val="1"/>
      <w:numFmt w:val="decimal"/>
      <w:lvlText w:val="%7."/>
      <w:lvlJc w:val="left"/>
      <w:pPr>
        <w:ind w:left="4963" w:hanging="360"/>
      </w:pPr>
    </w:lvl>
    <w:lvl w:ilvl="7" w:tplc="04140019" w:tentative="1">
      <w:start w:val="1"/>
      <w:numFmt w:val="lowerLetter"/>
      <w:lvlText w:val="%8."/>
      <w:lvlJc w:val="left"/>
      <w:pPr>
        <w:ind w:left="5683" w:hanging="360"/>
      </w:pPr>
    </w:lvl>
    <w:lvl w:ilvl="8" w:tplc="0414001B" w:tentative="1">
      <w:start w:val="1"/>
      <w:numFmt w:val="lowerRoman"/>
      <w:lvlText w:val="%9."/>
      <w:lvlJc w:val="right"/>
      <w:pPr>
        <w:ind w:left="6403" w:hanging="180"/>
      </w:pPr>
    </w:lvl>
  </w:abstractNum>
  <w:num w:numId="1" w16cid:durableId="1975787843">
    <w:abstractNumId w:val="3"/>
  </w:num>
  <w:num w:numId="2" w16cid:durableId="1114321384">
    <w:abstractNumId w:val="2"/>
  </w:num>
  <w:num w:numId="3" w16cid:durableId="1246762912">
    <w:abstractNumId w:val="4"/>
  </w:num>
  <w:num w:numId="4" w16cid:durableId="994726121">
    <w:abstractNumId w:val="0"/>
  </w:num>
  <w:num w:numId="5" w16cid:durableId="9940718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134"/>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555"/>
    <w:rsid w:val="0030667F"/>
    <w:rsid w:val="00747294"/>
    <w:rsid w:val="009F3EA8"/>
    <w:rsid w:val="00C04704"/>
    <w:rsid w:val="00EC458F"/>
    <w:rsid w:val="00F11555"/>
    <w:rsid w:val="00F96B4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A26977"/>
  <w15:chartTrackingRefBased/>
  <w15:docId w15:val="{0A382014-C874-4867-B2BC-98C046A4C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noProof/>
    </w:rPr>
  </w:style>
  <w:style w:type="paragraph" w:styleId="Overskrift1">
    <w:name w:val="heading 1"/>
    <w:basedOn w:val="Normal"/>
    <w:next w:val="Normal"/>
    <w:qFormat/>
    <w:pPr>
      <w:keepNext/>
      <w:spacing w:before="240" w:after="60"/>
      <w:outlineLvl w:val="0"/>
    </w:pPr>
    <w:rPr>
      <w:rFonts w:ascii="Arial" w:hAnsi="Arial"/>
      <w:b/>
      <w:kern w:val="28"/>
      <w:sz w:val="28"/>
    </w:rPr>
  </w:style>
  <w:style w:type="paragraph" w:styleId="Overskrift2">
    <w:name w:val="heading 2"/>
    <w:basedOn w:val="Normal"/>
    <w:next w:val="Normal"/>
    <w:link w:val="Overskrift2Tegn"/>
    <w:qFormat/>
    <w:pPr>
      <w:keepNext/>
      <w:spacing w:before="240" w:after="60"/>
      <w:outlineLvl w:val="1"/>
    </w:pPr>
    <w:rPr>
      <w:rFonts w:ascii="Arial" w:hAnsi="Arial"/>
      <w:b/>
      <w:i/>
      <w:sz w:val="24"/>
    </w:rPr>
  </w:style>
  <w:style w:type="paragraph" w:styleId="Overskrift3">
    <w:name w:val="heading 3"/>
    <w:basedOn w:val="Normal"/>
    <w:next w:val="Normal"/>
    <w:link w:val="Overskrift3Tegn"/>
    <w:qFormat/>
    <w:pPr>
      <w:keepNext/>
      <w:spacing w:line="240" w:lineRule="atLeast"/>
      <w:outlineLvl w:val="2"/>
    </w:pPr>
    <w:rPr>
      <w:rFonts w:ascii="Garamond" w:hAnsi="Garamond"/>
      <w:sz w:val="40"/>
    </w:rPr>
  </w:style>
  <w:style w:type="character" w:default="1" w:styleId="Standardskriftforavsnitt">
    <w:name w:val="Default Paragraph Font"/>
    <w:semiHidden/>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rsid w:val="0030667F"/>
    <w:rPr>
      <w:rFonts w:ascii="Arial" w:hAnsi="Arial"/>
      <w:b/>
      <w:i/>
      <w:noProof/>
      <w:sz w:val="24"/>
    </w:rPr>
  </w:style>
  <w:style w:type="character" w:customStyle="1" w:styleId="Overskrift3Tegn">
    <w:name w:val="Overskrift 3 Tegn"/>
    <w:basedOn w:val="Standardskriftforavsnitt"/>
    <w:link w:val="Overskrift3"/>
    <w:rsid w:val="0030667F"/>
    <w:rPr>
      <w:rFonts w:ascii="Garamond" w:hAnsi="Garamond"/>
      <w:noProof/>
      <w:sz w:val="40"/>
    </w:rPr>
  </w:style>
  <w:style w:type="paragraph" w:styleId="Topptekst">
    <w:name w:val="header"/>
    <w:basedOn w:val="Normal"/>
    <w:link w:val="TopptekstTegn"/>
    <w:uiPriority w:val="99"/>
    <w:unhideWhenUsed/>
    <w:rsid w:val="0030667F"/>
    <w:pPr>
      <w:tabs>
        <w:tab w:val="center" w:pos="4536"/>
        <w:tab w:val="right" w:pos="9072"/>
      </w:tabs>
    </w:pPr>
  </w:style>
  <w:style w:type="character" w:customStyle="1" w:styleId="TopptekstTegn">
    <w:name w:val="Topptekst Tegn"/>
    <w:basedOn w:val="Standardskriftforavsnitt"/>
    <w:link w:val="Topptekst"/>
    <w:uiPriority w:val="99"/>
    <w:rsid w:val="0030667F"/>
    <w:rPr>
      <w:noProof/>
    </w:rPr>
  </w:style>
  <w:style w:type="paragraph" w:styleId="Bunntekst">
    <w:name w:val="footer"/>
    <w:basedOn w:val="Normal"/>
    <w:link w:val="BunntekstTegn"/>
    <w:uiPriority w:val="99"/>
    <w:unhideWhenUsed/>
    <w:rsid w:val="0030667F"/>
    <w:pPr>
      <w:tabs>
        <w:tab w:val="center" w:pos="4536"/>
        <w:tab w:val="right" w:pos="9072"/>
      </w:tabs>
    </w:pPr>
  </w:style>
  <w:style w:type="character" w:customStyle="1" w:styleId="BunntekstTegn">
    <w:name w:val="Bunntekst Tegn"/>
    <w:basedOn w:val="Standardskriftforavsnitt"/>
    <w:link w:val="Bunntekst"/>
    <w:uiPriority w:val="99"/>
    <w:rsid w:val="0030667F"/>
    <w:rPr>
      <w:noProof/>
    </w:rPr>
  </w:style>
  <w:style w:type="paragraph" w:styleId="Listeavsnitt">
    <w:name w:val="List Paragraph"/>
    <w:basedOn w:val="Normal"/>
    <w:uiPriority w:val="34"/>
    <w:qFormat/>
    <w:rsid w:val="00F115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LabOra\Saksbehandler\Templates\A0000207\MAL5.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MAL5</Template>
  <TotalTime>1</TotalTime>
  <Pages>7</Pages>
  <Words>2496</Words>
  <Characters>13232</Characters>
  <Application>Microsoft Office Word</Application>
  <DocSecurity>0</DocSecurity>
  <Lines>110</Lines>
  <Paragraphs>31</Paragraphs>
  <ScaleCrop>false</ScaleCrop>
  <HeadingPairs>
    <vt:vector size="2" baseType="variant">
      <vt:variant>
        <vt:lpstr>Tittel</vt:lpstr>
      </vt:variant>
      <vt:variant>
        <vt:i4>1</vt:i4>
      </vt:variant>
    </vt:vector>
  </HeadingPairs>
  <TitlesOfParts>
    <vt:vector size="1" baseType="lpstr">
      <vt:lpstr>&lt;&lt;Avsender&gt;&gt;</vt:lpstr>
    </vt:vector>
  </TitlesOfParts>
  <Company>Duplo Data AS</Company>
  <LinksUpToDate>false</LinksUpToDate>
  <CharactersWithSpaces>15697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&lt;&lt;Avsender&gt;&gt;</dc:title>
  <dc:subject/>
  <dc:creator>Stein Iden</dc:creator>
  <cp:keywords/>
  <dc:description/>
  <cp:lastModifiedBy>Stein Iden</cp:lastModifiedBy>
  <cp:revision>2</cp:revision>
  <cp:lastPrinted>1999-01-12T13:26:00Z</cp:lastPrinted>
  <dcterms:created xsi:type="dcterms:W3CDTF">2024-02-08T08:30:00Z</dcterms:created>
  <dcterms:modified xsi:type="dcterms:W3CDTF">2024-02-08T08:30:00Z</dcterms:modified>
</cp:coreProperties>
</file>