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667F" w:rsidRDefault="0030667F" w:rsidP="0030667F">
      <w:pPr>
        <w:spacing w:line="240" w:lineRule="atLeast"/>
        <w:rPr>
          <w:noProof w:val="0"/>
        </w:rPr>
      </w:pPr>
    </w:p>
    <w:p w:rsidR="0030667F" w:rsidRDefault="0030667F" w:rsidP="0030667F">
      <w:pPr>
        <w:pStyle w:val="Overskrift2"/>
        <w:rPr>
          <w:noProof w:val="0"/>
        </w:rPr>
      </w:pPr>
      <w:bookmarkStart w:id="0" w:name="StartSkriv"/>
      <w:bookmarkEnd w:id="0"/>
      <w:r>
        <w:rPr>
          <w:noProof w:val="0"/>
        </w:rPr>
        <w:t xml:space="preserve">Møtebok for </w:t>
      </w:r>
      <w:r w:rsidR="00BB6996">
        <w:rPr>
          <w:noProof w:val="0"/>
        </w:rPr>
        <w:t>Torsken menighetsråd</w:t>
      </w:r>
    </w:p>
    <w:p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rsidR="0030667F" w:rsidRPr="00BC75DD" w:rsidRDefault="00BB6996" w:rsidP="009F3EA8">
            <w:pPr>
              <w:spacing w:line="220" w:lineRule="atLeast"/>
              <w:rPr>
                <w:noProof w:val="0"/>
                <w:sz w:val="22"/>
              </w:rPr>
            </w:pPr>
            <w:r>
              <w:rPr>
                <w:noProof w:val="0"/>
                <w:sz w:val="22"/>
              </w:rPr>
              <w:t>28.05.2024</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rsidR="0030667F" w:rsidRPr="00BC75DD" w:rsidRDefault="00BB6996" w:rsidP="009F3EA8">
            <w:pPr>
              <w:spacing w:line="220" w:lineRule="atLeast"/>
              <w:rPr>
                <w:noProof w:val="0"/>
                <w:sz w:val="22"/>
              </w:rPr>
            </w:pPr>
            <w:r>
              <w:rPr>
                <w:noProof w:val="0"/>
                <w:sz w:val="22"/>
              </w:rPr>
              <w:t>kl. 18:00</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rsidR="0030667F" w:rsidRPr="00BC75DD" w:rsidRDefault="00BB6996" w:rsidP="009F3EA8">
            <w:pPr>
              <w:spacing w:line="220" w:lineRule="atLeast"/>
              <w:rPr>
                <w:noProof w:val="0"/>
                <w:sz w:val="22"/>
              </w:rPr>
            </w:pPr>
            <w:r>
              <w:rPr>
                <w:noProof w:val="0"/>
                <w:sz w:val="22"/>
              </w:rPr>
              <w:t>Gryllefjord, Herredshuset (Møterom 2. etg)</w:t>
            </w:r>
          </w:p>
        </w:tc>
      </w:tr>
    </w:tbl>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rsidR="00BB6996" w:rsidRDefault="00BB6996" w:rsidP="0030667F">
      <w:pPr>
        <w:spacing w:line="220" w:lineRule="atLeast"/>
        <w:rPr>
          <w:noProof w:val="0"/>
          <w:sz w:val="22"/>
          <w:szCs w:val="22"/>
        </w:rPr>
      </w:pPr>
      <w:r>
        <w:rPr>
          <w:noProof w:val="0"/>
          <w:sz w:val="22"/>
          <w:szCs w:val="22"/>
        </w:rPr>
        <w:t>Leif Einar Thomassen, Solveig Flakstad, Janne Tove Nygård Bergvoll, Reidun Flakstad, Stein Emil Iden, Christel Eide, Jan-Ole Berntsen.</w:t>
      </w:r>
    </w:p>
    <w:p w:rsidR="00BB6996" w:rsidRDefault="00BB6996" w:rsidP="0030667F">
      <w:pPr>
        <w:spacing w:line="220" w:lineRule="atLeast"/>
        <w:rPr>
          <w:noProof w:val="0"/>
          <w:sz w:val="22"/>
          <w:szCs w:val="22"/>
        </w:rPr>
      </w:pPr>
    </w:p>
    <w:p w:rsidR="00BB6996" w:rsidRDefault="00BB6996" w:rsidP="0030667F">
      <w:pPr>
        <w:spacing w:line="220" w:lineRule="atLeast"/>
        <w:rPr>
          <w:b/>
          <w:noProof w:val="0"/>
          <w:sz w:val="22"/>
          <w:szCs w:val="22"/>
        </w:rPr>
      </w:pPr>
      <w:r>
        <w:rPr>
          <w:b/>
          <w:noProof w:val="0"/>
          <w:sz w:val="22"/>
          <w:szCs w:val="22"/>
        </w:rPr>
        <w:t>Meldt forfall:</w:t>
      </w:r>
    </w:p>
    <w:p w:rsidR="0030667F" w:rsidRDefault="00BB6996" w:rsidP="0030667F">
      <w:pPr>
        <w:spacing w:line="220" w:lineRule="atLeast"/>
        <w:rPr>
          <w:noProof w:val="0"/>
          <w:sz w:val="22"/>
          <w:szCs w:val="22"/>
        </w:rPr>
      </w:pPr>
      <w:r>
        <w:rPr>
          <w:noProof w:val="0"/>
          <w:sz w:val="22"/>
          <w:szCs w:val="22"/>
        </w:rPr>
        <w:t>.</w:t>
      </w:r>
    </w:p>
    <w:p w:rsidR="008501A1" w:rsidRDefault="008501A1" w:rsidP="0030667F">
      <w:pPr>
        <w:spacing w:line="220" w:lineRule="atLeast"/>
        <w:rPr>
          <w:noProof w:val="0"/>
          <w:sz w:val="22"/>
          <w:szCs w:val="22"/>
        </w:rPr>
      </w:pPr>
    </w:p>
    <w:p w:rsidR="008501A1" w:rsidRPr="008501A1" w:rsidRDefault="008501A1" w:rsidP="0030667F">
      <w:pPr>
        <w:spacing w:line="220" w:lineRule="atLeast"/>
        <w:rPr>
          <w:b/>
          <w:bCs/>
          <w:noProof w:val="0"/>
          <w:sz w:val="22"/>
          <w:szCs w:val="22"/>
        </w:rPr>
      </w:pPr>
      <w:r w:rsidRPr="008501A1">
        <w:rPr>
          <w:b/>
          <w:bCs/>
          <w:noProof w:val="0"/>
          <w:sz w:val="22"/>
          <w:szCs w:val="22"/>
        </w:rPr>
        <w:t>Orienteringssaker</w:t>
      </w:r>
    </w:p>
    <w:p w:rsidR="008501A1" w:rsidRPr="008501A1" w:rsidRDefault="008501A1" w:rsidP="0030667F">
      <w:pPr>
        <w:spacing w:line="220" w:lineRule="atLeast"/>
        <w:rPr>
          <w:b/>
          <w:bCs/>
          <w:noProof w:val="0"/>
          <w:sz w:val="22"/>
          <w:szCs w:val="22"/>
        </w:rPr>
      </w:pPr>
    </w:p>
    <w:p w:rsidR="008501A1" w:rsidRPr="008501A1" w:rsidRDefault="008501A1" w:rsidP="0030667F">
      <w:pPr>
        <w:spacing w:line="220" w:lineRule="atLeast"/>
        <w:rPr>
          <w:b/>
          <w:bCs/>
          <w:noProof w:val="0"/>
          <w:sz w:val="22"/>
          <w:szCs w:val="22"/>
        </w:rPr>
      </w:pPr>
      <w:r w:rsidRPr="008501A1">
        <w:rPr>
          <w:b/>
          <w:bCs/>
          <w:noProof w:val="0"/>
          <w:sz w:val="22"/>
          <w:szCs w:val="22"/>
        </w:rPr>
        <w:t>Konfirmasjonsgudstjenestene</w:t>
      </w:r>
    </w:p>
    <w:p w:rsidR="008501A1" w:rsidRDefault="008501A1" w:rsidP="0030667F">
      <w:pPr>
        <w:spacing w:line="220" w:lineRule="atLeast"/>
        <w:rPr>
          <w:noProof w:val="0"/>
          <w:sz w:val="22"/>
          <w:szCs w:val="22"/>
        </w:rPr>
      </w:pPr>
      <w:r>
        <w:rPr>
          <w:noProof w:val="0"/>
          <w:sz w:val="22"/>
          <w:szCs w:val="22"/>
        </w:rPr>
        <w:t>Jan-Ole tok opp med menighetsrådet planlegging av konfirmasjonsgudstjenestene. Skal han rådføre seg med menighetsrådet, eller avtales dette med konfirmantene og deres foreldre? Menighetsrådet ønsker bare å bli involvert om det ikke løses mellom prest/konfirmanter/foreldrene.</w:t>
      </w:r>
    </w:p>
    <w:p w:rsidR="008501A1" w:rsidRDefault="008501A1" w:rsidP="0030667F">
      <w:pPr>
        <w:spacing w:line="220" w:lineRule="atLeast"/>
        <w:rPr>
          <w:noProof w:val="0"/>
          <w:sz w:val="22"/>
          <w:szCs w:val="22"/>
        </w:rPr>
      </w:pPr>
    </w:p>
    <w:p w:rsidR="008501A1" w:rsidRPr="008501A1" w:rsidRDefault="008501A1" w:rsidP="0030667F">
      <w:pPr>
        <w:spacing w:line="220" w:lineRule="atLeast"/>
        <w:rPr>
          <w:b/>
          <w:bCs/>
          <w:noProof w:val="0"/>
          <w:sz w:val="22"/>
          <w:szCs w:val="22"/>
        </w:rPr>
      </w:pPr>
      <w:r w:rsidRPr="008501A1">
        <w:rPr>
          <w:b/>
          <w:bCs/>
          <w:noProof w:val="0"/>
          <w:sz w:val="22"/>
          <w:szCs w:val="22"/>
        </w:rPr>
        <w:t>Menighetspedagog Birgits rapport</w:t>
      </w:r>
    </w:p>
    <w:p w:rsidR="008501A1" w:rsidRPr="00BC75DD" w:rsidRDefault="002964BA" w:rsidP="0030667F">
      <w:pPr>
        <w:spacing w:line="220" w:lineRule="atLeast"/>
        <w:rPr>
          <w:noProof w:val="0"/>
          <w:sz w:val="22"/>
          <w:szCs w:val="22"/>
        </w:rPr>
      </w:pPr>
      <w:r>
        <w:rPr>
          <w:noProof w:val="0"/>
          <w:sz w:val="22"/>
          <w:szCs w:val="22"/>
        </w:rPr>
        <w:t xml:space="preserve">Menighetspedagog Birgit har laget en rapport over trosopplæringsarbeidet i høst 2023 og vår 2024, samt planer for videre arbeid høst 2024 og utover 2025. </w:t>
      </w:r>
      <w:r w:rsidR="008501A1">
        <w:rPr>
          <w:noProof w:val="0"/>
          <w:sz w:val="22"/>
          <w:szCs w:val="22"/>
        </w:rPr>
        <w:t xml:space="preserve">Menighetsrådet ønsker å diskutere rapporten i første møte i høst. Da vil også Birgit være til stede. </w:t>
      </w: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b/>
          <w:noProof w:val="0"/>
          <w:sz w:val="22"/>
          <w:szCs w:val="22"/>
        </w:rPr>
      </w:pPr>
      <w:r w:rsidRPr="00BC75DD">
        <w:rPr>
          <w:b/>
          <w:noProof w:val="0"/>
          <w:sz w:val="22"/>
          <w:szCs w:val="22"/>
        </w:rPr>
        <w:t>Saker</w:t>
      </w:r>
    </w:p>
    <w:p w:rsidR="0030667F" w:rsidRPr="00BC75DD" w:rsidRDefault="0030667F" w:rsidP="0030667F">
      <w:pPr>
        <w:spacing w:line="220" w:lineRule="atLeast"/>
        <w:rPr>
          <w:noProof w:val="0"/>
          <w:sz w:val="22"/>
          <w:szCs w:val="22"/>
        </w:rPr>
      </w:pPr>
    </w:p>
    <w:p w:rsidR="00BB6996" w:rsidRDefault="00BB6996" w:rsidP="00BB6996">
      <w:pPr>
        <w:ind w:left="1134" w:hanging="1134"/>
        <w:rPr>
          <w:b/>
          <w:noProof w:val="0"/>
          <w:sz w:val="22"/>
        </w:rPr>
      </w:pPr>
      <w:r>
        <w:rPr>
          <w:b/>
          <w:noProof w:val="0"/>
          <w:sz w:val="22"/>
        </w:rPr>
        <w:t>Sak 008/24</w:t>
      </w:r>
      <w:r>
        <w:rPr>
          <w:b/>
          <w:noProof w:val="0"/>
          <w:sz w:val="22"/>
        </w:rPr>
        <w:tab/>
        <w:t>Årsregnskap 2023</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0D1847" w:rsidRDefault="00BB6996" w:rsidP="00037131">
            <w:pPr>
              <w:spacing w:line="276" w:lineRule="auto"/>
              <w:rPr>
                <w:noProof w:val="0"/>
                <w:sz w:val="22"/>
              </w:rPr>
            </w:pPr>
            <w:bookmarkStart w:id="1" w:name="Fremstilling"/>
            <w:r w:rsidRPr="000D1847">
              <w:rPr>
                <w:noProof w:val="0"/>
                <w:sz w:val="22"/>
              </w:rPr>
              <w:t>Bakgrunn</w:t>
            </w:r>
          </w:p>
          <w:p w:rsidR="00BB6996" w:rsidRPr="000D1847" w:rsidRDefault="00BB6996" w:rsidP="00037131">
            <w:pPr>
              <w:spacing w:line="276" w:lineRule="auto"/>
              <w:rPr>
                <w:noProof w:val="0"/>
                <w:sz w:val="22"/>
              </w:rPr>
            </w:pPr>
            <w:r w:rsidRPr="000D1847">
              <w:rPr>
                <w:noProof w:val="0"/>
                <w:sz w:val="22"/>
              </w:rPr>
              <w:t>Torsken menighet har et eget regnskap og et prosjektregnskap i Senja kirkelige fellesråd. I fellesrådet bokføres utgifter til konfirmanter, trosopplæring og til lønning av felles menighetspedagog for Torsken, Berg og Tranøy.</w:t>
            </w:r>
          </w:p>
          <w:p w:rsidR="00BB6996" w:rsidRPr="000D1847" w:rsidRDefault="00BB6996" w:rsidP="00037131">
            <w:pPr>
              <w:spacing w:line="276" w:lineRule="auto"/>
              <w:rPr>
                <w:noProof w:val="0"/>
                <w:sz w:val="22"/>
              </w:rPr>
            </w:pPr>
          </w:p>
          <w:p w:rsidR="00BB6996" w:rsidRPr="000D1847" w:rsidRDefault="00BB6996" w:rsidP="00037131">
            <w:pPr>
              <w:spacing w:line="276" w:lineRule="auto"/>
              <w:rPr>
                <w:noProof w:val="0"/>
                <w:sz w:val="22"/>
              </w:rPr>
            </w:pPr>
            <w:r w:rsidRPr="000D1847">
              <w:rPr>
                <w:noProof w:val="0"/>
                <w:sz w:val="22"/>
              </w:rPr>
              <w:t>Vurdering</w:t>
            </w:r>
          </w:p>
          <w:p w:rsidR="00BB6996" w:rsidRDefault="00BB6996" w:rsidP="00037131">
            <w:pPr>
              <w:spacing w:line="276" w:lineRule="auto"/>
              <w:rPr>
                <w:noProof w:val="0"/>
                <w:sz w:val="22"/>
              </w:rPr>
            </w:pPr>
            <w:r w:rsidRPr="000D1847">
              <w:rPr>
                <w:noProof w:val="0"/>
                <w:sz w:val="22"/>
              </w:rPr>
              <w:t>Regnskapet for 202</w:t>
            </w:r>
            <w:r>
              <w:rPr>
                <w:noProof w:val="0"/>
                <w:sz w:val="22"/>
              </w:rPr>
              <w:t>3</w:t>
            </w:r>
            <w:r w:rsidRPr="000D1847">
              <w:rPr>
                <w:noProof w:val="0"/>
                <w:sz w:val="22"/>
              </w:rPr>
              <w:t xml:space="preserve"> i soknet viser et m</w:t>
            </w:r>
            <w:r>
              <w:rPr>
                <w:noProof w:val="0"/>
                <w:sz w:val="22"/>
              </w:rPr>
              <w:t>er</w:t>
            </w:r>
            <w:r w:rsidRPr="000D1847">
              <w:rPr>
                <w:noProof w:val="0"/>
                <w:sz w:val="22"/>
              </w:rPr>
              <w:t xml:space="preserve">forbruk på </w:t>
            </w:r>
            <w:r>
              <w:rPr>
                <w:noProof w:val="0"/>
                <w:sz w:val="22"/>
              </w:rPr>
              <w:t>19.903,40</w:t>
            </w:r>
            <w:r w:rsidRPr="000D1847">
              <w:rPr>
                <w:noProof w:val="0"/>
                <w:sz w:val="22"/>
              </w:rPr>
              <w:t xml:space="preserve"> kr. </w:t>
            </w:r>
            <w:r>
              <w:rPr>
                <w:noProof w:val="0"/>
                <w:sz w:val="22"/>
              </w:rPr>
              <w:t>Egentlig skulle det vært et mindreforbruk på 2.892,0 kr, fordi utgifter til Damenes Aften skulle vært belastet bundet fond på 22.796 kr. Regnskapsavdelingen i kommunen vil ordne dette i 2024-regnskapet.</w:t>
            </w:r>
          </w:p>
          <w:p w:rsidR="00BB6996" w:rsidRPr="000D1847" w:rsidRDefault="00BB6996" w:rsidP="00037131">
            <w:pPr>
              <w:spacing w:line="276" w:lineRule="auto"/>
              <w:rPr>
                <w:noProof w:val="0"/>
                <w:sz w:val="22"/>
              </w:rPr>
            </w:pPr>
            <w:r w:rsidRPr="000D1847">
              <w:rPr>
                <w:noProof w:val="0"/>
                <w:sz w:val="22"/>
              </w:rPr>
              <w:t xml:space="preserve">I fellesrådet viser regnskapet knyttet til konfirmanter i Torsken et merforbruk på </w:t>
            </w:r>
            <w:r>
              <w:rPr>
                <w:noProof w:val="0"/>
                <w:sz w:val="22"/>
              </w:rPr>
              <w:t>4.439,63</w:t>
            </w:r>
            <w:r w:rsidRPr="000D1847">
              <w:rPr>
                <w:noProof w:val="0"/>
                <w:sz w:val="22"/>
              </w:rPr>
              <w:t xml:space="preserve"> kr. Dette er dekket inn ved overføring fra Torsken menighets regnskap.</w:t>
            </w:r>
          </w:p>
          <w:p w:rsidR="00BB6996" w:rsidRPr="00344EC7" w:rsidRDefault="00BB6996" w:rsidP="00037131">
            <w:pPr>
              <w:spacing w:line="276" w:lineRule="auto"/>
              <w:rPr>
                <w:noProof w:val="0"/>
                <w:sz w:val="22"/>
              </w:rPr>
            </w:pPr>
            <w:r w:rsidRPr="000D1847">
              <w:rPr>
                <w:noProof w:val="0"/>
                <w:sz w:val="22"/>
              </w:rPr>
              <w:t xml:space="preserve">Trosopplæringsregnskapet for Torsken viser et merforbruk på </w:t>
            </w:r>
            <w:r>
              <w:rPr>
                <w:noProof w:val="0"/>
                <w:sz w:val="22"/>
              </w:rPr>
              <w:t>2.607,09</w:t>
            </w:r>
            <w:r w:rsidRPr="000D1847">
              <w:rPr>
                <w:noProof w:val="0"/>
                <w:sz w:val="22"/>
              </w:rPr>
              <w:t xml:space="preserve"> kr. Dette håndteres med tilskuddsordningen til bispedømmet i fellesrådets regnskap og går ikke via menighetens regnskap.</w:t>
            </w:r>
          </w:p>
        </w:tc>
      </w:tr>
      <w:bookmarkEnd w:id="1"/>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bookmarkStart w:id="2" w:name="Forslag"/>
            <w:r>
              <w:rPr>
                <w:sz w:val="22"/>
              </w:rPr>
              <w:t>Regnskap for 2023 godtas. Merforbruket på 19.903,40 kr dekkes av Torsken menighets disposisjonsfond.</w:t>
            </w:r>
          </w:p>
        </w:tc>
      </w:tr>
      <w:bookmarkEnd w:id="2"/>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bookmarkStart w:id="3" w:name="Møtebehandling"/>
          </w:p>
        </w:tc>
      </w:tr>
      <w:bookmarkEnd w:id="3"/>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bookmarkStart w:id="4" w:name="Vedtak"/>
            <w:r>
              <w:rPr>
                <w:sz w:val="22"/>
              </w:rPr>
              <w:t>Regnskap for 2023 godtas. Merforbruket på 19.903,40 kr dekkes av Torsken menighets disposisjonsfond.</w:t>
            </w:r>
          </w:p>
        </w:tc>
      </w:tr>
      <w:bookmarkEnd w:id="4"/>
    </w:tbl>
    <w:p w:rsidR="00BB6996" w:rsidRDefault="00BB6996" w:rsidP="00BB6996">
      <w:pPr>
        <w:rPr>
          <w:noProof w:val="0"/>
          <w:sz w:val="22"/>
        </w:rPr>
      </w:pPr>
    </w:p>
    <w:p w:rsidR="00BB6996" w:rsidRDefault="00BB6996" w:rsidP="00BB6996">
      <w:pPr>
        <w:rPr>
          <w:noProof w:val="0"/>
          <w:sz w:val="22"/>
        </w:rPr>
      </w:pPr>
    </w:p>
    <w:p w:rsidR="00BB6996" w:rsidRDefault="00BB6996" w:rsidP="00BB6996">
      <w:pPr>
        <w:ind w:left="1134" w:hanging="1134"/>
        <w:rPr>
          <w:b/>
          <w:noProof w:val="0"/>
          <w:sz w:val="22"/>
        </w:rPr>
      </w:pPr>
      <w:r>
        <w:rPr>
          <w:b/>
          <w:noProof w:val="0"/>
          <w:sz w:val="22"/>
        </w:rPr>
        <w:t>Sak 009/24</w:t>
      </w:r>
      <w:r>
        <w:rPr>
          <w:b/>
          <w:noProof w:val="0"/>
          <w:sz w:val="22"/>
        </w:rPr>
        <w:tab/>
        <w:t>Årsmelding 2023</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12399C" w:rsidRDefault="00BB6996" w:rsidP="00037131">
            <w:pPr>
              <w:rPr>
                <w:noProof w:val="0"/>
                <w:sz w:val="22"/>
              </w:rPr>
            </w:pPr>
            <w:r w:rsidRPr="0012399C">
              <w:rPr>
                <w:noProof w:val="0"/>
                <w:sz w:val="22"/>
              </w:rPr>
              <w:t>Årsmeldingen skal belyse status og drift for året. Den skal være en del av dokumentasjonen til årsregnskapet.</w:t>
            </w:r>
          </w:p>
          <w:p w:rsidR="00BB6996" w:rsidRPr="00344EC7" w:rsidRDefault="00BB6996" w:rsidP="00037131">
            <w:pPr>
              <w:spacing w:line="276" w:lineRule="auto"/>
              <w:rPr>
                <w:noProof w:val="0"/>
                <w:sz w:val="22"/>
              </w:rPr>
            </w:pPr>
            <w:r w:rsidRPr="0012399C">
              <w:rPr>
                <w:noProof w:val="0"/>
                <w:sz w:val="22"/>
              </w:rPr>
              <w:t>Årsmeldingen for 202</w:t>
            </w:r>
            <w:r>
              <w:rPr>
                <w:noProof w:val="0"/>
                <w:sz w:val="22"/>
              </w:rPr>
              <w:t>3</w:t>
            </w:r>
            <w:r w:rsidRPr="0012399C">
              <w:rPr>
                <w:noProof w:val="0"/>
                <w:sz w:val="22"/>
              </w:rPr>
              <w:t xml:space="preserve"> er utarbeidet av menighetsforvalter og sokneprest. Den gir et kort og oversiktlig bilde av aktiviteten i Torsken menighet i 202</w:t>
            </w:r>
            <w:r>
              <w:rPr>
                <w:noProof w:val="0"/>
                <w:sz w:val="22"/>
              </w:rPr>
              <w:t>3</w:t>
            </w:r>
            <w:r w:rsidRPr="0012399C">
              <w:rPr>
                <w:noProof w:val="0"/>
                <w:sz w:val="22"/>
              </w:rPr>
              <w:t>.</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sz w:val="22"/>
              </w:rPr>
              <w:t>Årsmelding 2023 vedtas.</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sz w:val="22"/>
              </w:rPr>
              <w:t>Årsmelding 2023 vedtas.</w:t>
            </w:r>
          </w:p>
        </w:tc>
      </w:tr>
    </w:tbl>
    <w:p w:rsidR="00BB6996" w:rsidRDefault="00BB6996" w:rsidP="00BB6996">
      <w:pPr>
        <w:rPr>
          <w:noProof w:val="0"/>
          <w:sz w:val="22"/>
        </w:rPr>
      </w:pPr>
    </w:p>
    <w:p w:rsidR="00BB6996" w:rsidRDefault="00BB6996" w:rsidP="00BB6996">
      <w:pPr>
        <w:rPr>
          <w:noProof w:val="0"/>
          <w:sz w:val="22"/>
        </w:rPr>
      </w:pPr>
    </w:p>
    <w:p w:rsidR="00BB6996" w:rsidRDefault="00BB6996" w:rsidP="00BB6996">
      <w:pPr>
        <w:ind w:left="1134" w:hanging="1134"/>
        <w:rPr>
          <w:b/>
          <w:noProof w:val="0"/>
          <w:sz w:val="22"/>
        </w:rPr>
      </w:pPr>
      <w:r>
        <w:rPr>
          <w:b/>
          <w:noProof w:val="0"/>
          <w:sz w:val="22"/>
        </w:rPr>
        <w:t>Sak 010/24</w:t>
      </w:r>
      <w:r>
        <w:rPr>
          <w:b/>
          <w:noProof w:val="0"/>
          <w:sz w:val="22"/>
        </w:rPr>
        <w:tab/>
        <w:t>Økonomirapport pr 21.5.24</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683780" w:rsidRDefault="00BB6996" w:rsidP="00037131">
            <w:pPr>
              <w:spacing w:line="276" w:lineRule="auto"/>
              <w:rPr>
                <w:noProof w:val="0"/>
                <w:sz w:val="22"/>
              </w:rPr>
            </w:pPr>
            <w:r w:rsidRPr="00683780">
              <w:rPr>
                <w:noProof w:val="0"/>
                <w:sz w:val="22"/>
              </w:rPr>
              <w:t xml:space="preserve">Regnskapet pr </w:t>
            </w:r>
            <w:r>
              <w:rPr>
                <w:noProof w:val="0"/>
                <w:sz w:val="22"/>
              </w:rPr>
              <w:t>21.5.24</w:t>
            </w:r>
            <w:r w:rsidRPr="00683780">
              <w:rPr>
                <w:noProof w:val="0"/>
                <w:sz w:val="22"/>
              </w:rPr>
              <w:t xml:space="preserve"> viser totalt sett et </w:t>
            </w:r>
            <w:r>
              <w:rPr>
                <w:noProof w:val="0"/>
                <w:sz w:val="22"/>
              </w:rPr>
              <w:t>mindre</w:t>
            </w:r>
            <w:r w:rsidRPr="00683780">
              <w:rPr>
                <w:noProof w:val="0"/>
                <w:sz w:val="22"/>
              </w:rPr>
              <w:t xml:space="preserve">forbruk på </w:t>
            </w:r>
            <w:r>
              <w:rPr>
                <w:noProof w:val="0"/>
                <w:sz w:val="22"/>
              </w:rPr>
              <w:t>1.750</w:t>
            </w:r>
            <w:r w:rsidRPr="00683780">
              <w:rPr>
                <w:noProof w:val="0"/>
                <w:sz w:val="22"/>
              </w:rPr>
              <w:t xml:space="preserve"> kr. </w:t>
            </w:r>
            <w:r>
              <w:rPr>
                <w:noProof w:val="0"/>
                <w:sz w:val="22"/>
              </w:rPr>
              <w:t>Tilskudd fra bispedømmet er ikke kommet inn enda, så egentlig er mindreforbruket mye større.</w:t>
            </w:r>
          </w:p>
          <w:p w:rsidR="00BB6996" w:rsidRPr="00344EC7" w:rsidRDefault="00BB6996" w:rsidP="00037131">
            <w:pPr>
              <w:spacing w:line="276" w:lineRule="auto"/>
              <w:rPr>
                <w:noProof w:val="0"/>
                <w:sz w:val="22"/>
              </w:rPr>
            </w:pPr>
            <w:r>
              <w:rPr>
                <w:noProof w:val="0"/>
                <w:sz w:val="22"/>
              </w:rPr>
              <w:t>Det er brukt lite penger så langt i år, spesielt på trosopplæring i forhold til budsjett. Vi har med andre ord et romslig budsjett for høsten 2024.</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sz w:val="22"/>
              </w:rPr>
              <w:t>Regnskap pr 21.5.24 tas til orientering.</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Default="00BB6996" w:rsidP="00037131">
            <w:pPr>
              <w:spacing w:line="276" w:lineRule="auto"/>
              <w:rPr>
                <w:noProof w:val="0"/>
                <w:sz w:val="22"/>
              </w:rPr>
            </w:pPr>
            <w:r>
              <w:rPr>
                <w:noProof w:val="0"/>
                <w:sz w:val="22"/>
              </w:rPr>
              <w:t>Jan-Ole mener at det er blitt brukt mer enn regnskapet pr 21.5 viser. Menighetsforvalter sjekker dette nærmere.</w:t>
            </w:r>
          </w:p>
          <w:p w:rsidR="00BB6996" w:rsidRPr="00344EC7" w:rsidRDefault="00BB6996" w:rsidP="00037131">
            <w:pPr>
              <w:spacing w:line="276" w:lineRule="auto"/>
              <w:rPr>
                <w:noProof w:val="0"/>
                <w:sz w:val="22"/>
              </w:rPr>
            </w:pPr>
            <w:r>
              <w:rPr>
                <w:noProof w:val="0"/>
                <w:sz w:val="22"/>
              </w:rPr>
              <w:t>Jan-Ole oppfordres til å kontakte menighetsforvalter, eller eventuelt kirkevergen, dersom det er usikkerhet rundt bruk av penger. Er det prosjekt som krever midler utover budsjett, må det behandles som egen sak i menighetsrådet.</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sz w:val="22"/>
              </w:rPr>
              <w:t>Regnskap pr 21.5.24 tas til orientering.</w:t>
            </w:r>
          </w:p>
        </w:tc>
      </w:tr>
    </w:tbl>
    <w:p w:rsidR="00BB6996" w:rsidRDefault="00BB6996" w:rsidP="00BB6996">
      <w:pPr>
        <w:rPr>
          <w:noProof w:val="0"/>
          <w:sz w:val="22"/>
        </w:rPr>
      </w:pPr>
    </w:p>
    <w:p w:rsidR="00BB6996" w:rsidRDefault="00BB6996" w:rsidP="00BB6996">
      <w:pPr>
        <w:rPr>
          <w:noProof w:val="0"/>
          <w:sz w:val="22"/>
        </w:rPr>
      </w:pPr>
    </w:p>
    <w:p w:rsidR="00BB6996" w:rsidRDefault="00BB6996" w:rsidP="00BB6996">
      <w:pPr>
        <w:ind w:left="1134" w:hanging="1134"/>
        <w:rPr>
          <w:b/>
          <w:noProof w:val="0"/>
          <w:sz w:val="22"/>
        </w:rPr>
      </w:pPr>
      <w:r>
        <w:rPr>
          <w:b/>
          <w:noProof w:val="0"/>
          <w:sz w:val="22"/>
        </w:rPr>
        <w:t>Sak 011/24</w:t>
      </w:r>
      <w:r>
        <w:rPr>
          <w:b/>
          <w:noProof w:val="0"/>
          <w:sz w:val="22"/>
        </w:rPr>
        <w:tab/>
        <w:t>Menighetsmøte 2024</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Default="00BB6996" w:rsidP="00037131">
            <w:pPr>
              <w:spacing w:line="276" w:lineRule="auto"/>
              <w:rPr>
                <w:noProof w:val="0"/>
                <w:sz w:val="22"/>
                <w:szCs w:val="22"/>
              </w:rPr>
            </w:pPr>
            <w:r>
              <w:rPr>
                <w:noProof w:val="0"/>
                <w:sz w:val="22"/>
                <w:szCs w:val="22"/>
              </w:rPr>
              <w:t>Menighetsmøte innkalles av menighetsrådet med minst 14 dagers varsel. Møtet skal kunngjøres offentlig i kirken og i lokalavis eller menighetsbladet og for øvrig på den måten som menighetsrådet bestemmer. Kunngjøringen skal inneholde tid og sted for møtet og oversikt over hvilke saker som skal behandles.</w:t>
            </w:r>
          </w:p>
          <w:p w:rsidR="00BB6996" w:rsidRPr="006C1D9F" w:rsidRDefault="00BB6996" w:rsidP="00037131">
            <w:pPr>
              <w:spacing w:line="276" w:lineRule="auto"/>
              <w:rPr>
                <w:noProof w:val="0"/>
                <w:sz w:val="22"/>
                <w:szCs w:val="22"/>
              </w:rPr>
            </w:pPr>
            <w:r>
              <w:rPr>
                <w:noProof w:val="0"/>
                <w:sz w:val="22"/>
              </w:rPr>
              <w:lastRenderedPageBreak/>
              <w:t>Til menighetsmøtet 2024 vil det ikke være noen sak til behandling. I møtet vil menighetsrådsleder gi en kort presentasjon av tilstanden i menigheten med utgangspunkt i årsmeldingen.</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noProof w:val="0"/>
                <w:sz w:val="22"/>
              </w:rPr>
              <w:t>Ingen forslag.</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noProof w:val="0"/>
                <w:sz w:val="22"/>
              </w:rPr>
              <w:t>Saken utsettes til 2025.</w:t>
            </w:r>
          </w:p>
        </w:tc>
      </w:tr>
    </w:tbl>
    <w:p w:rsidR="00BB6996" w:rsidRDefault="00BB6996" w:rsidP="00BB6996">
      <w:pPr>
        <w:rPr>
          <w:noProof w:val="0"/>
          <w:sz w:val="22"/>
        </w:rPr>
      </w:pPr>
    </w:p>
    <w:p w:rsidR="00BB6996" w:rsidRDefault="00BB6996" w:rsidP="00BB6996">
      <w:pPr>
        <w:rPr>
          <w:noProof w:val="0"/>
          <w:sz w:val="22"/>
        </w:rPr>
      </w:pPr>
    </w:p>
    <w:p w:rsidR="00BB6996" w:rsidRDefault="00BB6996" w:rsidP="00BB6996">
      <w:pPr>
        <w:ind w:left="1134" w:hanging="1134"/>
        <w:rPr>
          <w:b/>
          <w:noProof w:val="0"/>
          <w:sz w:val="22"/>
        </w:rPr>
      </w:pPr>
      <w:r>
        <w:rPr>
          <w:b/>
          <w:noProof w:val="0"/>
          <w:sz w:val="22"/>
        </w:rPr>
        <w:t>Sak 012/24</w:t>
      </w:r>
      <w:r>
        <w:rPr>
          <w:b/>
          <w:noProof w:val="0"/>
          <w:sz w:val="22"/>
        </w:rPr>
        <w:tab/>
        <w:t>Møte med kirkevergen</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noProof w:val="0"/>
                <w:sz w:val="22"/>
              </w:rPr>
              <w:t>Kirkeverge Rachel V. Hoholm var invitert til møtet for å orientere om ansvarsområdet, økonomi og arbeidet til Senja kirkelige fellesråd og Senja kommune i tilknytning til kirken.</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noProof w:val="0"/>
                <w:sz w:val="22"/>
              </w:rPr>
              <w:t>Informasjonen fra kirkevergen tas til orientering.</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Default="00BB6996" w:rsidP="00037131">
            <w:pPr>
              <w:spacing w:line="276" w:lineRule="auto"/>
              <w:rPr>
                <w:noProof w:val="0"/>
                <w:sz w:val="22"/>
              </w:rPr>
            </w:pPr>
            <w:r>
              <w:rPr>
                <w:noProof w:val="0"/>
                <w:sz w:val="22"/>
              </w:rPr>
              <w:t>Rachels orientering:</w:t>
            </w:r>
          </w:p>
          <w:p w:rsidR="00BB6996" w:rsidRDefault="00BB6996" w:rsidP="00037131">
            <w:pPr>
              <w:spacing w:line="276" w:lineRule="auto"/>
              <w:rPr>
                <w:noProof w:val="0"/>
                <w:sz w:val="22"/>
              </w:rPr>
            </w:pPr>
            <w:r>
              <w:rPr>
                <w:noProof w:val="0"/>
                <w:sz w:val="22"/>
              </w:rPr>
              <w:t>Fellesrådet/kommunen har ansvar for vedlikehold av kirkene og kirkegårdene. Dessverre er det bevilget lite penger til dette i inneværende år. En del vedlikehold står derfor på vent. Kommunen har sagt at de kan bidra med 50 % av utgifter til maling og utstyr av kirkegårdsgjerder. De resterende 50 % må dekkes av andre (ikke fellesrådet).</w:t>
            </w:r>
          </w:p>
          <w:p w:rsidR="00BB6996" w:rsidRDefault="00BB6996" w:rsidP="00037131">
            <w:pPr>
              <w:spacing w:line="276" w:lineRule="auto"/>
              <w:rPr>
                <w:noProof w:val="0"/>
                <w:sz w:val="22"/>
              </w:rPr>
            </w:pPr>
            <w:r>
              <w:rPr>
                <w:noProof w:val="0"/>
                <w:sz w:val="22"/>
              </w:rPr>
              <w:t xml:space="preserve">Kommunen vil få stram økonomi fremover. Det har kommet signal om at det skal kuttes i flere avdelinger. Dermed står også kirken i fare for å lavere tilskudd. </w:t>
            </w:r>
          </w:p>
          <w:p w:rsidR="00BB6996" w:rsidRDefault="00BB6996" w:rsidP="00037131">
            <w:pPr>
              <w:spacing w:line="276" w:lineRule="auto"/>
              <w:rPr>
                <w:noProof w:val="0"/>
                <w:sz w:val="22"/>
              </w:rPr>
            </w:pPr>
            <w:r>
              <w:rPr>
                <w:noProof w:val="0"/>
                <w:sz w:val="22"/>
              </w:rPr>
              <w:t>Fellesrådet har 19 kirkebygg å ta vare på. Man kan bli tvunget til å selge flere av dem, fordi kommunen ikke vil klare å følge opp vedlikeholdet.</w:t>
            </w:r>
          </w:p>
          <w:p w:rsidR="00BB6996" w:rsidRDefault="00BB6996" w:rsidP="00037131">
            <w:pPr>
              <w:spacing w:line="276" w:lineRule="auto"/>
              <w:rPr>
                <w:noProof w:val="0"/>
                <w:sz w:val="22"/>
              </w:rPr>
            </w:pPr>
            <w:r>
              <w:rPr>
                <w:noProof w:val="0"/>
                <w:sz w:val="22"/>
              </w:rPr>
              <w:t>Torsken</w:t>
            </w:r>
          </w:p>
          <w:p w:rsidR="00BB6996" w:rsidRDefault="00BB6996" w:rsidP="00037131">
            <w:pPr>
              <w:spacing w:line="276" w:lineRule="auto"/>
              <w:rPr>
                <w:noProof w:val="0"/>
                <w:sz w:val="22"/>
              </w:rPr>
            </w:pPr>
            <w:r>
              <w:rPr>
                <w:noProof w:val="0"/>
                <w:sz w:val="22"/>
              </w:rPr>
              <w:t>Kommunen har ansvar for prosjektering av toalett ved Torsken kirke. Det er bevilget 500.000 kr til formålet. Kirkevergen vet ikke hvor langt kommunen har kommet i denne prosessen.</w:t>
            </w:r>
          </w:p>
          <w:p w:rsidR="00BB6996" w:rsidRDefault="00BB6996" w:rsidP="00037131">
            <w:pPr>
              <w:spacing w:line="276" w:lineRule="auto"/>
              <w:rPr>
                <w:noProof w:val="0"/>
                <w:sz w:val="22"/>
              </w:rPr>
            </w:pPr>
            <w:r>
              <w:rPr>
                <w:noProof w:val="0"/>
                <w:sz w:val="22"/>
              </w:rPr>
              <w:t>Utvidelse av Ballesvik kirkegård er foreløpig på vent. Det har vært flere møter mellom fellesråd, kommunen, fylket og grunneierlaget, men man har ikke kommet opp med en løsning som tilfredsstiller alle parter. Med den kapasiteten som er på kirkegården i dag, så vil den bli full i løpet av 5 års tid.</w:t>
            </w:r>
          </w:p>
          <w:p w:rsidR="00BB6996" w:rsidRDefault="00BB6996" w:rsidP="00037131">
            <w:pPr>
              <w:spacing w:line="276" w:lineRule="auto"/>
              <w:rPr>
                <w:noProof w:val="0"/>
                <w:sz w:val="22"/>
              </w:rPr>
            </w:pPr>
            <w:r>
              <w:rPr>
                <w:noProof w:val="0"/>
                <w:sz w:val="22"/>
              </w:rPr>
              <w:t xml:space="preserve">Kirkevergen har meldt inn til kommunen at fellesrådet vil beholde kirkekontoret sitt i Gryllefjord, dersom det er aktuelt å selge herredshuset. </w:t>
            </w:r>
          </w:p>
          <w:p w:rsidR="00BB6996" w:rsidRDefault="00BB6996" w:rsidP="00037131">
            <w:pPr>
              <w:spacing w:line="276" w:lineRule="auto"/>
              <w:rPr>
                <w:noProof w:val="0"/>
                <w:sz w:val="22"/>
              </w:rPr>
            </w:pPr>
            <w:r>
              <w:rPr>
                <w:noProof w:val="0"/>
                <w:sz w:val="22"/>
              </w:rPr>
              <w:t>Det er problemer med gjerdet til Flakstadvåg kirkegård. Fellesrådet/kommunen får ikke gjort noe med dette.</w:t>
            </w:r>
          </w:p>
          <w:p w:rsidR="00BB6996" w:rsidRDefault="00BB6996" w:rsidP="00037131">
            <w:pPr>
              <w:spacing w:line="276" w:lineRule="auto"/>
              <w:rPr>
                <w:noProof w:val="0"/>
                <w:sz w:val="22"/>
              </w:rPr>
            </w:pPr>
            <w:r>
              <w:rPr>
                <w:noProof w:val="0"/>
                <w:sz w:val="22"/>
              </w:rPr>
              <w:t>Eier av parkeringsplassen til kirken ønsker å overføre denne eiendommen til Torsken menighet. Solveig kontakter eier og lager et dokument som bekrefter at eier ønsker dette. Dokumentet sendes til kirkevergen.</w:t>
            </w:r>
          </w:p>
          <w:p w:rsidR="00BB6996" w:rsidRPr="00344EC7" w:rsidRDefault="00BB6996" w:rsidP="00037131">
            <w:pPr>
              <w:spacing w:line="276" w:lineRule="auto"/>
              <w:rPr>
                <w:noProof w:val="0"/>
                <w:sz w:val="22"/>
              </w:rPr>
            </w:pPr>
            <w:r>
              <w:rPr>
                <w:noProof w:val="0"/>
                <w:sz w:val="22"/>
              </w:rPr>
              <w:t xml:space="preserve">Torsken kirke er ikke ferdig renovert. Kirkevergen har purret på kommunen/Bygg-Tema for å få ferdigstilt det arbeidet Bygg-Tema har påtatt seg å utføre. Dette gjelder utskifting av utvendig kledning over tilbygget til våpenhuset og erstatning av skadde vannbord. Det er begrenset av midler igjen til renovering av kirken, slik at man ikke kan regne med å få malt kirken eller få reparert alle vinduene.  </w:t>
            </w:r>
          </w:p>
        </w:tc>
      </w:tr>
    </w:tbl>
    <w:p w:rsidR="00BB6996" w:rsidRDefault="00BB6996" w:rsidP="00BB6996">
      <w:pPr>
        <w:rPr>
          <w:i/>
          <w:noProof w:val="0"/>
          <w:sz w:val="22"/>
        </w:rPr>
      </w:pPr>
    </w:p>
    <w:p w:rsidR="00BB6996" w:rsidRDefault="00BB6996" w:rsidP="00BB6996">
      <w:pPr>
        <w:rPr>
          <w:i/>
          <w:noProof w:val="0"/>
          <w:sz w:val="22"/>
        </w:rPr>
      </w:pPr>
    </w:p>
    <w:p w:rsidR="00BB6996" w:rsidRDefault="00BB6996" w:rsidP="00BB6996">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B6996" w:rsidRPr="00344EC7" w:rsidTr="00037131">
        <w:tc>
          <w:tcPr>
            <w:tcW w:w="9779" w:type="dxa"/>
          </w:tcPr>
          <w:p w:rsidR="00BB6996" w:rsidRPr="00344EC7" w:rsidRDefault="00BB6996" w:rsidP="00037131">
            <w:pPr>
              <w:spacing w:line="276" w:lineRule="auto"/>
              <w:rPr>
                <w:noProof w:val="0"/>
                <w:sz w:val="22"/>
              </w:rPr>
            </w:pPr>
            <w:r>
              <w:rPr>
                <w:noProof w:val="0"/>
                <w:sz w:val="22"/>
              </w:rPr>
              <w:t>Informasjonen fra kirkevergen tas til orientering.</w:t>
            </w:r>
          </w:p>
        </w:tc>
      </w:tr>
    </w:tbl>
    <w:p w:rsidR="00BB6996" w:rsidRDefault="00BB6996" w:rsidP="00BB6996">
      <w:pPr>
        <w:rPr>
          <w:noProof w:val="0"/>
          <w:sz w:val="22"/>
        </w:rPr>
      </w:pPr>
    </w:p>
    <w:p w:rsidR="00BB6996" w:rsidRDefault="00BB6996" w:rsidP="00BB6996">
      <w:pPr>
        <w:rPr>
          <w:noProof w:val="0"/>
          <w:sz w:val="22"/>
        </w:rPr>
      </w:pPr>
    </w:p>
    <w:p w:rsidR="00BB6996" w:rsidRDefault="00BB6996" w:rsidP="00BB6996">
      <w:pPr>
        <w:rPr>
          <w:noProof w:val="0"/>
        </w:rPr>
      </w:pPr>
    </w:p>
    <w:p w:rsidR="00BB6996" w:rsidRDefault="00BB6996" w:rsidP="00BB6996">
      <w:pPr>
        <w:rPr>
          <w:noProof w:val="0"/>
        </w:rPr>
      </w:pPr>
    </w:p>
    <w:p w:rsidR="00BB6996" w:rsidRDefault="00BB6996" w:rsidP="00BB6996">
      <w:pPr>
        <w:rPr>
          <w:noProof w:val="0"/>
        </w:rPr>
      </w:pPr>
      <w:r>
        <w:rPr>
          <w:noProof w:val="0"/>
        </w:rPr>
        <w:t>For Torsken menighetsråd</w:t>
      </w:r>
    </w:p>
    <w:p w:rsidR="00BB6996" w:rsidRDefault="00BB6996" w:rsidP="00BB6996">
      <w:pPr>
        <w:rPr>
          <w:noProof w:val="0"/>
        </w:rPr>
      </w:pPr>
    </w:p>
    <w:p w:rsidR="00BB6996" w:rsidRDefault="00BB6996" w:rsidP="00BB6996">
      <w:pPr>
        <w:rPr>
          <w:noProof w:val="0"/>
        </w:rPr>
      </w:pPr>
      <w:r>
        <w:rPr>
          <w:noProof w:val="0"/>
        </w:rPr>
        <w:t>Stein Iden</w:t>
      </w:r>
    </w:p>
    <w:p w:rsidR="009F3EA8" w:rsidRPr="0030667F" w:rsidRDefault="00BB6996" w:rsidP="00BB6996">
      <w:pPr>
        <w:rPr>
          <w:noProof w:val="0"/>
        </w:rPr>
      </w:pPr>
      <w:r>
        <w:rPr>
          <w:noProof w:val="0"/>
        </w:rPr>
        <w:t>Menighetsforvalter</w:t>
      </w:r>
    </w:p>
    <w:sectPr w:rsidR="009F3EA8" w:rsidRPr="0030667F">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B6996" w:rsidRDefault="00BB6996" w:rsidP="0030667F">
      <w:r>
        <w:separator/>
      </w:r>
    </w:p>
  </w:endnote>
  <w:endnote w:type="continuationSeparator" w:id="0">
    <w:p w:rsidR="00BB6996" w:rsidRDefault="00BB6996"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B6996" w:rsidRDefault="00BB6996" w:rsidP="0030667F">
      <w:r>
        <w:separator/>
      </w:r>
    </w:p>
  </w:footnote>
  <w:footnote w:type="continuationSeparator" w:id="0">
    <w:p w:rsidR="00BB6996" w:rsidRDefault="00BB6996"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rsidTr="009F3EA8">
      <w:trPr>
        <w:trHeight w:val="739"/>
      </w:trPr>
      <w:tc>
        <w:tcPr>
          <w:tcW w:w="709" w:type="dxa"/>
          <w:hideMark/>
        </w:tcPr>
        <w:p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rsidR="0030667F" w:rsidRDefault="001E6BB7"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rsidTr="009F3EA8">
            <w:tc>
              <w:tcPr>
                <w:tcW w:w="8355" w:type="dxa"/>
                <w:hideMark/>
              </w:tcPr>
              <w:p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rsidTr="009F3EA8">
            <w:tc>
              <w:tcPr>
                <w:tcW w:w="8355" w:type="dxa"/>
                <w:hideMark/>
              </w:tcPr>
              <w:p w:rsidR="0030667F" w:rsidRPr="001C5C4A" w:rsidRDefault="00BB6996" w:rsidP="009F3EA8">
                <w:pPr>
                  <w:spacing w:line="240" w:lineRule="atLeast"/>
                  <w:rPr>
                    <w:rFonts w:ascii="HelveticaNeueLT Std" w:hAnsi="HelveticaNeueLT Std"/>
                    <w:b/>
                    <w:sz w:val="24"/>
                    <w:szCs w:val="24"/>
                  </w:rPr>
                </w:pPr>
                <w:r>
                  <w:rPr>
                    <w:rFonts w:ascii="HelveticaNeueLT Std" w:hAnsi="HelveticaNeueLT Std"/>
                    <w:sz w:val="24"/>
                    <w:szCs w:val="24"/>
                  </w:rPr>
                  <w:t>Torsken menighetsråd</w:t>
                </w:r>
              </w:p>
            </w:tc>
          </w:tr>
        </w:tbl>
        <w:p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996"/>
    <w:rsid w:val="001E6BB7"/>
    <w:rsid w:val="002964BA"/>
    <w:rsid w:val="0030667F"/>
    <w:rsid w:val="00747294"/>
    <w:rsid w:val="008501A1"/>
    <w:rsid w:val="009F3EA8"/>
    <w:rsid w:val="00BB6996"/>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4A877"/>
  <w15:chartTrackingRefBased/>
  <w15:docId w15:val="{0361521C-575D-4C0C-8546-47AD28F81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7\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2</TotalTime>
  <Pages>4</Pages>
  <Words>1008</Words>
  <Characters>5347</Characters>
  <Application>Microsoft Office Word</Application>
  <DocSecurity>0</DocSecurity>
  <Lines>44</Lines>
  <Paragraphs>12</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2024-05-29T07:19:00Z</dcterms:created>
  <dcterms:modified xsi:type="dcterms:W3CDTF">2024-05-29T07:19:00Z</dcterms:modified>
</cp:coreProperties>
</file>