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C5343" w14:textId="77777777" w:rsidR="0030667F" w:rsidRDefault="0030667F" w:rsidP="0030667F">
      <w:pPr>
        <w:spacing w:line="240" w:lineRule="atLeast"/>
        <w:rPr>
          <w:noProof w:val="0"/>
        </w:rPr>
      </w:pPr>
    </w:p>
    <w:p w14:paraId="50D2FBF8" w14:textId="77777777" w:rsidR="0030667F" w:rsidRDefault="0030667F" w:rsidP="0030667F">
      <w:pPr>
        <w:pStyle w:val="Overskrift2"/>
        <w:rPr>
          <w:noProof w:val="0"/>
        </w:rPr>
      </w:pPr>
      <w:bookmarkStart w:id="0" w:name="StartSkriv"/>
      <w:bookmarkEnd w:id="0"/>
      <w:r>
        <w:rPr>
          <w:noProof w:val="0"/>
        </w:rPr>
        <w:t xml:space="preserve">Møtebok for </w:t>
      </w:r>
      <w:r w:rsidR="00A83446">
        <w:rPr>
          <w:noProof w:val="0"/>
        </w:rPr>
        <w:t>Torsken menighetsråd</w:t>
      </w:r>
    </w:p>
    <w:p w14:paraId="49192FA3"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11552959" w14:textId="77777777" w:rsidTr="009F3EA8">
        <w:tc>
          <w:tcPr>
            <w:tcW w:w="1668" w:type="dxa"/>
          </w:tcPr>
          <w:p w14:paraId="6645522F"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0C6ECA57" w14:textId="77777777" w:rsidR="0030667F" w:rsidRPr="00BC75DD" w:rsidRDefault="00A83446" w:rsidP="009F3EA8">
            <w:pPr>
              <w:spacing w:line="220" w:lineRule="atLeast"/>
              <w:rPr>
                <w:noProof w:val="0"/>
                <w:sz w:val="22"/>
              </w:rPr>
            </w:pPr>
            <w:r>
              <w:rPr>
                <w:noProof w:val="0"/>
                <w:sz w:val="22"/>
              </w:rPr>
              <w:t>17.10.2023</w:t>
            </w:r>
          </w:p>
        </w:tc>
      </w:tr>
      <w:tr w:rsidR="0030667F" w14:paraId="0B452ACB" w14:textId="77777777" w:rsidTr="009F3EA8">
        <w:tc>
          <w:tcPr>
            <w:tcW w:w="1668" w:type="dxa"/>
          </w:tcPr>
          <w:p w14:paraId="0B200896"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66F62062" w14:textId="77777777" w:rsidR="0030667F" w:rsidRPr="00BC75DD" w:rsidRDefault="00A83446" w:rsidP="009F3EA8">
            <w:pPr>
              <w:spacing w:line="220" w:lineRule="atLeast"/>
              <w:rPr>
                <w:noProof w:val="0"/>
                <w:sz w:val="22"/>
              </w:rPr>
            </w:pPr>
            <w:r>
              <w:rPr>
                <w:noProof w:val="0"/>
                <w:sz w:val="22"/>
              </w:rPr>
              <w:t>kl. 18:00</w:t>
            </w:r>
          </w:p>
        </w:tc>
      </w:tr>
      <w:tr w:rsidR="0030667F" w14:paraId="4667F688" w14:textId="77777777" w:rsidTr="009F3EA8">
        <w:tc>
          <w:tcPr>
            <w:tcW w:w="1668" w:type="dxa"/>
          </w:tcPr>
          <w:p w14:paraId="77876364"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1FFCF5A1" w14:textId="77777777" w:rsidR="0030667F" w:rsidRPr="00BC75DD" w:rsidRDefault="00A83446" w:rsidP="009F3EA8">
            <w:pPr>
              <w:spacing w:line="220" w:lineRule="atLeast"/>
              <w:rPr>
                <w:noProof w:val="0"/>
                <w:sz w:val="22"/>
              </w:rPr>
            </w:pPr>
            <w:r>
              <w:rPr>
                <w:noProof w:val="0"/>
                <w:sz w:val="22"/>
              </w:rPr>
              <w:t>Gryllefjord, Herredshuset (Møterom 2. etg)</w:t>
            </w:r>
          </w:p>
        </w:tc>
      </w:tr>
    </w:tbl>
    <w:p w14:paraId="1D699F77" w14:textId="77777777" w:rsidR="0030667F" w:rsidRPr="00BC75DD" w:rsidRDefault="0030667F" w:rsidP="0030667F">
      <w:pPr>
        <w:spacing w:line="220" w:lineRule="atLeast"/>
        <w:rPr>
          <w:noProof w:val="0"/>
          <w:sz w:val="22"/>
          <w:szCs w:val="22"/>
        </w:rPr>
      </w:pPr>
    </w:p>
    <w:p w14:paraId="78176CD2" w14:textId="77777777" w:rsidR="0030667F" w:rsidRPr="00BC75DD" w:rsidRDefault="0030667F" w:rsidP="0030667F">
      <w:pPr>
        <w:spacing w:line="220" w:lineRule="atLeast"/>
        <w:rPr>
          <w:noProof w:val="0"/>
          <w:sz w:val="22"/>
          <w:szCs w:val="22"/>
        </w:rPr>
      </w:pPr>
    </w:p>
    <w:p w14:paraId="35B6B744"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3DA172A9" w14:textId="77777777" w:rsidR="00A83446" w:rsidRDefault="00A83446" w:rsidP="0030667F">
      <w:pPr>
        <w:spacing w:line="220" w:lineRule="atLeast"/>
        <w:rPr>
          <w:noProof w:val="0"/>
          <w:sz w:val="22"/>
          <w:szCs w:val="22"/>
        </w:rPr>
      </w:pPr>
      <w:r>
        <w:rPr>
          <w:noProof w:val="0"/>
          <w:sz w:val="22"/>
          <w:szCs w:val="22"/>
        </w:rPr>
        <w:t>Christel Eide, Leif Einar Thomassen, Solveig Flakstad, Janne Tove Nygård Bergvoll, Reidun Flakstad, Brith Kathe Sørensen, Stein Emil Iden.</w:t>
      </w:r>
    </w:p>
    <w:p w14:paraId="75B897C1" w14:textId="77777777" w:rsidR="00A83446" w:rsidRDefault="00A83446" w:rsidP="0030667F">
      <w:pPr>
        <w:spacing w:line="220" w:lineRule="atLeast"/>
        <w:rPr>
          <w:noProof w:val="0"/>
          <w:sz w:val="22"/>
          <w:szCs w:val="22"/>
        </w:rPr>
      </w:pPr>
    </w:p>
    <w:p w14:paraId="45A2C990" w14:textId="77777777" w:rsidR="00A83446" w:rsidRDefault="00A83446" w:rsidP="0030667F">
      <w:pPr>
        <w:spacing w:line="220" w:lineRule="atLeast"/>
        <w:rPr>
          <w:b/>
          <w:noProof w:val="0"/>
          <w:sz w:val="22"/>
          <w:szCs w:val="22"/>
        </w:rPr>
      </w:pPr>
      <w:r>
        <w:rPr>
          <w:b/>
          <w:noProof w:val="0"/>
          <w:sz w:val="22"/>
          <w:szCs w:val="22"/>
        </w:rPr>
        <w:t>Meldt forfall:</w:t>
      </w:r>
    </w:p>
    <w:p w14:paraId="111B7C4C" w14:textId="77777777" w:rsidR="0030667F" w:rsidRPr="00BC75DD" w:rsidRDefault="00A83446" w:rsidP="0030667F">
      <w:pPr>
        <w:spacing w:line="220" w:lineRule="atLeast"/>
        <w:rPr>
          <w:noProof w:val="0"/>
          <w:sz w:val="22"/>
          <w:szCs w:val="22"/>
        </w:rPr>
      </w:pPr>
      <w:r>
        <w:rPr>
          <w:noProof w:val="0"/>
          <w:sz w:val="22"/>
          <w:szCs w:val="22"/>
        </w:rPr>
        <w:t>Jan-Ole Berntsen, Håvard Elnar Hansen.</w:t>
      </w:r>
    </w:p>
    <w:p w14:paraId="667C210F" w14:textId="40B7BA26" w:rsidR="0030667F" w:rsidRDefault="0030667F" w:rsidP="0030667F">
      <w:pPr>
        <w:spacing w:line="220" w:lineRule="atLeast"/>
        <w:rPr>
          <w:noProof w:val="0"/>
          <w:sz w:val="22"/>
          <w:szCs w:val="22"/>
        </w:rPr>
      </w:pPr>
    </w:p>
    <w:p w14:paraId="636D0DD5" w14:textId="69B88FE6" w:rsidR="000A40E3" w:rsidRDefault="000A40E3" w:rsidP="0030667F">
      <w:pPr>
        <w:spacing w:line="220" w:lineRule="atLeast"/>
        <w:rPr>
          <w:noProof w:val="0"/>
          <w:sz w:val="22"/>
          <w:szCs w:val="22"/>
        </w:rPr>
      </w:pPr>
    </w:p>
    <w:p w14:paraId="68755D7E" w14:textId="5C05930F" w:rsidR="000A40E3" w:rsidRPr="000A40E3" w:rsidRDefault="000A40E3" w:rsidP="0030667F">
      <w:pPr>
        <w:spacing w:line="220" w:lineRule="atLeast"/>
        <w:rPr>
          <w:b/>
          <w:bCs/>
          <w:noProof w:val="0"/>
          <w:sz w:val="22"/>
          <w:szCs w:val="22"/>
        </w:rPr>
      </w:pPr>
      <w:r w:rsidRPr="000A40E3">
        <w:rPr>
          <w:b/>
          <w:bCs/>
          <w:noProof w:val="0"/>
          <w:sz w:val="22"/>
          <w:szCs w:val="22"/>
        </w:rPr>
        <w:t>Referat fra menighetsrådsmøtet 23.5.23</w:t>
      </w:r>
    </w:p>
    <w:p w14:paraId="130A5D50" w14:textId="7D708E0E" w:rsidR="000A40E3" w:rsidRDefault="000A40E3" w:rsidP="000A40E3">
      <w:pPr>
        <w:rPr>
          <w:b/>
          <w:noProof w:val="0"/>
          <w:sz w:val="22"/>
        </w:rPr>
      </w:pPr>
      <w:r>
        <w:rPr>
          <w:noProof w:val="0"/>
          <w:sz w:val="22"/>
          <w:szCs w:val="22"/>
        </w:rPr>
        <w:t xml:space="preserve">I </w:t>
      </w:r>
      <w:r>
        <w:rPr>
          <w:b/>
          <w:noProof w:val="0"/>
          <w:sz w:val="22"/>
        </w:rPr>
        <w:t>Sak 010/23</w:t>
      </w:r>
      <w:r>
        <w:rPr>
          <w:b/>
          <w:noProof w:val="0"/>
          <w:sz w:val="22"/>
        </w:rPr>
        <w:t xml:space="preserve"> </w:t>
      </w:r>
      <w:r>
        <w:rPr>
          <w:b/>
          <w:noProof w:val="0"/>
          <w:sz w:val="22"/>
        </w:rPr>
        <w:t>Lysglobe i Torsken kirke, Flakstadvåg kirke og Gryllefjord kapell</w:t>
      </w:r>
    </w:p>
    <w:p w14:paraId="5CE79FD5" w14:textId="034E0857" w:rsidR="000A40E3" w:rsidRDefault="000A40E3" w:rsidP="0030667F">
      <w:pPr>
        <w:spacing w:line="220" w:lineRule="atLeast"/>
        <w:rPr>
          <w:noProof w:val="0"/>
          <w:sz w:val="22"/>
          <w:szCs w:val="22"/>
        </w:rPr>
      </w:pPr>
      <w:r>
        <w:rPr>
          <w:noProof w:val="0"/>
          <w:sz w:val="22"/>
          <w:szCs w:val="22"/>
        </w:rPr>
        <w:t>vil man ha inn at prost Sigurd Skollevoll i møtet sa at det er mulig med plassering av lysglobe ved orgelet, om man tar bort benken som er nærmest orgelet, samt at Skollevoll ikke godkjente den lysglobe-modellen som det søktes godkjenning om.</w:t>
      </w:r>
    </w:p>
    <w:p w14:paraId="49151AF7" w14:textId="63A29379" w:rsidR="000A40E3" w:rsidRDefault="000A40E3" w:rsidP="0030667F">
      <w:pPr>
        <w:spacing w:line="220" w:lineRule="atLeast"/>
        <w:rPr>
          <w:noProof w:val="0"/>
          <w:sz w:val="22"/>
          <w:szCs w:val="22"/>
        </w:rPr>
      </w:pPr>
    </w:p>
    <w:p w14:paraId="6F0066B1" w14:textId="77777777" w:rsidR="000A40E3" w:rsidRDefault="000A40E3" w:rsidP="0030667F">
      <w:pPr>
        <w:spacing w:line="220" w:lineRule="atLeast"/>
        <w:rPr>
          <w:noProof w:val="0"/>
          <w:sz w:val="22"/>
          <w:szCs w:val="22"/>
        </w:rPr>
      </w:pPr>
    </w:p>
    <w:p w14:paraId="38DF79DC" w14:textId="663A5890" w:rsidR="000A40E3" w:rsidRPr="000A40E3" w:rsidRDefault="000A40E3" w:rsidP="0030667F">
      <w:pPr>
        <w:spacing w:line="220" w:lineRule="atLeast"/>
        <w:rPr>
          <w:b/>
          <w:bCs/>
          <w:noProof w:val="0"/>
          <w:sz w:val="22"/>
          <w:szCs w:val="22"/>
        </w:rPr>
      </w:pPr>
      <w:r w:rsidRPr="000A40E3">
        <w:rPr>
          <w:b/>
          <w:bCs/>
          <w:noProof w:val="0"/>
          <w:sz w:val="22"/>
          <w:szCs w:val="22"/>
        </w:rPr>
        <w:t>Orienteringssaker</w:t>
      </w:r>
    </w:p>
    <w:p w14:paraId="7527D35F" w14:textId="77777777" w:rsidR="000A40E3" w:rsidRDefault="000A40E3" w:rsidP="0030667F">
      <w:pPr>
        <w:spacing w:line="220" w:lineRule="atLeast"/>
        <w:rPr>
          <w:b/>
          <w:bCs/>
          <w:noProof w:val="0"/>
          <w:sz w:val="22"/>
          <w:szCs w:val="22"/>
        </w:rPr>
      </w:pPr>
      <w:r w:rsidRPr="000A40E3">
        <w:rPr>
          <w:b/>
          <w:bCs/>
          <w:noProof w:val="0"/>
          <w:sz w:val="22"/>
          <w:szCs w:val="22"/>
        </w:rPr>
        <w:t>Hoveddøren til Torsken kirke</w:t>
      </w:r>
    </w:p>
    <w:p w14:paraId="501A97A0" w14:textId="025E4272" w:rsidR="000A40E3" w:rsidRPr="000A40E3" w:rsidRDefault="000A40E3" w:rsidP="0030667F">
      <w:pPr>
        <w:spacing w:line="220" w:lineRule="atLeast"/>
        <w:rPr>
          <w:b/>
          <w:bCs/>
          <w:noProof w:val="0"/>
          <w:sz w:val="22"/>
          <w:szCs w:val="22"/>
        </w:rPr>
      </w:pPr>
      <w:r>
        <w:rPr>
          <w:noProof w:val="0"/>
          <w:sz w:val="22"/>
          <w:szCs w:val="22"/>
        </w:rPr>
        <w:t>Det kom kritikk mot den nye hoveddøren til Torsken kirke. Åpningen er for smal og lav. Arbeidet og planleggingen virker amatørmessig utført. Det er uheldig at man først brukte penger på å sette inn en midlertidig dør.</w:t>
      </w:r>
    </w:p>
    <w:p w14:paraId="71A0043A" w14:textId="5A64A801" w:rsidR="000A40E3" w:rsidRDefault="000A40E3" w:rsidP="0030667F">
      <w:pPr>
        <w:spacing w:line="220" w:lineRule="atLeast"/>
        <w:rPr>
          <w:noProof w:val="0"/>
          <w:sz w:val="22"/>
          <w:szCs w:val="22"/>
        </w:rPr>
      </w:pPr>
      <w:r>
        <w:rPr>
          <w:noProof w:val="0"/>
          <w:sz w:val="22"/>
          <w:szCs w:val="22"/>
        </w:rPr>
        <w:t>Menighetsforvalter formidler denne tilbakemeldingen videre til kirkevergen.</w:t>
      </w:r>
    </w:p>
    <w:p w14:paraId="628E044E" w14:textId="7D480B49" w:rsidR="000A40E3" w:rsidRDefault="000A40E3" w:rsidP="0030667F">
      <w:pPr>
        <w:spacing w:line="220" w:lineRule="atLeast"/>
        <w:rPr>
          <w:noProof w:val="0"/>
          <w:sz w:val="22"/>
          <w:szCs w:val="22"/>
        </w:rPr>
      </w:pPr>
    </w:p>
    <w:p w14:paraId="4FE5DF63" w14:textId="7BD53E0D" w:rsidR="000A40E3" w:rsidRPr="00835B79" w:rsidRDefault="00835B79" w:rsidP="0030667F">
      <w:pPr>
        <w:spacing w:line="220" w:lineRule="atLeast"/>
        <w:rPr>
          <w:b/>
          <w:bCs/>
          <w:noProof w:val="0"/>
          <w:sz w:val="22"/>
          <w:szCs w:val="22"/>
        </w:rPr>
      </w:pPr>
      <w:r w:rsidRPr="00835B79">
        <w:rPr>
          <w:b/>
          <w:bCs/>
          <w:noProof w:val="0"/>
          <w:sz w:val="22"/>
          <w:szCs w:val="22"/>
        </w:rPr>
        <w:t>Søknad fra Torsken kirkeforening på lesepult, puter og kulturkveld 2.8.23</w:t>
      </w:r>
    </w:p>
    <w:p w14:paraId="3EBA6212" w14:textId="2DB73B7D" w:rsidR="00835B79" w:rsidRDefault="00835B79" w:rsidP="0030667F">
      <w:pPr>
        <w:spacing w:line="220" w:lineRule="atLeast"/>
        <w:rPr>
          <w:noProof w:val="0"/>
          <w:sz w:val="22"/>
          <w:szCs w:val="22"/>
        </w:rPr>
      </w:pPr>
      <w:r>
        <w:rPr>
          <w:noProof w:val="0"/>
          <w:sz w:val="22"/>
          <w:szCs w:val="22"/>
        </w:rPr>
        <w:t>Torsken kirkeforening sendte to søknader til menighetsrådet om lesepult, puter og kulturkveld i Torsken kirke. Søknadene ble behandlet i menighetsrådet 23.5.23, men kirkeforeningen har ikke fått svar på søknadene sine. Menighetsforvalter følger opp dette og sender dem svar.</w:t>
      </w:r>
    </w:p>
    <w:p w14:paraId="6971EDEB" w14:textId="77777777" w:rsidR="00835B79" w:rsidRDefault="00835B79" w:rsidP="0030667F">
      <w:pPr>
        <w:spacing w:line="220" w:lineRule="atLeast"/>
        <w:rPr>
          <w:noProof w:val="0"/>
          <w:sz w:val="22"/>
          <w:szCs w:val="22"/>
        </w:rPr>
      </w:pPr>
    </w:p>
    <w:p w14:paraId="3ED72574" w14:textId="1DE3284B" w:rsidR="000A40E3" w:rsidRPr="00835B79" w:rsidRDefault="00835B79" w:rsidP="0030667F">
      <w:pPr>
        <w:spacing w:line="220" w:lineRule="atLeast"/>
        <w:rPr>
          <w:b/>
          <w:bCs/>
          <w:noProof w:val="0"/>
          <w:sz w:val="22"/>
          <w:szCs w:val="22"/>
        </w:rPr>
      </w:pPr>
      <w:r w:rsidRPr="00835B79">
        <w:rPr>
          <w:b/>
          <w:bCs/>
          <w:noProof w:val="0"/>
          <w:sz w:val="22"/>
          <w:szCs w:val="22"/>
        </w:rPr>
        <w:t>Informasjon og Facebook</w:t>
      </w:r>
    </w:p>
    <w:p w14:paraId="69873757" w14:textId="77777777" w:rsidR="00835B79" w:rsidRDefault="00835B79" w:rsidP="0030667F">
      <w:pPr>
        <w:spacing w:line="220" w:lineRule="atLeast"/>
        <w:rPr>
          <w:noProof w:val="0"/>
          <w:sz w:val="22"/>
          <w:szCs w:val="22"/>
        </w:rPr>
      </w:pPr>
      <w:r>
        <w:rPr>
          <w:noProof w:val="0"/>
          <w:sz w:val="22"/>
          <w:szCs w:val="22"/>
        </w:rPr>
        <w:t>Randi Ropstad hadde ansvar for Facebook, og siden hun flyttet tidlig på sommeren i år, så har ingen hatt denne oppgaven. Det er ønskelig at noen ordner med dette.</w:t>
      </w:r>
    </w:p>
    <w:p w14:paraId="2E8D8888" w14:textId="0993CF21" w:rsidR="00835B79" w:rsidRDefault="00835B79" w:rsidP="0030667F">
      <w:pPr>
        <w:spacing w:line="220" w:lineRule="atLeast"/>
        <w:rPr>
          <w:noProof w:val="0"/>
          <w:sz w:val="22"/>
          <w:szCs w:val="22"/>
        </w:rPr>
      </w:pPr>
      <w:r>
        <w:rPr>
          <w:noProof w:val="0"/>
          <w:sz w:val="22"/>
          <w:szCs w:val="22"/>
        </w:rPr>
        <w:t>Det settes opp plakater i menigheten med informasjon om gudstjenester. De som gjør dette, er avhengig av informasjon om gudstjenestene. Øyvind Ropstad formidlet denne informasjonen, og man vil gjerne ha en tilsvarende ordning med den nye presten.</w:t>
      </w:r>
    </w:p>
    <w:p w14:paraId="067DD000" w14:textId="233CD214" w:rsidR="00835B79" w:rsidRDefault="00835B79" w:rsidP="0030667F">
      <w:pPr>
        <w:spacing w:line="220" w:lineRule="atLeast"/>
        <w:rPr>
          <w:noProof w:val="0"/>
          <w:sz w:val="22"/>
          <w:szCs w:val="22"/>
        </w:rPr>
      </w:pPr>
      <w:r>
        <w:rPr>
          <w:noProof w:val="0"/>
          <w:sz w:val="22"/>
          <w:szCs w:val="22"/>
        </w:rPr>
        <w:t>Menighetsrådsleder tar kontakt med Rosmari Eide angående Facebook og Jan-Ole Berntsen angående formidling av informasjon om gudstjenester.</w:t>
      </w:r>
    </w:p>
    <w:p w14:paraId="47E47A83" w14:textId="77777777" w:rsidR="00835B79" w:rsidRPr="00BC75DD" w:rsidRDefault="00835B79" w:rsidP="0030667F">
      <w:pPr>
        <w:spacing w:line="220" w:lineRule="atLeast"/>
        <w:rPr>
          <w:noProof w:val="0"/>
          <w:sz w:val="22"/>
          <w:szCs w:val="22"/>
        </w:rPr>
      </w:pPr>
    </w:p>
    <w:p w14:paraId="430D3828" w14:textId="77777777" w:rsidR="0030667F" w:rsidRPr="00BC75DD" w:rsidRDefault="0030667F" w:rsidP="0030667F">
      <w:pPr>
        <w:spacing w:line="220" w:lineRule="atLeast"/>
        <w:rPr>
          <w:noProof w:val="0"/>
          <w:sz w:val="22"/>
          <w:szCs w:val="22"/>
        </w:rPr>
      </w:pPr>
    </w:p>
    <w:p w14:paraId="6D302C19"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6C18A58E" w14:textId="77777777" w:rsidR="0030667F" w:rsidRPr="00BC75DD" w:rsidRDefault="0030667F" w:rsidP="0030667F">
      <w:pPr>
        <w:spacing w:line="220" w:lineRule="atLeast"/>
        <w:rPr>
          <w:noProof w:val="0"/>
          <w:sz w:val="22"/>
          <w:szCs w:val="22"/>
        </w:rPr>
      </w:pPr>
    </w:p>
    <w:p w14:paraId="15FE54C9" w14:textId="77777777" w:rsidR="00A83446" w:rsidRDefault="00A83446" w:rsidP="00A83446">
      <w:pPr>
        <w:ind w:left="1134" w:hanging="1134"/>
        <w:rPr>
          <w:b/>
          <w:noProof w:val="0"/>
          <w:sz w:val="22"/>
        </w:rPr>
      </w:pPr>
      <w:r>
        <w:rPr>
          <w:b/>
          <w:noProof w:val="0"/>
          <w:sz w:val="22"/>
        </w:rPr>
        <w:t>Sak 017/23</w:t>
      </w:r>
      <w:r>
        <w:rPr>
          <w:b/>
          <w:noProof w:val="0"/>
          <w:sz w:val="22"/>
        </w:rPr>
        <w:tab/>
        <w:t>Støtte til Damenes Aften</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32577B2F" w14:textId="77777777" w:rsidTr="009C1652">
        <w:tc>
          <w:tcPr>
            <w:tcW w:w="9779" w:type="dxa"/>
          </w:tcPr>
          <w:p w14:paraId="5FE0991B" w14:textId="77777777" w:rsidR="00A83446" w:rsidRDefault="00A83446" w:rsidP="009C1652">
            <w:pPr>
              <w:spacing w:line="276" w:lineRule="auto"/>
              <w:rPr>
                <w:sz w:val="22"/>
              </w:rPr>
            </w:pPr>
            <w:bookmarkStart w:id="1" w:name="Fremstilling"/>
            <w:r>
              <w:rPr>
                <w:sz w:val="22"/>
              </w:rPr>
              <w:t>Det har kommet inn en søknad på støtte til Damenes Aften i september 2023 i henholdsvis Gryllefjord og Grunnfarnes. Søknadsbeløpet er på 6000 kr.</w:t>
            </w:r>
          </w:p>
          <w:p w14:paraId="465E7FBE" w14:textId="77777777" w:rsidR="00A83446" w:rsidRPr="00344EC7" w:rsidRDefault="00A83446" w:rsidP="009C1652">
            <w:pPr>
              <w:spacing w:line="276" w:lineRule="auto"/>
              <w:rPr>
                <w:sz w:val="22"/>
              </w:rPr>
            </w:pPr>
            <w:r>
              <w:rPr>
                <w:sz w:val="22"/>
              </w:rPr>
              <w:t>Pr 1.1.2023 var det 22796 kr på fond øremerket Damenes aften. Det har blitt arrangert på kvelder i vår, der utgiftene har vært på 6311 kr og 6781 kr (til sammen 13092 kr). Dermed er det 9704 kr igjen på fond.</w:t>
            </w:r>
          </w:p>
        </w:tc>
      </w:tr>
      <w:bookmarkEnd w:id="1"/>
    </w:tbl>
    <w:p w14:paraId="22E32E53" w14:textId="77777777" w:rsidR="00A83446" w:rsidRDefault="00A83446" w:rsidP="00A83446">
      <w:pPr>
        <w:rPr>
          <w:i/>
          <w:noProof w:val="0"/>
          <w:sz w:val="22"/>
        </w:rPr>
      </w:pPr>
    </w:p>
    <w:p w14:paraId="20B365CC" w14:textId="77777777" w:rsidR="00A83446" w:rsidRDefault="00A83446" w:rsidP="00A83446">
      <w:pPr>
        <w:rPr>
          <w:i/>
          <w:noProof w:val="0"/>
          <w:sz w:val="22"/>
        </w:rPr>
      </w:pPr>
    </w:p>
    <w:p w14:paraId="6117238F"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01ECD194" w14:textId="77777777" w:rsidTr="009C1652">
        <w:tc>
          <w:tcPr>
            <w:tcW w:w="9779" w:type="dxa"/>
          </w:tcPr>
          <w:p w14:paraId="0A1926A9" w14:textId="77777777" w:rsidR="00A83446" w:rsidRPr="00344EC7" w:rsidRDefault="00A83446" w:rsidP="009C1652">
            <w:pPr>
              <w:spacing w:line="276" w:lineRule="auto"/>
              <w:rPr>
                <w:sz w:val="22"/>
              </w:rPr>
            </w:pPr>
            <w:bookmarkStart w:id="2" w:name="Forslag"/>
            <w:r>
              <w:rPr>
                <w:sz w:val="22"/>
              </w:rPr>
              <w:t>Torsken menighetsråd støtter Damenes Aften med 3000 kr.</w:t>
            </w:r>
          </w:p>
        </w:tc>
      </w:tr>
      <w:bookmarkEnd w:id="2"/>
    </w:tbl>
    <w:p w14:paraId="4F8145E4" w14:textId="77777777" w:rsidR="00A83446" w:rsidRDefault="00A83446" w:rsidP="00A83446">
      <w:pPr>
        <w:rPr>
          <w:i/>
          <w:noProof w:val="0"/>
          <w:sz w:val="22"/>
        </w:rPr>
      </w:pPr>
    </w:p>
    <w:p w14:paraId="4FFD935E" w14:textId="77777777" w:rsidR="00A83446" w:rsidRDefault="00A83446" w:rsidP="00A83446">
      <w:pPr>
        <w:rPr>
          <w:i/>
          <w:noProof w:val="0"/>
          <w:sz w:val="22"/>
        </w:rPr>
      </w:pPr>
    </w:p>
    <w:p w14:paraId="236B6137"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2D2AF1B0" w14:textId="77777777" w:rsidTr="009C1652">
        <w:tc>
          <w:tcPr>
            <w:tcW w:w="9779" w:type="dxa"/>
          </w:tcPr>
          <w:p w14:paraId="3A10AF89" w14:textId="77777777" w:rsidR="00A83446" w:rsidRPr="00344EC7" w:rsidRDefault="00A83446" w:rsidP="009C1652">
            <w:pPr>
              <w:spacing w:line="276" w:lineRule="auto"/>
              <w:rPr>
                <w:sz w:val="22"/>
              </w:rPr>
            </w:pPr>
            <w:bookmarkStart w:id="3" w:name="Møtebehandling"/>
          </w:p>
        </w:tc>
      </w:tr>
      <w:bookmarkEnd w:id="3"/>
    </w:tbl>
    <w:p w14:paraId="47CFF6AB" w14:textId="77777777" w:rsidR="00A83446" w:rsidRDefault="00A83446" w:rsidP="00A83446">
      <w:pPr>
        <w:rPr>
          <w:i/>
          <w:noProof w:val="0"/>
          <w:sz w:val="22"/>
        </w:rPr>
      </w:pPr>
    </w:p>
    <w:p w14:paraId="20A66575" w14:textId="77777777" w:rsidR="00A83446" w:rsidRDefault="00A83446" w:rsidP="00A83446">
      <w:pPr>
        <w:rPr>
          <w:i/>
          <w:noProof w:val="0"/>
          <w:sz w:val="22"/>
        </w:rPr>
      </w:pPr>
    </w:p>
    <w:p w14:paraId="4C87386B"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26DD570F" w14:textId="77777777" w:rsidTr="009C1652">
        <w:tc>
          <w:tcPr>
            <w:tcW w:w="9779" w:type="dxa"/>
          </w:tcPr>
          <w:p w14:paraId="2F7E99C1" w14:textId="77777777" w:rsidR="00A83446" w:rsidRPr="00344EC7" w:rsidRDefault="00A83446" w:rsidP="009C1652">
            <w:pPr>
              <w:spacing w:line="276" w:lineRule="auto"/>
              <w:rPr>
                <w:sz w:val="22"/>
              </w:rPr>
            </w:pPr>
            <w:bookmarkStart w:id="4" w:name="Vedtak" w:colFirst="0" w:colLast="1"/>
            <w:r>
              <w:rPr>
                <w:sz w:val="22"/>
              </w:rPr>
              <w:t>Torsken menighetsråd støtter Damenes Aften med 3000 kr.</w:t>
            </w:r>
          </w:p>
        </w:tc>
      </w:tr>
      <w:bookmarkEnd w:id="4"/>
    </w:tbl>
    <w:p w14:paraId="4A77FCB6" w14:textId="77777777" w:rsidR="00A83446" w:rsidRDefault="00A83446" w:rsidP="00A83446">
      <w:pPr>
        <w:rPr>
          <w:noProof w:val="0"/>
          <w:sz w:val="22"/>
        </w:rPr>
      </w:pPr>
    </w:p>
    <w:p w14:paraId="01E4220C" w14:textId="77777777" w:rsidR="00A83446" w:rsidRDefault="00A83446" w:rsidP="00A83446">
      <w:pPr>
        <w:rPr>
          <w:noProof w:val="0"/>
          <w:sz w:val="22"/>
        </w:rPr>
      </w:pPr>
    </w:p>
    <w:p w14:paraId="5BF70A43" w14:textId="77777777" w:rsidR="00A83446" w:rsidRDefault="00A83446" w:rsidP="00A83446">
      <w:pPr>
        <w:ind w:left="1134" w:hanging="1134"/>
        <w:rPr>
          <w:b/>
          <w:noProof w:val="0"/>
          <w:sz w:val="22"/>
        </w:rPr>
      </w:pPr>
      <w:r>
        <w:rPr>
          <w:b/>
          <w:noProof w:val="0"/>
          <w:sz w:val="22"/>
        </w:rPr>
        <w:t>Sak 018/23</w:t>
      </w:r>
      <w:r>
        <w:rPr>
          <w:b/>
          <w:noProof w:val="0"/>
          <w:sz w:val="22"/>
        </w:rPr>
        <w:tab/>
        <w:t>Gjennomføring av kirkevalget 2023</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585B06A3" w14:textId="77777777" w:rsidTr="009C1652">
        <w:tc>
          <w:tcPr>
            <w:tcW w:w="9779" w:type="dxa"/>
          </w:tcPr>
          <w:p w14:paraId="24517CC4" w14:textId="77777777" w:rsidR="00A83446" w:rsidRDefault="00A83446" w:rsidP="009C1652">
            <w:pPr>
              <w:spacing w:line="276" w:lineRule="auto"/>
              <w:rPr>
                <w:noProof w:val="0"/>
                <w:sz w:val="22"/>
              </w:rPr>
            </w:pPr>
            <w:r>
              <w:rPr>
                <w:noProof w:val="0"/>
                <w:sz w:val="22"/>
              </w:rPr>
              <w:t xml:space="preserve">Kirkevalget 2023 er gjennomført. </w:t>
            </w:r>
          </w:p>
          <w:p w14:paraId="652C2532" w14:textId="77777777" w:rsidR="00A83446" w:rsidRDefault="00A83446" w:rsidP="009C1652">
            <w:pPr>
              <w:spacing w:line="276" w:lineRule="auto"/>
              <w:rPr>
                <w:noProof w:val="0"/>
                <w:sz w:val="22"/>
              </w:rPr>
            </w:pPr>
            <w:r>
              <w:rPr>
                <w:noProof w:val="0"/>
                <w:sz w:val="22"/>
              </w:rPr>
              <w:t>I perioden 10. august til 6. september kunne man avgi forhåndsstemmer i Finnsnes kirke. I tillegg ble det avhold forhåndsstemming ifm. to gudstjenester i Torsken sokn i denne perioden.</w:t>
            </w:r>
          </w:p>
          <w:p w14:paraId="699BDFA1" w14:textId="77777777" w:rsidR="00A83446" w:rsidRDefault="00A83446" w:rsidP="009C1652">
            <w:pPr>
              <w:spacing w:line="276" w:lineRule="auto"/>
              <w:rPr>
                <w:noProof w:val="0"/>
                <w:sz w:val="22"/>
              </w:rPr>
            </w:pPr>
            <w:r>
              <w:rPr>
                <w:noProof w:val="0"/>
                <w:sz w:val="22"/>
              </w:rPr>
              <w:t>Vi hadde to valgsteder på valgdagene 10. og 11. september. Begge steder ble valget rettmessig utført. Valgstyret møttes i Finnsnes kirke på kvelden 11. september og foretok opptelling samtidig med Berg og Tranøy sokn. Valgresultatene ble offentliggjort i Folkebladet og på hjemmesiden noen dager etterpå.</w:t>
            </w:r>
          </w:p>
          <w:p w14:paraId="1BDF15FB" w14:textId="77777777" w:rsidR="00A83446" w:rsidRPr="00344EC7" w:rsidRDefault="00A83446" w:rsidP="009C1652">
            <w:pPr>
              <w:spacing w:line="276" w:lineRule="auto"/>
              <w:rPr>
                <w:noProof w:val="0"/>
                <w:sz w:val="22"/>
              </w:rPr>
            </w:pPr>
            <w:r>
              <w:rPr>
                <w:noProof w:val="0"/>
                <w:sz w:val="22"/>
              </w:rPr>
              <w:t>Det har ikke kommet innvendinger på valget i Torsken.</w:t>
            </w:r>
          </w:p>
        </w:tc>
      </w:tr>
    </w:tbl>
    <w:p w14:paraId="7B5A27FC" w14:textId="77777777" w:rsidR="00A83446" w:rsidRDefault="00A83446" w:rsidP="00A83446">
      <w:pPr>
        <w:rPr>
          <w:i/>
          <w:noProof w:val="0"/>
          <w:sz w:val="22"/>
        </w:rPr>
      </w:pPr>
    </w:p>
    <w:p w14:paraId="088D1D27" w14:textId="77777777" w:rsidR="00A83446" w:rsidRDefault="00A83446" w:rsidP="00A83446">
      <w:pPr>
        <w:rPr>
          <w:i/>
          <w:noProof w:val="0"/>
          <w:sz w:val="22"/>
        </w:rPr>
      </w:pPr>
    </w:p>
    <w:p w14:paraId="380C82E2"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56AD1510" w14:textId="77777777" w:rsidTr="009C1652">
        <w:tc>
          <w:tcPr>
            <w:tcW w:w="9779" w:type="dxa"/>
          </w:tcPr>
          <w:p w14:paraId="7A2ACAA5" w14:textId="77777777" w:rsidR="00A83446" w:rsidRPr="00344EC7" w:rsidRDefault="00A83446" w:rsidP="009C1652">
            <w:pPr>
              <w:spacing w:line="276" w:lineRule="auto"/>
              <w:rPr>
                <w:noProof w:val="0"/>
                <w:sz w:val="22"/>
              </w:rPr>
            </w:pPr>
            <w:r>
              <w:rPr>
                <w:noProof w:val="0"/>
                <w:sz w:val="22"/>
              </w:rPr>
              <w:t>Kirkevalg 2023 tas til orientering.</w:t>
            </w:r>
          </w:p>
        </w:tc>
      </w:tr>
    </w:tbl>
    <w:p w14:paraId="6BAE23D6" w14:textId="77777777" w:rsidR="00A83446" w:rsidRDefault="00A83446" w:rsidP="00A83446">
      <w:pPr>
        <w:rPr>
          <w:i/>
          <w:noProof w:val="0"/>
          <w:sz w:val="22"/>
        </w:rPr>
      </w:pPr>
    </w:p>
    <w:p w14:paraId="62424DB2" w14:textId="77777777" w:rsidR="00A83446" w:rsidRDefault="00A83446" w:rsidP="00A83446">
      <w:pPr>
        <w:rPr>
          <w:i/>
          <w:noProof w:val="0"/>
          <w:sz w:val="22"/>
        </w:rPr>
      </w:pPr>
    </w:p>
    <w:p w14:paraId="6518C913"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241ACD44" w14:textId="77777777" w:rsidTr="009C1652">
        <w:tc>
          <w:tcPr>
            <w:tcW w:w="9779" w:type="dxa"/>
          </w:tcPr>
          <w:p w14:paraId="70309875" w14:textId="77777777" w:rsidR="00A83446" w:rsidRDefault="00A83446" w:rsidP="009C1652">
            <w:pPr>
              <w:spacing w:line="276" w:lineRule="auto"/>
              <w:rPr>
                <w:noProof w:val="0"/>
                <w:sz w:val="22"/>
              </w:rPr>
            </w:pPr>
            <w:r>
              <w:rPr>
                <w:noProof w:val="0"/>
                <w:sz w:val="22"/>
              </w:rPr>
              <w:t xml:space="preserve">Det var mye kaos på valgdagene. Forarbeidet var for dårlig. Det var svært uheldig at kommunen foretok endringer like før valget, og at kirkevalget ble henvist til Herredshuset i Gryllefjord mens kommune- og fylkesvalget var i biblioteket. Man antar at man mistet en del stemmer av den grunn. </w:t>
            </w:r>
          </w:p>
          <w:p w14:paraId="1355A85C" w14:textId="77777777" w:rsidR="00A83446" w:rsidRDefault="00A83446" w:rsidP="009C1652">
            <w:pPr>
              <w:spacing w:line="276" w:lineRule="auto"/>
              <w:rPr>
                <w:noProof w:val="0"/>
                <w:sz w:val="22"/>
              </w:rPr>
            </w:pPr>
            <w:r>
              <w:rPr>
                <w:noProof w:val="0"/>
                <w:sz w:val="22"/>
              </w:rPr>
              <w:t>Til neste valg må stemmestyrer og tellekorps være på plass mye tidligere. De som gjennomfører valget, må få opplæring i god tid.</w:t>
            </w:r>
          </w:p>
          <w:p w14:paraId="58287B9B" w14:textId="77777777" w:rsidR="00A83446" w:rsidRPr="00344EC7" w:rsidRDefault="00A83446" w:rsidP="009C1652">
            <w:pPr>
              <w:spacing w:line="276" w:lineRule="auto"/>
              <w:rPr>
                <w:noProof w:val="0"/>
                <w:sz w:val="22"/>
              </w:rPr>
            </w:pPr>
            <w:r>
              <w:rPr>
                <w:noProof w:val="0"/>
                <w:sz w:val="22"/>
              </w:rPr>
              <w:t>Administrasjonen i fellesrådet må ha på plass pc i forbindelse med opptelling, pluss bidra med assistanse til å bruke telleskjema.</w:t>
            </w:r>
          </w:p>
        </w:tc>
      </w:tr>
    </w:tbl>
    <w:p w14:paraId="65437D9C" w14:textId="77777777" w:rsidR="00A83446" w:rsidRDefault="00A83446" w:rsidP="00A83446">
      <w:pPr>
        <w:rPr>
          <w:i/>
          <w:noProof w:val="0"/>
          <w:sz w:val="22"/>
        </w:rPr>
      </w:pPr>
    </w:p>
    <w:p w14:paraId="71F4B5B2" w14:textId="77777777" w:rsidR="00A83446" w:rsidRDefault="00A83446" w:rsidP="00A83446">
      <w:pPr>
        <w:rPr>
          <w:i/>
          <w:noProof w:val="0"/>
          <w:sz w:val="22"/>
        </w:rPr>
      </w:pPr>
    </w:p>
    <w:p w14:paraId="095B9567"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5165CCE9" w14:textId="77777777" w:rsidTr="009C1652">
        <w:tc>
          <w:tcPr>
            <w:tcW w:w="9779" w:type="dxa"/>
          </w:tcPr>
          <w:p w14:paraId="30A1FCA3" w14:textId="77777777" w:rsidR="00A83446" w:rsidRPr="00344EC7" w:rsidRDefault="00A83446" w:rsidP="009C1652">
            <w:pPr>
              <w:spacing w:line="276" w:lineRule="auto"/>
              <w:rPr>
                <w:noProof w:val="0"/>
                <w:sz w:val="22"/>
              </w:rPr>
            </w:pPr>
            <w:r>
              <w:rPr>
                <w:noProof w:val="0"/>
                <w:sz w:val="22"/>
              </w:rPr>
              <w:t>Kirkevalg 2023 tas til orientering. Ved neste kirkevalg må planlegging, struktur og informasjon være klart i god tid før valgdagene.</w:t>
            </w:r>
          </w:p>
        </w:tc>
      </w:tr>
    </w:tbl>
    <w:p w14:paraId="259B42DF" w14:textId="77777777" w:rsidR="00A83446" w:rsidRDefault="00A83446" w:rsidP="00A83446">
      <w:pPr>
        <w:rPr>
          <w:noProof w:val="0"/>
          <w:sz w:val="22"/>
        </w:rPr>
      </w:pPr>
    </w:p>
    <w:p w14:paraId="3BE077F3" w14:textId="77777777" w:rsidR="00A83446" w:rsidRDefault="00A83446" w:rsidP="00A83446">
      <w:pPr>
        <w:rPr>
          <w:noProof w:val="0"/>
          <w:sz w:val="22"/>
        </w:rPr>
      </w:pPr>
    </w:p>
    <w:p w14:paraId="4D44B4CE" w14:textId="77777777" w:rsidR="00A83446" w:rsidRDefault="00A83446" w:rsidP="00A83446">
      <w:pPr>
        <w:ind w:left="1134" w:hanging="1134"/>
        <w:rPr>
          <w:b/>
          <w:noProof w:val="0"/>
          <w:sz w:val="22"/>
        </w:rPr>
      </w:pPr>
      <w:r>
        <w:rPr>
          <w:b/>
          <w:noProof w:val="0"/>
          <w:sz w:val="22"/>
        </w:rPr>
        <w:t>Sak 019/23</w:t>
      </w:r>
      <w:r>
        <w:rPr>
          <w:b/>
          <w:noProof w:val="0"/>
          <w:sz w:val="22"/>
        </w:rPr>
        <w:tab/>
        <w:t>Klipping sommer 2023</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4F183F84" w14:textId="77777777" w:rsidTr="009C1652">
        <w:tc>
          <w:tcPr>
            <w:tcW w:w="9779" w:type="dxa"/>
          </w:tcPr>
          <w:p w14:paraId="3848775F" w14:textId="77777777" w:rsidR="00A83446" w:rsidRPr="00344EC7" w:rsidRDefault="00A83446" w:rsidP="009C1652">
            <w:pPr>
              <w:spacing w:line="276" w:lineRule="auto"/>
              <w:rPr>
                <w:noProof w:val="0"/>
                <w:sz w:val="22"/>
              </w:rPr>
            </w:pPr>
            <w:r>
              <w:rPr>
                <w:rFonts w:ascii="Calibri" w:eastAsia="Calibri" w:hAnsi="Calibri"/>
                <w:noProof w:val="0"/>
                <w:sz w:val="22"/>
                <w:szCs w:val="22"/>
                <w:lang w:eastAsia="en-US"/>
              </w:rPr>
              <w:t>Det ble sendt ut epost til menighetsrådsmedlemmer, prester og kirketjenere i de fire menighetene i Senja kirkelige fellesråd i august for å få tilbakemelding på klippingen sommer 2023. Tilbakemeldingene er at man er fornøyd med det arbeidet kommunen har lagt ned i sommer. Det vil bli skrevet en kort rapport som oversendes kommunen.</w:t>
            </w:r>
          </w:p>
        </w:tc>
      </w:tr>
    </w:tbl>
    <w:p w14:paraId="1AA4953A" w14:textId="77777777" w:rsidR="00A83446" w:rsidRDefault="00A83446" w:rsidP="00A83446">
      <w:pPr>
        <w:rPr>
          <w:i/>
          <w:noProof w:val="0"/>
          <w:sz w:val="22"/>
        </w:rPr>
      </w:pPr>
    </w:p>
    <w:p w14:paraId="390FC57A" w14:textId="77777777" w:rsidR="00A83446" w:rsidRDefault="00A83446" w:rsidP="00A83446">
      <w:pPr>
        <w:rPr>
          <w:i/>
          <w:noProof w:val="0"/>
          <w:sz w:val="22"/>
        </w:rPr>
      </w:pPr>
    </w:p>
    <w:p w14:paraId="014C7D0E"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6B95C314" w14:textId="77777777" w:rsidTr="009C1652">
        <w:tc>
          <w:tcPr>
            <w:tcW w:w="9779" w:type="dxa"/>
          </w:tcPr>
          <w:p w14:paraId="59E61A8F" w14:textId="77777777" w:rsidR="00A83446" w:rsidRPr="00344EC7" w:rsidRDefault="00A83446" w:rsidP="009C1652">
            <w:pPr>
              <w:spacing w:line="276" w:lineRule="auto"/>
              <w:rPr>
                <w:noProof w:val="0"/>
                <w:sz w:val="22"/>
              </w:rPr>
            </w:pPr>
            <w:r>
              <w:rPr>
                <w:noProof w:val="0"/>
                <w:sz w:val="22"/>
              </w:rPr>
              <w:t>Ingen forslag.</w:t>
            </w:r>
          </w:p>
        </w:tc>
      </w:tr>
    </w:tbl>
    <w:p w14:paraId="54094805" w14:textId="77777777" w:rsidR="00A83446" w:rsidRDefault="00A83446" w:rsidP="00A83446">
      <w:pPr>
        <w:rPr>
          <w:i/>
          <w:noProof w:val="0"/>
          <w:sz w:val="22"/>
        </w:rPr>
      </w:pPr>
    </w:p>
    <w:p w14:paraId="00F35F12" w14:textId="77777777" w:rsidR="00A83446" w:rsidRDefault="00A83446" w:rsidP="00A83446">
      <w:pPr>
        <w:rPr>
          <w:i/>
          <w:noProof w:val="0"/>
          <w:sz w:val="22"/>
        </w:rPr>
      </w:pPr>
    </w:p>
    <w:p w14:paraId="04C0359C"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103B20FE" w14:textId="77777777" w:rsidTr="009C1652">
        <w:tc>
          <w:tcPr>
            <w:tcW w:w="9779" w:type="dxa"/>
          </w:tcPr>
          <w:p w14:paraId="1EC54029" w14:textId="77777777" w:rsidR="00A83446" w:rsidRPr="00344EC7" w:rsidRDefault="00A83446" w:rsidP="009C1652">
            <w:pPr>
              <w:spacing w:line="276" w:lineRule="auto"/>
              <w:rPr>
                <w:noProof w:val="0"/>
                <w:sz w:val="22"/>
              </w:rPr>
            </w:pPr>
            <w:r>
              <w:rPr>
                <w:noProof w:val="0"/>
                <w:sz w:val="22"/>
              </w:rPr>
              <w:t>Ingen klager på klippingen. Det var bedre enn i fjor. Flott jobb på Ballesvik kirkegård.</w:t>
            </w:r>
          </w:p>
        </w:tc>
      </w:tr>
    </w:tbl>
    <w:p w14:paraId="45022CB1" w14:textId="77777777" w:rsidR="00A83446" w:rsidRDefault="00A83446" w:rsidP="00A83446">
      <w:pPr>
        <w:rPr>
          <w:i/>
          <w:noProof w:val="0"/>
          <w:sz w:val="22"/>
        </w:rPr>
      </w:pPr>
    </w:p>
    <w:p w14:paraId="6D12EB48" w14:textId="77777777" w:rsidR="00A83446" w:rsidRDefault="00A83446" w:rsidP="00A83446">
      <w:pPr>
        <w:rPr>
          <w:i/>
          <w:noProof w:val="0"/>
          <w:sz w:val="22"/>
        </w:rPr>
      </w:pPr>
    </w:p>
    <w:p w14:paraId="6B877AFE"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2F11D576" w14:textId="77777777" w:rsidTr="009C1652">
        <w:tc>
          <w:tcPr>
            <w:tcW w:w="9779" w:type="dxa"/>
          </w:tcPr>
          <w:p w14:paraId="63397A33" w14:textId="77777777" w:rsidR="00A83446" w:rsidRPr="00344EC7" w:rsidRDefault="00A83446" w:rsidP="009C1652">
            <w:pPr>
              <w:spacing w:line="276" w:lineRule="auto"/>
              <w:rPr>
                <w:noProof w:val="0"/>
                <w:sz w:val="22"/>
              </w:rPr>
            </w:pPr>
            <w:r>
              <w:rPr>
                <w:noProof w:val="0"/>
                <w:sz w:val="22"/>
              </w:rPr>
              <w:t>Klippingen i 2023 var bedre enn i 2022.</w:t>
            </w:r>
          </w:p>
        </w:tc>
      </w:tr>
    </w:tbl>
    <w:p w14:paraId="062E7289" w14:textId="77777777" w:rsidR="00A83446" w:rsidRDefault="00A83446" w:rsidP="00A83446">
      <w:pPr>
        <w:rPr>
          <w:noProof w:val="0"/>
          <w:sz w:val="22"/>
        </w:rPr>
      </w:pPr>
    </w:p>
    <w:p w14:paraId="1835CBEE" w14:textId="77777777" w:rsidR="00A83446" w:rsidRDefault="00A83446" w:rsidP="00A83446">
      <w:pPr>
        <w:rPr>
          <w:noProof w:val="0"/>
          <w:sz w:val="22"/>
        </w:rPr>
      </w:pPr>
    </w:p>
    <w:p w14:paraId="5B6929CB" w14:textId="77777777" w:rsidR="00A83446" w:rsidRDefault="00A83446" w:rsidP="00A83446">
      <w:pPr>
        <w:ind w:left="1134" w:hanging="1134"/>
        <w:rPr>
          <w:b/>
          <w:noProof w:val="0"/>
          <w:sz w:val="22"/>
        </w:rPr>
      </w:pPr>
      <w:r>
        <w:rPr>
          <w:b/>
          <w:noProof w:val="0"/>
          <w:sz w:val="22"/>
        </w:rPr>
        <w:t>Sak 020/23</w:t>
      </w:r>
      <w:r>
        <w:rPr>
          <w:b/>
          <w:noProof w:val="0"/>
          <w:sz w:val="22"/>
        </w:rPr>
        <w:tab/>
        <w:t>Økonomirapport pr 9.10.2023</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5DB5E354" w14:textId="77777777" w:rsidTr="009C1652">
        <w:tc>
          <w:tcPr>
            <w:tcW w:w="9779" w:type="dxa"/>
          </w:tcPr>
          <w:p w14:paraId="7E3058B4" w14:textId="77777777" w:rsidR="00A83446" w:rsidRPr="00683780" w:rsidRDefault="00A83446" w:rsidP="009C1652">
            <w:pPr>
              <w:spacing w:line="276" w:lineRule="auto"/>
              <w:rPr>
                <w:noProof w:val="0"/>
                <w:sz w:val="22"/>
              </w:rPr>
            </w:pPr>
            <w:r w:rsidRPr="00683780">
              <w:rPr>
                <w:noProof w:val="0"/>
                <w:sz w:val="22"/>
              </w:rPr>
              <w:t xml:space="preserve">Regnskapet pr </w:t>
            </w:r>
            <w:r>
              <w:rPr>
                <w:noProof w:val="0"/>
                <w:sz w:val="22"/>
              </w:rPr>
              <w:t>9.10</w:t>
            </w:r>
            <w:r w:rsidRPr="00683780">
              <w:rPr>
                <w:noProof w:val="0"/>
                <w:sz w:val="22"/>
              </w:rPr>
              <w:t>.23 viser totalt sett et m</w:t>
            </w:r>
            <w:r>
              <w:rPr>
                <w:noProof w:val="0"/>
                <w:sz w:val="22"/>
              </w:rPr>
              <w:t>er</w:t>
            </w:r>
            <w:r w:rsidRPr="00683780">
              <w:rPr>
                <w:noProof w:val="0"/>
                <w:sz w:val="22"/>
              </w:rPr>
              <w:t xml:space="preserve">forbruk på </w:t>
            </w:r>
            <w:r>
              <w:rPr>
                <w:noProof w:val="0"/>
                <w:sz w:val="22"/>
              </w:rPr>
              <w:t>7728</w:t>
            </w:r>
            <w:r w:rsidRPr="00683780">
              <w:rPr>
                <w:noProof w:val="0"/>
                <w:sz w:val="22"/>
              </w:rPr>
              <w:t xml:space="preserve"> kr. </w:t>
            </w:r>
          </w:p>
          <w:p w14:paraId="1FC7E5AE" w14:textId="77777777" w:rsidR="00A83446" w:rsidRPr="00683780" w:rsidRDefault="00A83446" w:rsidP="009C1652">
            <w:pPr>
              <w:spacing w:line="276" w:lineRule="auto"/>
              <w:rPr>
                <w:noProof w:val="0"/>
                <w:sz w:val="22"/>
              </w:rPr>
            </w:pPr>
            <w:r w:rsidRPr="00683780">
              <w:rPr>
                <w:noProof w:val="0"/>
                <w:sz w:val="22"/>
              </w:rPr>
              <w:t xml:space="preserve">Ofringer til egen menighet er </w:t>
            </w:r>
            <w:r>
              <w:rPr>
                <w:noProof w:val="0"/>
                <w:sz w:val="22"/>
              </w:rPr>
              <w:t>høy</w:t>
            </w:r>
            <w:r w:rsidRPr="00683780">
              <w:rPr>
                <w:noProof w:val="0"/>
                <w:sz w:val="22"/>
              </w:rPr>
              <w:t xml:space="preserve">ere enn budsjettert, mens ofringer til annen virksomhet er litt </w:t>
            </w:r>
            <w:r>
              <w:rPr>
                <w:noProof w:val="0"/>
                <w:sz w:val="22"/>
              </w:rPr>
              <w:t>lav</w:t>
            </w:r>
            <w:r w:rsidRPr="00683780">
              <w:rPr>
                <w:noProof w:val="0"/>
                <w:sz w:val="22"/>
              </w:rPr>
              <w:t>ere.</w:t>
            </w:r>
          </w:p>
          <w:p w14:paraId="52C31A74" w14:textId="77777777" w:rsidR="00A83446" w:rsidRPr="00683780" w:rsidRDefault="00A83446" w:rsidP="009C1652">
            <w:pPr>
              <w:spacing w:line="276" w:lineRule="auto"/>
              <w:rPr>
                <w:noProof w:val="0"/>
                <w:sz w:val="22"/>
              </w:rPr>
            </w:pPr>
            <w:r w:rsidRPr="00683780">
              <w:rPr>
                <w:noProof w:val="0"/>
                <w:sz w:val="22"/>
              </w:rPr>
              <w:t xml:space="preserve">Det er brukt mye mindre enn budsjettert på trosopplæring og konfirmanter </w:t>
            </w:r>
            <w:r>
              <w:rPr>
                <w:noProof w:val="0"/>
                <w:sz w:val="22"/>
              </w:rPr>
              <w:t>så langt i år</w:t>
            </w:r>
            <w:r w:rsidRPr="00683780">
              <w:rPr>
                <w:noProof w:val="0"/>
                <w:sz w:val="22"/>
              </w:rPr>
              <w:t>.</w:t>
            </w:r>
          </w:p>
          <w:p w14:paraId="21DAB09B" w14:textId="77777777" w:rsidR="00A83446" w:rsidRPr="00344EC7" w:rsidRDefault="00A83446" w:rsidP="009C1652">
            <w:pPr>
              <w:spacing w:line="276" w:lineRule="auto"/>
              <w:rPr>
                <w:noProof w:val="0"/>
                <w:sz w:val="22"/>
              </w:rPr>
            </w:pPr>
            <w:r>
              <w:rPr>
                <w:noProof w:val="0"/>
                <w:sz w:val="22"/>
              </w:rPr>
              <w:t>Merforbruket skyldes blant annet at det er gitt midler til Damenes Aften og Torsken kirkeforening. Tilskuddet fra bispedømmet til trosopplæring på 30.000 kr er ikke regnskapsført enda.</w:t>
            </w:r>
          </w:p>
        </w:tc>
      </w:tr>
    </w:tbl>
    <w:p w14:paraId="2E288041" w14:textId="77777777" w:rsidR="00A83446" w:rsidRDefault="00A83446" w:rsidP="00A83446">
      <w:pPr>
        <w:rPr>
          <w:i/>
          <w:noProof w:val="0"/>
          <w:sz w:val="22"/>
        </w:rPr>
      </w:pPr>
    </w:p>
    <w:p w14:paraId="6CC53FF4" w14:textId="77777777" w:rsidR="00A83446" w:rsidRDefault="00A83446" w:rsidP="00A83446">
      <w:pPr>
        <w:rPr>
          <w:i/>
          <w:noProof w:val="0"/>
          <w:sz w:val="22"/>
        </w:rPr>
      </w:pPr>
    </w:p>
    <w:p w14:paraId="5DD643E3"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7BE9C711" w14:textId="77777777" w:rsidTr="009C1652">
        <w:tc>
          <w:tcPr>
            <w:tcW w:w="9779" w:type="dxa"/>
          </w:tcPr>
          <w:p w14:paraId="73541656" w14:textId="77777777" w:rsidR="00A83446" w:rsidRPr="00344EC7" w:rsidRDefault="00A83446" w:rsidP="009C1652">
            <w:pPr>
              <w:spacing w:line="276" w:lineRule="auto"/>
              <w:rPr>
                <w:noProof w:val="0"/>
                <w:sz w:val="22"/>
              </w:rPr>
            </w:pPr>
            <w:r>
              <w:rPr>
                <w:sz w:val="22"/>
              </w:rPr>
              <w:t>Regnskap pr 9.10.23 tas til orientering.</w:t>
            </w:r>
          </w:p>
        </w:tc>
      </w:tr>
    </w:tbl>
    <w:p w14:paraId="4FA4D2F9" w14:textId="77777777" w:rsidR="00A83446" w:rsidRDefault="00A83446" w:rsidP="00A83446">
      <w:pPr>
        <w:rPr>
          <w:i/>
          <w:noProof w:val="0"/>
          <w:sz w:val="22"/>
        </w:rPr>
      </w:pPr>
    </w:p>
    <w:p w14:paraId="578F9049" w14:textId="77777777" w:rsidR="00A83446" w:rsidRDefault="00A83446" w:rsidP="00A83446">
      <w:pPr>
        <w:rPr>
          <w:i/>
          <w:noProof w:val="0"/>
          <w:sz w:val="22"/>
        </w:rPr>
      </w:pPr>
    </w:p>
    <w:p w14:paraId="27643CD4"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52B2B372" w14:textId="77777777" w:rsidTr="009C1652">
        <w:tc>
          <w:tcPr>
            <w:tcW w:w="9779" w:type="dxa"/>
          </w:tcPr>
          <w:p w14:paraId="502C6886" w14:textId="77777777" w:rsidR="00A83446" w:rsidRPr="00344EC7" w:rsidRDefault="00A83446" w:rsidP="009C1652">
            <w:pPr>
              <w:spacing w:line="276" w:lineRule="auto"/>
              <w:rPr>
                <w:noProof w:val="0"/>
                <w:sz w:val="22"/>
              </w:rPr>
            </w:pPr>
          </w:p>
        </w:tc>
      </w:tr>
    </w:tbl>
    <w:p w14:paraId="07085628" w14:textId="77777777" w:rsidR="00A83446" w:rsidRDefault="00A83446" w:rsidP="00A83446">
      <w:pPr>
        <w:rPr>
          <w:i/>
          <w:noProof w:val="0"/>
          <w:sz w:val="22"/>
        </w:rPr>
      </w:pPr>
    </w:p>
    <w:p w14:paraId="0C5924E8" w14:textId="77777777" w:rsidR="00A83446" w:rsidRDefault="00A83446" w:rsidP="00A83446">
      <w:pPr>
        <w:rPr>
          <w:i/>
          <w:noProof w:val="0"/>
          <w:sz w:val="22"/>
        </w:rPr>
      </w:pPr>
    </w:p>
    <w:p w14:paraId="62CBF85B"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40BB3227" w14:textId="77777777" w:rsidTr="009C1652">
        <w:tc>
          <w:tcPr>
            <w:tcW w:w="9779" w:type="dxa"/>
          </w:tcPr>
          <w:p w14:paraId="6EDD7415" w14:textId="77777777" w:rsidR="00A83446" w:rsidRPr="00344EC7" w:rsidRDefault="00A83446" w:rsidP="009C1652">
            <w:pPr>
              <w:spacing w:line="276" w:lineRule="auto"/>
              <w:rPr>
                <w:noProof w:val="0"/>
                <w:sz w:val="22"/>
              </w:rPr>
            </w:pPr>
            <w:r>
              <w:rPr>
                <w:sz w:val="22"/>
              </w:rPr>
              <w:t>Regnskap pr 9.10.23 tas til orientering.</w:t>
            </w:r>
          </w:p>
        </w:tc>
      </w:tr>
    </w:tbl>
    <w:p w14:paraId="45D2C031" w14:textId="77777777" w:rsidR="00A83446" w:rsidRDefault="00A83446" w:rsidP="00A83446">
      <w:pPr>
        <w:rPr>
          <w:noProof w:val="0"/>
          <w:sz w:val="22"/>
        </w:rPr>
      </w:pPr>
    </w:p>
    <w:p w14:paraId="1C8C6026" w14:textId="77777777" w:rsidR="00A83446" w:rsidRDefault="00A83446" w:rsidP="00A83446">
      <w:pPr>
        <w:rPr>
          <w:noProof w:val="0"/>
          <w:sz w:val="22"/>
        </w:rPr>
      </w:pPr>
    </w:p>
    <w:p w14:paraId="5890F030" w14:textId="77777777" w:rsidR="00A83446" w:rsidRDefault="00A83446" w:rsidP="00A83446">
      <w:pPr>
        <w:ind w:left="1134" w:hanging="1134"/>
        <w:rPr>
          <w:b/>
          <w:noProof w:val="0"/>
          <w:sz w:val="22"/>
        </w:rPr>
      </w:pPr>
      <w:r>
        <w:rPr>
          <w:b/>
          <w:noProof w:val="0"/>
          <w:sz w:val="22"/>
        </w:rPr>
        <w:t>Sak 021/23</w:t>
      </w:r>
      <w:r>
        <w:rPr>
          <w:b/>
          <w:noProof w:val="0"/>
          <w:sz w:val="22"/>
        </w:rPr>
        <w:tab/>
        <w:t>Innkjøp av stativ og skjøteledning til Torsken kirke</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7122121A" w14:textId="77777777" w:rsidTr="009C1652">
        <w:tc>
          <w:tcPr>
            <w:tcW w:w="9779" w:type="dxa"/>
          </w:tcPr>
          <w:p w14:paraId="3E108AFE" w14:textId="77777777" w:rsidR="00A83446" w:rsidRDefault="00A83446" w:rsidP="009C1652">
            <w:pPr>
              <w:spacing w:line="276" w:lineRule="auto"/>
              <w:rPr>
                <w:noProof w:val="0"/>
                <w:sz w:val="22"/>
              </w:rPr>
            </w:pPr>
            <w:r>
              <w:rPr>
                <w:noProof w:val="0"/>
                <w:sz w:val="22"/>
              </w:rPr>
              <w:t>Det har blitt kjøpt inn forsterkeranlegg til Torsken kirke, og dermed er det bra lyd i kirken. Det er imidlertid behov for stativ til forsterkeren. I tillegg trengs det et par skjøteledninger.</w:t>
            </w:r>
          </w:p>
          <w:p w14:paraId="1BB10539" w14:textId="77777777" w:rsidR="00A83446" w:rsidRPr="00344EC7" w:rsidRDefault="00A83446" w:rsidP="009C1652">
            <w:pPr>
              <w:spacing w:line="276" w:lineRule="auto"/>
              <w:rPr>
                <w:noProof w:val="0"/>
                <w:sz w:val="22"/>
              </w:rPr>
            </w:pPr>
            <w:r>
              <w:rPr>
                <w:noProof w:val="0"/>
                <w:sz w:val="22"/>
              </w:rPr>
              <w:t>Dette er utstyr som kan brukes til trosopplæring. Utgiftene til innkjøp kan derfor dekkes over dette budsjettet.</w:t>
            </w:r>
          </w:p>
        </w:tc>
      </w:tr>
    </w:tbl>
    <w:p w14:paraId="0765D65B" w14:textId="77777777" w:rsidR="00A83446" w:rsidRDefault="00A83446" w:rsidP="00A83446">
      <w:pPr>
        <w:rPr>
          <w:i/>
          <w:noProof w:val="0"/>
          <w:sz w:val="22"/>
        </w:rPr>
      </w:pPr>
    </w:p>
    <w:p w14:paraId="02B1D13B" w14:textId="77777777" w:rsidR="00A83446" w:rsidRDefault="00A83446" w:rsidP="00A83446">
      <w:pPr>
        <w:rPr>
          <w:i/>
          <w:noProof w:val="0"/>
          <w:sz w:val="22"/>
        </w:rPr>
      </w:pPr>
    </w:p>
    <w:p w14:paraId="7AD8BB40"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30C2E01B" w14:textId="77777777" w:rsidTr="009C1652">
        <w:tc>
          <w:tcPr>
            <w:tcW w:w="9779" w:type="dxa"/>
          </w:tcPr>
          <w:p w14:paraId="16074A87" w14:textId="77777777" w:rsidR="00A83446" w:rsidRPr="00344EC7" w:rsidRDefault="00A83446" w:rsidP="009C1652">
            <w:pPr>
              <w:spacing w:line="276" w:lineRule="auto"/>
              <w:rPr>
                <w:noProof w:val="0"/>
                <w:sz w:val="22"/>
              </w:rPr>
            </w:pPr>
            <w:r>
              <w:rPr>
                <w:noProof w:val="0"/>
                <w:sz w:val="22"/>
              </w:rPr>
              <w:t>Det kjøpes inn stativ til forsterker og to skjøteledninger til Torsken kirke. Utgiftene dekkes over trosopplæringsbudsjettet.</w:t>
            </w:r>
          </w:p>
        </w:tc>
      </w:tr>
    </w:tbl>
    <w:p w14:paraId="7F150B07" w14:textId="77777777" w:rsidR="00A83446" w:rsidRDefault="00A83446" w:rsidP="00A83446">
      <w:pPr>
        <w:rPr>
          <w:i/>
          <w:noProof w:val="0"/>
          <w:sz w:val="22"/>
        </w:rPr>
      </w:pPr>
    </w:p>
    <w:p w14:paraId="0A3A9584" w14:textId="77777777" w:rsidR="00A83446" w:rsidRDefault="00A83446" w:rsidP="00A83446">
      <w:pPr>
        <w:rPr>
          <w:i/>
          <w:noProof w:val="0"/>
          <w:sz w:val="22"/>
        </w:rPr>
      </w:pPr>
    </w:p>
    <w:p w14:paraId="39C4A9CD"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6D776EBF" w14:textId="77777777" w:rsidTr="009C1652">
        <w:tc>
          <w:tcPr>
            <w:tcW w:w="9779" w:type="dxa"/>
          </w:tcPr>
          <w:p w14:paraId="3EB2D3E3" w14:textId="77777777" w:rsidR="00A83446" w:rsidRPr="00344EC7" w:rsidRDefault="00A83446" w:rsidP="009C1652">
            <w:pPr>
              <w:spacing w:line="276" w:lineRule="auto"/>
              <w:rPr>
                <w:noProof w:val="0"/>
                <w:sz w:val="22"/>
              </w:rPr>
            </w:pPr>
          </w:p>
        </w:tc>
      </w:tr>
    </w:tbl>
    <w:p w14:paraId="5973B533" w14:textId="77777777" w:rsidR="00A83446" w:rsidRDefault="00A83446" w:rsidP="00A83446">
      <w:pPr>
        <w:rPr>
          <w:i/>
          <w:noProof w:val="0"/>
          <w:sz w:val="22"/>
        </w:rPr>
      </w:pPr>
    </w:p>
    <w:p w14:paraId="318F6421" w14:textId="77777777" w:rsidR="00A83446" w:rsidRDefault="00A83446" w:rsidP="00A83446">
      <w:pPr>
        <w:rPr>
          <w:i/>
          <w:noProof w:val="0"/>
          <w:sz w:val="22"/>
        </w:rPr>
      </w:pPr>
    </w:p>
    <w:p w14:paraId="7377647E"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75A7F2B4" w14:textId="77777777" w:rsidTr="009C1652">
        <w:tc>
          <w:tcPr>
            <w:tcW w:w="9779" w:type="dxa"/>
          </w:tcPr>
          <w:p w14:paraId="0C215433" w14:textId="77777777" w:rsidR="00A83446" w:rsidRPr="00344EC7" w:rsidRDefault="00A83446" w:rsidP="009C1652">
            <w:pPr>
              <w:spacing w:line="276" w:lineRule="auto"/>
              <w:rPr>
                <w:noProof w:val="0"/>
                <w:sz w:val="22"/>
              </w:rPr>
            </w:pPr>
            <w:r>
              <w:rPr>
                <w:noProof w:val="0"/>
                <w:sz w:val="22"/>
              </w:rPr>
              <w:t>Det kjøpes inn stativ til forsterker og to skjøteledninger til Torsken kirke. Utgiftene dekkes over trosopplæringsbudsjettet.</w:t>
            </w:r>
          </w:p>
        </w:tc>
      </w:tr>
    </w:tbl>
    <w:p w14:paraId="1728A537" w14:textId="77777777" w:rsidR="00A83446" w:rsidRDefault="00A83446" w:rsidP="00A83446">
      <w:pPr>
        <w:rPr>
          <w:noProof w:val="0"/>
          <w:sz w:val="22"/>
        </w:rPr>
      </w:pPr>
    </w:p>
    <w:p w14:paraId="58AD9A83" w14:textId="77777777" w:rsidR="00A83446" w:rsidRDefault="00A83446" w:rsidP="00A83446">
      <w:pPr>
        <w:rPr>
          <w:noProof w:val="0"/>
          <w:sz w:val="22"/>
        </w:rPr>
      </w:pPr>
    </w:p>
    <w:p w14:paraId="7A9EB5F2" w14:textId="77777777" w:rsidR="00A83446" w:rsidRDefault="00A83446" w:rsidP="00A83446">
      <w:pPr>
        <w:ind w:left="1134" w:hanging="1134"/>
        <w:rPr>
          <w:b/>
          <w:noProof w:val="0"/>
          <w:sz w:val="22"/>
        </w:rPr>
      </w:pPr>
      <w:r>
        <w:rPr>
          <w:b/>
          <w:noProof w:val="0"/>
          <w:sz w:val="22"/>
        </w:rPr>
        <w:t>Sak 022/23</w:t>
      </w:r>
      <w:r>
        <w:rPr>
          <w:b/>
          <w:noProof w:val="0"/>
          <w:sz w:val="22"/>
        </w:rPr>
        <w:tab/>
        <w:t>Konstituering av nytt menighetsråd</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1D88C6C0" w14:textId="77777777" w:rsidTr="009C1652">
        <w:tc>
          <w:tcPr>
            <w:tcW w:w="9779" w:type="dxa"/>
          </w:tcPr>
          <w:p w14:paraId="0C280B49" w14:textId="77777777" w:rsidR="00A83446" w:rsidRDefault="00A83446" w:rsidP="009C1652">
            <w:pPr>
              <w:spacing w:line="276" w:lineRule="auto"/>
              <w:rPr>
                <w:noProof w:val="0"/>
                <w:sz w:val="22"/>
              </w:rPr>
            </w:pPr>
            <w:r>
              <w:rPr>
                <w:noProof w:val="0"/>
                <w:sz w:val="22"/>
              </w:rPr>
              <w:lastRenderedPageBreak/>
              <w:t xml:space="preserve">I «Kirkeordning for Den norske kirke – Lov av 2021» står det at menighetsrådet skal selv organisere seg; det vil si: </w:t>
            </w:r>
          </w:p>
          <w:p w14:paraId="774598CD" w14:textId="77777777" w:rsidR="00A83446" w:rsidRDefault="00A83446" w:rsidP="009C1652">
            <w:pPr>
              <w:numPr>
                <w:ilvl w:val="0"/>
                <w:numId w:val="1"/>
              </w:numPr>
              <w:spacing w:line="276" w:lineRule="auto"/>
              <w:textAlignment w:val="auto"/>
              <w:rPr>
                <w:noProof w:val="0"/>
                <w:sz w:val="22"/>
              </w:rPr>
            </w:pPr>
            <w:r>
              <w:rPr>
                <w:noProof w:val="0"/>
                <w:sz w:val="22"/>
              </w:rPr>
              <w:t>Velge leder – for ett år av gangen</w:t>
            </w:r>
          </w:p>
          <w:p w14:paraId="4403F3E6" w14:textId="77777777" w:rsidR="00A83446" w:rsidRPr="00090C99" w:rsidRDefault="00A83446" w:rsidP="009C1652">
            <w:pPr>
              <w:numPr>
                <w:ilvl w:val="0"/>
                <w:numId w:val="1"/>
              </w:numPr>
              <w:spacing w:line="276" w:lineRule="auto"/>
              <w:textAlignment w:val="auto"/>
              <w:rPr>
                <w:noProof w:val="0"/>
                <w:sz w:val="22"/>
              </w:rPr>
            </w:pPr>
            <w:r>
              <w:rPr>
                <w:noProof w:val="0"/>
                <w:sz w:val="22"/>
              </w:rPr>
              <w:t>Velge nestleder – for ett år av gangen</w:t>
            </w:r>
          </w:p>
          <w:p w14:paraId="66B0891B" w14:textId="77777777" w:rsidR="00A83446" w:rsidRPr="00344EC7" w:rsidRDefault="00A83446" w:rsidP="009C1652">
            <w:pPr>
              <w:spacing w:line="276" w:lineRule="auto"/>
              <w:rPr>
                <w:noProof w:val="0"/>
                <w:sz w:val="22"/>
              </w:rPr>
            </w:pPr>
            <w:r>
              <w:rPr>
                <w:noProof w:val="0"/>
                <w:sz w:val="22"/>
              </w:rPr>
              <w:t>Ettersom Torsken sokn er et av fire sokn i Senja kirkelig fellesråd, skal det også velges to representanter og to vara-representanter til fellesrådet. Disse velges for hele valgperioden på 4 år. Det er naturlig at leder og nestleder velges inn i fellesrådet.</w:t>
            </w:r>
          </w:p>
        </w:tc>
      </w:tr>
    </w:tbl>
    <w:p w14:paraId="1303CE9C" w14:textId="77777777" w:rsidR="00A83446" w:rsidRDefault="00A83446" w:rsidP="00A83446">
      <w:pPr>
        <w:rPr>
          <w:i/>
          <w:noProof w:val="0"/>
          <w:sz w:val="22"/>
        </w:rPr>
      </w:pPr>
    </w:p>
    <w:p w14:paraId="43634C84" w14:textId="77777777" w:rsidR="00A83446" w:rsidRDefault="00A83446" w:rsidP="00A83446">
      <w:pPr>
        <w:rPr>
          <w:i/>
          <w:noProof w:val="0"/>
          <w:sz w:val="22"/>
        </w:rPr>
      </w:pPr>
    </w:p>
    <w:p w14:paraId="3B76F57A" w14:textId="77777777" w:rsidR="00A83446" w:rsidRDefault="00A83446" w:rsidP="00A8344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45222303" w14:textId="77777777" w:rsidTr="009C1652">
        <w:tc>
          <w:tcPr>
            <w:tcW w:w="9779" w:type="dxa"/>
          </w:tcPr>
          <w:p w14:paraId="3FA2018C" w14:textId="77777777" w:rsidR="00A83446" w:rsidRPr="00344EC7" w:rsidRDefault="00A83446" w:rsidP="009C1652">
            <w:pPr>
              <w:spacing w:line="276" w:lineRule="auto"/>
              <w:rPr>
                <w:noProof w:val="0"/>
                <w:sz w:val="22"/>
              </w:rPr>
            </w:pPr>
            <w:r>
              <w:rPr>
                <w:noProof w:val="0"/>
                <w:sz w:val="22"/>
              </w:rPr>
              <w:t>Ingen forslag.</w:t>
            </w:r>
          </w:p>
        </w:tc>
      </w:tr>
    </w:tbl>
    <w:p w14:paraId="61B71738" w14:textId="77777777" w:rsidR="00A83446" w:rsidRDefault="00A83446" w:rsidP="00A83446">
      <w:pPr>
        <w:rPr>
          <w:i/>
          <w:noProof w:val="0"/>
          <w:sz w:val="22"/>
        </w:rPr>
      </w:pPr>
    </w:p>
    <w:p w14:paraId="26AA3286" w14:textId="77777777" w:rsidR="00A83446" w:rsidRDefault="00A83446" w:rsidP="00A83446">
      <w:pPr>
        <w:rPr>
          <w:i/>
          <w:noProof w:val="0"/>
          <w:sz w:val="22"/>
        </w:rPr>
      </w:pPr>
    </w:p>
    <w:p w14:paraId="27DA104E" w14:textId="77777777" w:rsidR="00A83446" w:rsidRDefault="00A83446" w:rsidP="00A8344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22D8E82F" w14:textId="77777777" w:rsidTr="009C1652">
        <w:tc>
          <w:tcPr>
            <w:tcW w:w="9779" w:type="dxa"/>
          </w:tcPr>
          <w:p w14:paraId="1D6766A1" w14:textId="77777777" w:rsidR="00A83446" w:rsidRPr="00344EC7" w:rsidRDefault="00A83446" w:rsidP="009C1652">
            <w:pPr>
              <w:spacing w:line="276" w:lineRule="auto"/>
              <w:rPr>
                <w:noProof w:val="0"/>
                <w:sz w:val="22"/>
              </w:rPr>
            </w:pPr>
          </w:p>
        </w:tc>
      </w:tr>
    </w:tbl>
    <w:p w14:paraId="727809CE" w14:textId="77777777" w:rsidR="00A83446" w:rsidRDefault="00A83446" w:rsidP="00A83446">
      <w:pPr>
        <w:rPr>
          <w:i/>
          <w:noProof w:val="0"/>
          <w:sz w:val="22"/>
        </w:rPr>
      </w:pPr>
    </w:p>
    <w:p w14:paraId="341338C3" w14:textId="77777777" w:rsidR="00A83446" w:rsidRDefault="00A83446" w:rsidP="00A83446">
      <w:pPr>
        <w:rPr>
          <w:i/>
          <w:noProof w:val="0"/>
          <w:sz w:val="22"/>
        </w:rPr>
      </w:pPr>
    </w:p>
    <w:p w14:paraId="110F3A78" w14:textId="77777777" w:rsidR="00A83446" w:rsidRDefault="00A83446" w:rsidP="00A8344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A83446" w:rsidRPr="00344EC7" w14:paraId="7EDA7C6B" w14:textId="77777777" w:rsidTr="009C1652">
        <w:tc>
          <w:tcPr>
            <w:tcW w:w="9779" w:type="dxa"/>
          </w:tcPr>
          <w:p w14:paraId="67691F36" w14:textId="77777777" w:rsidR="00A83446" w:rsidRDefault="00A83446" w:rsidP="009C1652">
            <w:pPr>
              <w:spacing w:line="276" w:lineRule="auto"/>
              <w:rPr>
                <w:noProof w:val="0"/>
                <w:sz w:val="22"/>
              </w:rPr>
            </w:pPr>
            <w:r>
              <w:rPr>
                <w:noProof w:val="0"/>
                <w:sz w:val="22"/>
              </w:rPr>
              <w:t>Leif-Einar Thomassen er valgt til leder og Christel Eide til nestleder.</w:t>
            </w:r>
          </w:p>
          <w:p w14:paraId="46DF4803" w14:textId="77777777" w:rsidR="00A83446" w:rsidRPr="00344EC7" w:rsidRDefault="00A83446" w:rsidP="009C1652">
            <w:pPr>
              <w:spacing w:line="276" w:lineRule="auto"/>
              <w:rPr>
                <w:noProof w:val="0"/>
                <w:sz w:val="22"/>
              </w:rPr>
            </w:pPr>
            <w:r>
              <w:rPr>
                <w:noProof w:val="0"/>
                <w:sz w:val="22"/>
              </w:rPr>
              <w:t>Leif-Einar Thomassen og Christel Eide er valgt som representanter i Senja kirkelige fellesråd, mens Solveig Flakstad er valgt til 1. vara og Reidun Flakstad til 2. vara.</w:t>
            </w:r>
          </w:p>
        </w:tc>
      </w:tr>
    </w:tbl>
    <w:p w14:paraId="54A00AF1" w14:textId="77777777" w:rsidR="00A83446" w:rsidRDefault="00A83446" w:rsidP="00A83446">
      <w:pPr>
        <w:rPr>
          <w:noProof w:val="0"/>
          <w:sz w:val="22"/>
        </w:rPr>
      </w:pPr>
    </w:p>
    <w:p w14:paraId="4F5745F9" w14:textId="77777777" w:rsidR="00A83446" w:rsidRDefault="00A83446" w:rsidP="00A83446">
      <w:pPr>
        <w:rPr>
          <w:noProof w:val="0"/>
          <w:sz w:val="22"/>
        </w:rPr>
      </w:pPr>
    </w:p>
    <w:p w14:paraId="25A725E4" w14:textId="77777777" w:rsidR="00A83446" w:rsidRDefault="00A83446" w:rsidP="00A83446">
      <w:pPr>
        <w:rPr>
          <w:noProof w:val="0"/>
        </w:rPr>
      </w:pPr>
    </w:p>
    <w:p w14:paraId="05E763BD" w14:textId="77777777" w:rsidR="00A83446" w:rsidRDefault="00A83446" w:rsidP="00A83446">
      <w:pPr>
        <w:rPr>
          <w:noProof w:val="0"/>
        </w:rPr>
      </w:pPr>
    </w:p>
    <w:p w14:paraId="63FA1560" w14:textId="77777777" w:rsidR="00A83446" w:rsidRDefault="00A83446" w:rsidP="00A83446">
      <w:pPr>
        <w:rPr>
          <w:noProof w:val="0"/>
        </w:rPr>
      </w:pPr>
      <w:r>
        <w:rPr>
          <w:noProof w:val="0"/>
        </w:rPr>
        <w:t>For Torsken menighetsråd</w:t>
      </w:r>
    </w:p>
    <w:p w14:paraId="4E993B92" w14:textId="77777777" w:rsidR="00A83446" w:rsidRDefault="00A83446" w:rsidP="00A83446">
      <w:pPr>
        <w:rPr>
          <w:noProof w:val="0"/>
        </w:rPr>
      </w:pPr>
    </w:p>
    <w:p w14:paraId="790D1C81" w14:textId="77777777" w:rsidR="00A83446" w:rsidRDefault="00A83446" w:rsidP="00A83446">
      <w:pPr>
        <w:rPr>
          <w:noProof w:val="0"/>
        </w:rPr>
      </w:pPr>
      <w:r>
        <w:rPr>
          <w:noProof w:val="0"/>
        </w:rPr>
        <w:t>Stein Iden</w:t>
      </w:r>
    </w:p>
    <w:p w14:paraId="089416C6" w14:textId="070B7575" w:rsidR="009F3EA8" w:rsidRPr="0030667F" w:rsidRDefault="00A83446" w:rsidP="00A83446">
      <w:pPr>
        <w:rPr>
          <w:noProof w:val="0"/>
        </w:rPr>
      </w:pPr>
      <w:r>
        <w:rPr>
          <w:noProof w:val="0"/>
        </w:rPr>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C30D4" w14:textId="77777777" w:rsidR="00A83446" w:rsidRDefault="00A83446" w:rsidP="0030667F">
      <w:r>
        <w:separator/>
      </w:r>
    </w:p>
  </w:endnote>
  <w:endnote w:type="continuationSeparator" w:id="0">
    <w:p w14:paraId="1BFD7A11" w14:textId="77777777" w:rsidR="00A83446" w:rsidRDefault="00A83446"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B5AFC" w14:textId="77777777" w:rsidR="00A83446" w:rsidRDefault="00A83446" w:rsidP="0030667F">
      <w:r>
        <w:separator/>
      </w:r>
    </w:p>
  </w:footnote>
  <w:footnote w:type="continuationSeparator" w:id="0">
    <w:p w14:paraId="747E504A" w14:textId="77777777" w:rsidR="00A83446" w:rsidRDefault="00A83446"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42C348B9" w14:textId="77777777" w:rsidTr="009F3EA8">
      <w:trPr>
        <w:trHeight w:val="739"/>
      </w:trPr>
      <w:tc>
        <w:tcPr>
          <w:tcW w:w="709" w:type="dxa"/>
          <w:hideMark/>
        </w:tcPr>
        <w:p w14:paraId="50138634"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181050DC" w14:textId="0B523905" w:rsidR="0030667F" w:rsidRDefault="00002B55"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6E67AA97" wp14:editId="50C0B0FA">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635E396E" w14:textId="77777777" w:rsidTr="009F3EA8">
            <w:tc>
              <w:tcPr>
                <w:tcW w:w="8355" w:type="dxa"/>
                <w:hideMark/>
              </w:tcPr>
              <w:p w14:paraId="44FAC4D7"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6E1C0E23" w14:textId="77777777" w:rsidTr="009F3EA8">
            <w:tc>
              <w:tcPr>
                <w:tcW w:w="8355" w:type="dxa"/>
                <w:hideMark/>
              </w:tcPr>
              <w:p w14:paraId="30CE1C2F" w14:textId="77777777" w:rsidR="0030667F" w:rsidRPr="001C5C4A" w:rsidRDefault="00A83446" w:rsidP="009F3EA8">
                <w:pPr>
                  <w:spacing w:line="240" w:lineRule="atLeast"/>
                  <w:rPr>
                    <w:rFonts w:ascii="HelveticaNeueLT Std" w:hAnsi="HelveticaNeueLT Std"/>
                    <w:b/>
                    <w:sz w:val="24"/>
                    <w:szCs w:val="24"/>
                  </w:rPr>
                </w:pPr>
                <w:r>
                  <w:rPr>
                    <w:rFonts w:ascii="HelveticaNeueLT Std" w:hAnsi="HelveticaNeueLT Std"/>
                    <w:sz w:val="24"/>
                    <w:szCs w:val="24"/>
                  </w:rPr>
                  <w:t>Torsken menighetsråd</w:t>
                </w:r>
              </w:p>
            </w:tc>
          </w:tr>
        </w:tbl>
        <w:p w14:paraId="45575777"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58C9A88A" w14:textId="77777777"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73BA7"/>
    <w:multiLevelType w:val="hybridMultilevel"/>
    <w:tmpl w:val="4D8093D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59120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46"/>
    <w:rsid w:val="00002B55"/>
    <w:rsid w:val="000A40E3"/>
    <w:rsid w:val="0030667F"/>
    <w:rsid w:val="00747294"/>
    <w:rsid w:val="00835B79"/>
    <w:rsid w:val="009F3EA8"/>
    <w:rsid w:val="00A83446"/>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ED8053"/>
  <w15:chartTrackingRefBased/>
  <w15:docId w15:val="{5FD5157B-C255-42CA-A67D-6D1DE9E8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7\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4</Pages>
  <Words>1059</Words>
  <Characters>5616</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2023-10-18T13:52:00Z</dcterms:created>
  <dcterms:modified xsi:type="dcterms:W3CDTF">2023-10-18T13:52:00Z</dcterms:modified>
</cp:coreProperties>
</file>