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1189AECB" w:rsidR="00DE4470" w:rsidRPr="005D52A2" w:rsidRDefault="00C47F3B"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F32C65">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6-03T12:00:00Z">
              <w:dateFormat w:val="dd.MM.yyyy kl. HH:mm"/>
              <w:lid w:val="nb-NO"/>
              <w:storeMappedDataAs w:val="dateTime"/>
              <w:calendar w:val="gregorian"/>
            </w:date>
          </w:sdtPr>
          <w:sdtEndPr/>
          <w:sdtContent>
            <w:tc>
              <w:tcPr>
                <w:tcW w:w="7149" w:type="dxa"/>
                <w:tcBorders>
                  <w:top w:val="single" w:sz="4" w:space="0" w:color="auto"/>
                </w:tcBorders>
              </w:tcPr>
              <w:p w14:paraId="092353AF" w14:textId="50EB0662" w:rsidR="00D8150E" w:rsidRPr="00D8150E" w:rsidRDefault="00F32C65" w:rsidP="009253BB">
                <w:r>
                  <w:t>03.06.2025 kl. 12:00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6F58290C" w:rsidR="00D8150E" w:rsidRPr="00D8150E" w:rsidRDefault="00790E0B" w:rsidP="009253BB">
                <w:r>
                  <w:t>Herredshuset i Gryllefjord</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1E14E031" w:rsidR="00D8150E" w:rsidRPr="00D8150E" w:rsidRDefault="00F32C65"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180EB290" w:rsidR="00D8150E" w:rsidRPr="00D8150E" w:rsidRDefault="00F32C65" w:rsidP="009253BB">
            <w:bookmarkStart w:id="1" w:name="MEMBERS_MET"/>
            <w:bookmarkEnd w:id="1"/>
            <w:r>
              <w:t>Stein Emil Iden, Christel Eide, Håvard Elnar Hansen, Reidun Flakstad</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2FE9488F" w:rsidR="00D8150E" w:rsidRPr="00D8150E" w:rsidRDefault="00F32C65" w:rsidP="009253BB">
            <w:bookmarkStart w:id="2" w:name="MEMBERS_SUBST"/>
            <w:bookmarkEnd w:id="2"/>
            <w:r>
              <w:t>Brith Kathe Sørensen for Leif Einar Thomassen, Sigurd Skollevoll for Jan-Ole Berntsen</w:t>
            </w:r>
            <w:r w:rsidR="00FC43E8">
              <w:t>.</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64512973" w:rsidR="00D8150E" w:rsidRPr="00D8150E" w:rsidRDefault="00790E0B" w:rsidP="009253BB">
            <w:bookmarkStart w:id="3" w:name="MEMBERS_NOTMET"/>
            <w:bookmarkEnd w:id="3"/>
            <w:r>
              <w:t>Leif Einar Thomassen, Janne Tove Bergvoll og Solveig Flakstad</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2ACAF66F" w:rsidR="00D8150E" w:rsidRPr="00D8150E" w:rsidRDefault="00F32C65" w:rsidP="009253BB">
                <w:r>
                  <w:t>Stein Emil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F32C65" w:rsidRPr="00F32C65" w14:paraId="42B7743C" w14:textId="77777777" w:rsidTr="00F32C65">
        <w:trPr>
          <w:trHeight w:val="480"/>
        </w:trPr>
        <w:tc>
          <w:tcPr>
            <w:tcW w:w="9061" w:type="dxa"/>
            <w:gridSpan w:val="3"/>
            <w:vAlign w:val="center"/>
          </w:tcPr>
          <w:p w14:paraId="30C64E52" w14:textId="7B077789" w:rsidR="00F32C65" w:rsidRPr="00F32C65" w:rsidRDefault="00F32C65" w:rsidP="00F32C65">
            <w:pPr>
              <w:rPr>
                <w:b/>
              </w:rPr>
            </w:pPr>
            <w:bookmarkStart w:id="4" w:name="AGENDA_TABLE"/>
            <w:bookmarkEnd w:id="4"/>
            <w:r>
              <w:rPr>
                <w:b/>
              </w:rPr>
              <w:t>Godkjenning av innkalling og saksliste</w:t>
            </w:r>
          </w:p>
        </w:tc>
      </w:tr>
      <w:tr w:rsidR="00F32C65" w:rsidRPr="00F32C65" w14:paraId="0D350108" w14:textId="77777777" w:rsidTr="00F32C65">
        <w:trPr>
          <w:trHeight w:val="480"/>
        </w:trPr>
        <w:tc>
          <w:tcPr>
            <w:tcW w:w="9061" w:type="dxa"/>
            <w:gridSpan w:val="3"/>
            <w:vAlign w:val="center"/>
          </w:tcPr>
          <w:p w14:paraId="45634AAF" w14:textId="1BBFD74B" w:rsidR="00F32C65" w:rsidRPr="00F32C65" w:rsidRDefault="00F32C65" w:rsidP="00F32C65">
            <w:pPr>
              <w:rPr>
                <w:b/>
              </w:rPr>
            </w:pPr>
            <w:r>
              <w:rPr>
                <w:b/>
              </w:rPr>
              <w:t>Godkjenning av protokoll</w:t>
            </w:r>
          </w:p>
        </w:tc>
      </w:tr>
      <w:tr w:rsidR="00F32C65" w:rsidRPr="00F32C65" w14:paraId="0146F91F" w14:textId="77777777" w:rsidTr="00F32C65">
        <w:trPr>
          <w:trHeight w:val="480"/>
        </w:trPr>
        <w:tc>
          <w:tcPr>
            <w:tcW w:w="9061" w:type="dxa"/>
            <w:gridSpan w:val="3"/>
            <w:vAlign w:val="center"/>
          </w:tcPr>
          <w:p w14:paraId="7408663C" w14:textId="118D329F" w:rsidR="00F32C65" w:rsidRPr="00F32C65" w:rsidRDefault="00F32C65" w:rsidP="00F32C65">
            <w:pPr>
              <w:rPr>
                <w:b/>
              </w:rPr>
            </w:pPr>
            <w:r>
              <w:rPr>
                <w:b/>
              </w:rPr>
              <w:t>Saker til behandling</w:t>
            </w:r>
          </w:p>
        </w:tc>
      </w:tr>
      <w:tr w:rsidR="00F32C65" w:rsidRPr="00F32C65" w14:paraId="6C0777E6" w14:textId="77777777" w:rsidTr="00F32C65">
        <w:trPr>
          <w:trHeight w:val="240"/>
        </w:trPr>
        <w:tc>
          <w:tcPr>
            <w:tcW w:w="931" w:type="dxa"/>
            <w:vAlign w:val="center"/>
          </w:tcPr>
          <w:p w14:paraId="6694B6E9" w14:textId="3347C71B" w:rsidR="00F32C65" w:rsidRPr="00F32C65" w:rsidRDefault="00F32C65" w:rsidP="00F32C65">
            <w:hyperlink w:anchor="CaseRef208933" w:tooltip="Detaljer" w:history="1">
              <w:r>
                <w:rPr>
                  <w:rStyle w:val="Hyperkobling"/>
                </w:rPr>
                <w:t>7/25</w:t>
              </w:r>
            </w:hyperlink>
          </w:p>
        </w:tc>
        <w:tc>
          <w:tcPr>
            <w:tcW w:w="7281" w:type="dxa"/>
            <w:vAlign w:val="center"/>
          </w:tcPr>
          <w:p w14:paraId="723A0672" w14:textId="63AE17B2" w:rsidR="00F32C65" w:rsidRPr="00F32C65" w:rsidRDefault="00F32C65" w:rsidP="00933AD0">
            <w:r>
              <w:t>Økonomirapport pr 26.5.25 Torsken</w:t>
            </w:r>
          </w:p>
        </w:tc>
        <w:tc>
          <w:tcPr>
            <w:tcW w:w="849" w:type="dxa"/>
            <w:vAlign w:val="center"/>
          </w:tcPr>
          <w:p w14:paraId="371642A5" w14:textId="6A692948" w:rsidR="00F32C65" w:rsidRPr="00F32C65" w:rsidRDefault="00F32C65" w:rsidP="00933AD0">
            <w:r>
              <w:fldChar w:fldCharType="begin"/>
            </w:r>
            <w:r>
              <w:instrText xml:space="preserve"> PAGEREF CaseRef208933 </w:instrText>
            </w:r>
            <w:r>
              <w:fldChar w:fldCharType="separate"/>
            </w:r>
            <w:r>
              <w:rPr>
                <w:noProof/>
              </w:rPr>
              <w:t>2</w:t>
            </w:r>
            <w:r>
              <w:fldChar w:fldCharType="end"/>
            </w:r>
          </w:p>
        </w:tc>
      </w:tr>
      <w:tr w:rsidR="00F32C65" w:rsidRPr="00F32C65" w14:paraId="39DE2041" w14:textId="77777777" w:rsidTr="00F32C65">
        <w:trPr>
          <w:trHeight w:val="240"/>
        </w:trPr>
        <w:tc>
          <w:tcPr>
            <w:tcW w:w="931" w:type="dxa"/>
            <w:vAlign w:val="center"/>
          </w:tcPr>
          <w:p w14:paraId="5BFF89E8" w14:textId="2577510C" w:rsidR="00F32C65" w:rsidRPr="00F32C65" w:rsidRDefault="00F32C65" w:rsidP="00F32C65">
            <w:hyperlink w:anchor="CaseRef208772" w:tooltip="Detaljer" w:history="1">
              <w:r>
                <w:rPr>
                  <w:rStyle w:val="Hyperkobling"/>
                </w:rPr>
                <w:t>8/25</w:t>
              </w:r>
            </w:hyperlink>
          </w:p>
        </w:tc>
        <w:tc>
          <w:tcPr>
            <w:tcW w:w="7281" w:type="dxa"/>
            <w:vAlign w:val="center"/>
          </w:tcPr>
          <w:p w14:paraId="755A72DA" w14:textId="6D6D05C9" w:rsidR="00F32C65" w:rsidRPr="00F32C65" w:rsidRDefault="00F32C65" w:rsidP="00933AD0">
            <w:r>
              <w:t>Kirkebyggstrukturen i Torsken (ny vurdering)</w:t>
            </w:r>
          </w:p>
        </w:tc>
        <w:tc>
          <w:tcPr>
            <w:tcW w:w="849" w:type="dxa"/>
            <w:vAlign w:val="center"/>
          </w:tcPr>
          <w:p w14:paraId="29F512C7" w14:textId="145E3769" w:rsidR="00F32C65" w:rsidRPr="00F32C65" w:rsidRDefault="00F32C65" w:rsidP="00933AD0">
            <w:r>
              <w:fldChar w:fldCharType="begin"/>
            </w:r>
            <w:r>
              <w:instrText xml:space="preserve"> PAGEREF CaseRef208772 </w:instrText>
            </w:r>
            <w:r>
              <w:fldChar w:fldCharType="separate"/>
            </w:r>
            <w:r>
              <w:rPr>
                <w:noProof/>
              </w:rPr>
              <w:t>2</w:t>
            </w:r>
            <w:r>
              <w:fldChar w:fldCharType="end"/>
            </w:r>
          </w:p>
        </w:tc>
      </w:tr>
      <w:tr w:rsidR="00F32C65" w:rsidRPr="00F32C65" w14:paraId="608E64E6" w14:textId="77777777" w:rsidTr="00F32C65">
        <w:trPr>
          <w:trHeight w:val="240"/>
        </w:trPr>
        <w:tc>
          <w:tcPr>
            <w:tcW w:w="931" w:type="dxa"/>
            <w:vAlign w:val="center"/>
          </w:tcPr>
          <w:p w14:paraId="2567A337" w14:textId="382B199B" w:rsidR="00F32C65" w:rsidRPr="00F32C65" w:rsidRDefault="00F32C65" w:rsidP="00F32C65">
            <w:hyperlink w:anchor="CaseRef208714" w:tooltip="Detaljer" w:history="1">
              <w:r>
                <w:rPr>
                  <w:rStyle w:val="Hyperkobling"/>
                </w:rPr>
                <w:t>9/25</w:t>
              </w:r>
            </w:hyperlink>
          </w:p>
        </w:tc>
        <w:tc>
          <w:tcPr>
            <w:tcW w:w="7281" w:type="dxa"/>
            <w:vAlign w:val="center"/>
          </w:tcPr>
          <w:p w14:paraId="13ED3400" w14:textId="6882277F" w:rsidR="00F32C65" w:rsidRPr="00F32C65" w:rsidRDefault="00F32C65" w:rsidP="00933AD0">
            <w:r>
              <w:t>Årsregnskap 2024 Torsken</w:t>
            </w:r>
          </w:p>
        </w:tc>
        <w:tc>
          <w:tcPr>
            <w:tcW w:w="849" w:type="dxa"/>
            <w:vAlign w:val="center"/>
          </w:tcPr>
          <w:p w14:paraId="0DF08E43" w14:textId="41D67583" w:rsidR="00F32C65" w:rsidRPr="00F32C65" w:rsidRDefault="00F32C65" w:rsidP="00933AD0">
            <w:r>
              <w:fldChar w:fldCharType="begin"/>
            </w:r>
            <w:r>
              <w:instrText xml:space="preserve"> PAGEREF CaseRef208714 </w:instrText>
            </w:r>
            <w:r>
              <w:fldChar w:fldCharType="separate"/>
            </w:r>
            <w:r>
              <w:rPr>
                <w:noProof/>
              </w:rPr>
              <w:t>3</w:t>
            </w:r>
            <w:r>
              <w:fldChar w:fldCharType="end"/>
            </w:r>
          </w:p>
        </w:tc>
      </w:tr>
      <w:tr w:rsidR="00F32C65" w:rsidRPr="00F32C65" w14:paraId="0DC7BF15" w14:textId="77777777" w:rsidTr="00F32C65">
        <w:trPr>
          <w:trHeight w:val="240"/>
        </w:trPr>
        <w:tc>
          <w:tcPr>
            <w:tcW w:w="931" w:type="dxa"/>
            <w:vAlign w:val="center"/>
          </w:tcPr>
          <w:p w14:paraId="775BD4DC" w14:textId="118E11B1" w:rsidR="00F32C65" w:rsidRPr="00F32C65" w:rsidRDefault="00F32C65" w:rsidP="00F32C65">
            <w:hyperlink w:anchor="CaseRef208736" w:tooltip="Detaljer" w:history="1">
              <w:r>
                <w:rPr>
                  <w:rStyle w:val="Hyperkobling"/>
                </w:rPr>
                <w:t>10/25</w:t>
              </w:r>
            </w:hyperlink>
          </w:p>
        </w:tc>
        <w:tc>
          <w:tcPr>
            <w:tcW w:w="7281" w:type="dxa"/>
            <w:vAlign w:val="center"/>
          </w:tcPr>
          <w:p w14:paraId="1901FF80" w14:textId="12497FA8" w:rsidR="00F32C65" w:rsidRPr="00F32C65" w:rsidRDefault="00F32C65" w:rsidP="00933AD0">
            <w:r>
              <w:t>Gudstjenesteforordningen i Torsken (vurdering)</w:t>
            </w:r>
          </w:p>
        </w:tc>
        <w:tc>
          <w:tcPr>
            <w:tcW w:w="849" w:type="dxa"/>
            <w:vAlign w:val="center"/>
          </w:tcPr>
          <w:p w14:paraId="7CB38379" w14:textId="1B814747" w:rsidR="00F32C65" w:rsidRPr="00F32C65" w:rsidRDefault="00F32C65" w:rsidP="00933AD0">
            <w:r>
              <w:fldChar w:fldCharType="begin"/>
            </w:r>
            <w:r>
              <w:instrText xml:space="preserve"> PAGEREF CaseRef208736 </w:instrText>
            </w:r>
            <w:r>
              <w:fldChar w:fldCharType="separate"/>
            </w:r>
            <w:r>
              <w:rPr>
                <w:noProof/>
              </w:rPr>
              <w:t>4</w:t>
            </w:r>
            <w:r>
              <w:fldChar w:fldCharType="end"/>
            </w:r>
          </w:p>
        </w:tc>
      </w:tr>
      <w:tr w:rsidR="00F32C65" w:rsidRPr="00F32C65" w14:paraId="2680F69E" w14:textId="77777777" w:rsidTr="00F32C65">
        <w:trPr>
          <w:trHeight w:val="240"/>
        </w:trPr>
        <w:tc>
          <w:tcPr>
            <w:tcW w:w="931" w:type="dxa"/>
            <w:vAlign w:val="center"/>
          </w:tcPr>
          <w:p w14:paraId="36A24FF7" w14:textId="3EE962A4" w:rsidR="00F32C65" w:rsidRPr="00F32C65" w:rsidRDefault="00F32C65" w:rsidP="00F32C65">
            <w:hyperlink w:anchor="CaseRef208744" w:tooltip="Detaljer" w:history="1">
              <w:r>
                <w:rPr>
                  <w:rStyle w:val="Hyperkobling"/>
                </w:rPr>
                <w:t>11/25</w:t>
              </w:r>
            </w:hyperlink>
          </w:p>
        </w:tc>
        <w:tc>
          <w:tcPr>
            <w:tcW w:w="7281" w:type="dxa"/>
            <w:vAlign w:val="center"/>
          </w:tcPr>
          <w:p w14:paraId="0BE28BB4" w14:textId="1A7A03C0" w:rsidR="00F32C65" w:rsidRPr="00F32C65" w:rsidRDefault="00F32C65" w:rsidP="00933AD0">
            <w:r>
              <w:t>Årsmelding Torsken 2024</w:t>
            </w:r>
          </w:p>
        </w:tc>
        <w:tc>
          <w:tcPr>
            <w:tcW w:w="849" w:type="dxa"/>
            <w:vAlign w:val="center"/>
          </w:tcPr>
          <w:p w14:paraId="0D162B1F" w14:textId="28BCB4F4" w:rsidR="00F32C65" w:rsidRPr="00F32C65" w:rsidRDefault="00F32C65" w:rsidP="00933AD0">
            <w:r>
              <w:fldChar w:fldCharType="begin"/>
            </w:r>
            <w:r>
              <w:instrText xml:space="preserve"> PAGEREF CaseRef208744 </w:instrText>
            </w:r>
            <w:r>
              <w:fldChar w:fldCharType="separate"/>
            </w:r>
            <w:r>
              <w:rPr>
                <w:noProof/>
              </w:rPr>
              <w:t>6</w:t>
            </w:r>
            <w:r>
              <w:fldChar w:fldCharType="end"/>
            </w:r>
          </w:p>
        </w:tc>
      </w:tr>
      <w:tr w:rsidR="00F32C65" w:rsidRPr="00F32C65" w14:paraId="75B1F97A" w14:textId="77777777" w:rsidTr="00F32C65">
        <w:trPr>
          <w:trHeight w:val="240"/>
        </w:trPr>
        <w:tc>
          <w:tcPr>
            <w:tcW w:w="931" w:type="dxa"/>
            <w:vAlign w:val="center"/>
          </w:tcPr>
          <w:p w14:paraId="487DA679" w14:textId="6FBF7CF6" w:rsidR="00F32C65" w:rsidRPr="00F32C65" w:rsidRDefault="00F32C65" w:rsidP="00F32C65">
            <w:hyperlink w:anchor="CaseRef208748" w:tooltip="Detaljer" w:history="1">
              <w:r>
                <w:rPr>
                  <w:rStyle w:val="Hyperkobling"/>
                </w:rPr>
                <w:t>12/25</w:t>
              </w:r>
            </w:hyperlink>
          </w:p>
        </w:tc>
        <w:tc>
          <w:tcPr>
            <w:tcW w:w="7281" w:type="dxa"/>
            <w:vAlign w:val="center"/>
          </w:tcPr>
          <w:p w14:paraId="176844B4" w14:textId="2029D03F" w:rsidR="00F32C65" w:rsidRPr="00F32C65" w:rsidRDefault="00F32C65" w:rsidP="00933AD0">
            <w:r>
              <w:t>Konfirmantavgift fra 2025 (Torsken)</w:t>
            </w:r>
          </w:p>
        </w:tc>
        <w:tc>
          <w:tcPr>
            <w:tcW w:w="849" w:type="dxa"/>
            <w:vAlign w:val="center"/>
          </w:tcPr>
          <w:p w14:paraId="16207194" w14:textId="77D6D486" w:rsidR="00F32C65" w:rsidRPr="00F32C65" w:rsidRDefault="00F32C65" w:rsidP="00933AD0">
            <w:r>
              <w:fldChar w:fldCharType="begin"/>
            </w:r>
            <w:r>
              <w:instrText xml:space="preserve"> PAGEREF CaseRef208748 </w:instrText>
            </w:r>
            <w:r>
              <w:fldChar w:fldCharType="separate"/>
            </w:r>
            <w:r>
              <w:rPr>
                <w:noProof/>
              </w:rPr>
              <w:t>7</w:t>
            </w:r>
            <w:r>
              <w:fldChar w:fldCharType="end"/>
            </w:r>
          </w:p>
        </w:tc>
      </w:tr>
      <w:tr w:rsidR="00F32C65" w:rsidRPr="00F32C65" w14:paraId="645BE7B6" w14:textId="77777777" w:rsidTr="00F32C65">
        <w:trPr>
          <w:trHeight w:val="240"/>
        </w:trPr>
        <w:tc>
          <w:tcPr>
            <w:tcW w:w="931" w:type="dxa"/>
            <w:vAlign w:val="center"/>
          </w:tcPr>
          <w:p w14:paraId="1E009B01" w14:textId="157E2495" w:rsidR="00F32C65" w:rsidRPr="00F32C65" w:rsidRDefault="00F32C65" w:rsidP="00F32C65">
            <w:hyperlink w:anchor="CaseRef208781" w:tooltip="Detaljer" w:history="1">
              <w:r>
                <w:rPr>
                  <w:rStyle w:val="Hyperkobling"/>
                </w:rPr>
                <w:t>13/25</w:t>
              </w:r>
            </w:hyperlink>
          </w:p>
        </w:tc>
        <w:tc>
          <w:tcPr>
            <w:tcW w:w="7281" w:type="dxa"/>
            <w:vAlign w:val="center"/>
          </w:tcPr>
          <w:p w14:paraId="1847464A" w14:textId="234E17EF" w:rsidR="00F32C65" w:rsidRPr="00F32C65" w:rsidRDefault="00F32C65" w:rsidP="00933AD0">
            <w:r>
              <w:t>Valg av biskop (Torsken)</w:t>
            </w:r>
          </w:p>
        </w:tc>
        <w:tc>
          <w:tcPr>
            <w:tcW w:w="849" w:type="dxa"/>
            <w:vAlign w:val="center"/>
          </w:tcPr>
          <w:p w14:paraId="01603EF5" w14:textId="78EA00AB" w:rsidR="00F32C65" w:rsidRPr="00F32C65" w:rsidRDefault="00F32C65" w:rsidP="00933AD0">
            <w:r>
              <w:fldChar w:fldCharType="begin"/>
            </w:r>
            <w:r>
              <w:instrText xml:space="preserve"> PAGEREF CaseRef208781 </w:instrText>
            </w:r>
            <w:r>
              <w:fldChar w:fldCharType="separate"/>
            </w:r>
            <w:r>
              <w:rPr>
                <w:noProof/>
              </w:rPr>
              <w:t>8</w:t>
            </w:r>
            <w:r>
              <w:fldChar w:fldCharType="end"/>
            </w:r>
          </w:p>
        </w:tc>
      </w:tr>
      <w:tr w:rsidR="00F32C65" w:rsidRPr="00F32C65" w14:paraId="2B81B90A" w14:textId="77777777" w:rsidTr="00F32C65">
        <w:trPr>
          <w:trHeight w:val="480"/>
        </w:trPr>
        <w:tc>
          <w:tcPr>
            <w:tcW w:w="9061" w:type="dxa"/>
            <w:gridSpan w:val="3"/>
            <w:vAlign w:val="center"/>
          </w:tcPr>
          <w:p w14:paraId="06ED518D" w14:textId="77777777" w:rsidR="00F32C65" w:rsidRDefault="00F32C65" w:rsidP="00F32C65">
            <w:pPr>
              <w:rPr>
                <w:b/>
              </w:rPr>
            </w:pPr>
            <w:r>
              <w:rPr>
                <w:b/>
              </w:rPr>
              <w:t>Orienteringssaker</w:t>
            </w:r>
          </w:p>
          <w:p w14:paraId="1103B2CC" w14:textId="77777777" w:rsidR="00FC43E8" w:rsidRDefault="00FC43E8" w:rsidP="00F32C65">
            <w:pPr>
              <w:rPr>
                <w:b/>
              </w:rPr>
            </w:pPr>
            <w:r>
              <w:rPr>
                <w:b/>
              </w:rPr>
              <w:t>Toalett ved Torsken kirke</w:t>
            </w:r>
          </w:p>
          <w:p w14:paraId="37722E00" w14:textId="77777777" w:rsidR="00FC43E8" w:rsidRPr="00FC43E8" w:rsidRDefault="00FC43E8" w:rsidP="00F32C65">
            <w:pPr>
              <w:rPr>
                <w:bCs/>
              </w:rPr>
            </w:pPr>
            <w:r w:rsidRPr="00FC43E8">
              <w:rPr>
                <w:bCs/>
              </w:rPr>
              <w:t>Kommunen vil i løpet av sommeren sette opp et toalett mellom kirken og den gamle prestestua.</w:t>
            </w:r>
          </w:p>
          <w:p w14:paraId="7A4303F6" w14:textId="77777777" w:rsidR="00FC43E8" w:rsidRDefault="00FC43E8" w:rsidP="00F32C65">
            <w:pPr>
              <w:rPr>
                <w:b/>
              </w:rPr>
            </w:pPr>
          </w:p>
          <w:p w14:paraId="0E3CD8D0" w14:textId="77777777" w:rsidR="00FC43E8" w:rsidRDefault="00FC43E8" w:rsidP="00F32C65">
            <w:pPr>
              <w:rPr>
                <w:b/>
              </w:rPr>
            </w:pPr>
            <w:r>
              <w:rPr>
                <w:b/>
              </w:rPr>
              <w:t>Rådsstrukturen</w:t>
            </w:r>
          </w:p>
          <w:p w14:paraId="491A33C0" w14:textId="77777777" w:rsidR="00FC43E8" w:rsidRDefault="00FC43E8" w:rsidP="00F32C65">
            <w:pPr>
              <w:rPr>
                <w:bCs/>
              </w:rPr>
            </w:pPr>
            <w:r w:rsidRPr="00FC43E8">
              <w:rPr>
                <w:bCs/>
              </w:rPr>
              <w:t>Det ble en kort diskusjon rundt samtaler om ny rådsstruktur i Senja. Torsken menighetsråd ga klart uttrykk for at man ikke ønsker å slå seg sammen med andre menighetsråd.</w:t>
            </w:r>
          </w:p>
          <w:p w14:paraId="73DE2074" w14:textId="77777777" w:rsidR="00FC43E8" w:rsidRDefault="00FC43E8" w:rsidP="00F32C65">
            <w:pPr>
              <w:rPr>
                <w:bCs/>
              </w:rPr>
            </w:pPr>
          </w:p>
          <w:p w14:paraId="3A8B9969" w14:textId="77777777" w:rsidR="00FC43E8" w:rsidRPr="00FC43E8" w:rsidRDefault="00FC43E8" w:rsidP="00F32C65">
            <w:pPr>
              <w:rPr>
                <w:b/>
              </w:rPr>
            </w:pPr>
            <w:r w:rsidRPr="00FC43E8">
              <w:rPr>
                <w:b/>
              </w:rPr>
              <w:t>Arbeid på Torsken kirke</w:t>
            </w:r>
          </w:p>
          <w:p w14:paraId="3A42B0B4" w14:textId="7D6E0446" w:rsidR="00FC43E8" w:rsidRPr="00FC43E8" w:rsidRDefault="00FC43E8" w:rsidP="00F32C65">
            <w:pPr>
              <w:rPr>
                <w:bCs/>
              </w:rPr>
            </w:pPr>
            <w:r>
              <w:rPr>
                <w:bCs/>
              </w:rPr>
              <w:lastRenderedPageBreak/>
              <w:t xml:space="preserve">Kommunen/fellesrådet jobber med å få utbedret mangler ved arbeid gjennomført av </w:t>
            </w:r>
            <w:proofErr w:type="spellStart"/>
            <w:r>
              <w:rPr>
                <w:bCs/>
              </w:rPr>
              <w:t>Byggtema</w:t>
            </w:r>
            <w:proofErr w:type="spellEnd"/>
            <w:r>
              <w:rPr>
                <w:bCs/>
              </w:rPr>
              <w:t xml:space="preserve"> i fjor høst.</w:t>
            </w:r>
          </w:p>
        </w:tc>
      </w:tr>
      <w:tr w:rsidR="00F32C65" w:rsidRPr="00F32C65" w14:paraId="1546F299" w14:textId="77777777" w:rsidTr="00F32C65">
        <w:trPr>
          <w:trHeight w:val="480"/>
        </w:trPr>
        <w:tc>
          <w:tcPr>
            <w:tcW w:w="9061" w:type="dxa"/>
            <w:gridSpan w:val="3"/>
            <w:vAlign w:val="center"/>
          </w:tcPr>
          <w:p w14:paraId="68C2D3DF" w14:textId="7DBA9E3C" w:rsidR="00F32C65" w:rsidRPr="00F32C65" w:rsidRDefault="00F32C65" w:rsidP="00F32C65">
            <w:pPr>
              <w:rPr>
                <w:b/>
              </w:rPr>
            </w:pPr>
            <w:r>
              <w:rPr>
                <w:b/>
              </w:rPr>
              <w:lastRenderedPageBreak/>
              <w:t>Eventuelt</w:t>
            </w:r>
          </w:p>
        </w:tc>
      </w:tr>
      <w:tr w:rsidR="00F32C65" w:rsidRPr="00F32C65" w14:paraId="5CED2FDB" w14:textId="77777777" w:rsidTr="00F32C65">
        <w:trPr>
          <w:trHeight w:val="240"/>
        </w:trPr>
        <w:tc>
          <w:tcPr>
            <w:tcW w:w="931" w:type="dxa"/>
            <w:vAlign w:val="center"/>
          </w:tcPr>
          <w:p w14:paraId="587D82B5" w14:textId="77777777" w:rsidR="00F32C65" w:rsidRDefault="00F32C65" w:rsidP="00F32C65"/>
        </w:tc>
        <w:tc>
          <w:tcPr>
            <w:tcW w:w="7281" w:type="dxa"/>
            <w:vAlign w:val="center"/>
          </w:tcPr>
          <w:p w14:paraId="620C4E91" w14:textId="77777777" w:rsidR="00F32C65" w:rsidRDefault="00F32C65" w:rsidP="00933AD0"/>
        </w:tc>
        <w:tc>
          <w:tcPr>
            <w:tcW w:w="849" w:type="dxa"/>
            <w:vAlign w:val="center"/>
          </w:tcPr>
          <w:p w14:paraId="0D2EF156" w14:textId="77777777" w:rsidR="00F32C65" w:rsidRDefault="00F32C65" w:rsidP="00933AD0"/>
        </w:tc>
      </w:tr>
    </w:tbl>
    <w:p w14:paraId="12F2F07A" w14:textId="77777777" w:rsidR="004C78E3" w:rsidRPr="00933AD0" w:rsidRDefault="004C78E3" w:rsidP="00933AD0"/>
    <w:p w14:paraId="0D002129" w14:textId="134896F2" w:rsidR="005D52A2" w:rsidRPr="004631EB" w:rsidRDefault="00C47F3B"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06.06.2025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4D9AEC6A" w:rsidR="00403641" w:rsidRDefault="00F32C65" w:rsidP="00403641">
                <w:r>
                  <w:t>Leif Einar Thomassen</w:t>
                </w:r>
              </w:p>
            </w:sdtContent>
          </w:sdt>
          <w:p w14:paraId="0E34F9CC" w14:textId="3E8E08FE" w:rsidR="005D52A2" w:rsidRPr="004631EB" w:rsidRDefault="007F141C" w:rsidP="006832C2">
            <w:r>
              <w:t>Leder</w:t>
            </w:r>
          </w:p>
        </w:tc>
        <w:tc>
          <w:tcPr>
            <w:tcW w:w="4531" w:type="dxa"/>
          </w:tcPr>
          <w:sdt>
            <w:sdtPr>
              <w:tag w:val="ToBoard.FromOtherContacts"/>
              <w:id w:val="550882551"/>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0E2346F4" w:rsidR="005D52A2" w:rsidRPr="004631EB" w:rsidRDefault="00F32C65" w:rsidP="006832C2">
                <w:r>
                  <w:t>Stein Emil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4A07989E" w14:textId="2076B247" w:rsidR="00F32C65" w:rsidRDefault="00F32C65" w:rsidP="00F32C65">
      <w:pPr>
        <w:pStyle w:val="MUCaseTitle"/>
        <w:rPr>
          <w:shd w:val="clear" w:color="auto" w:fill="D9D9D9"/>
        </w:rPr>
      </w:pPr>
      <w:r w:rsidRPr="00F32C65">
        <w:rPr>
          <w:shd w:val="clear" w:color="auto" w:fill="D9D9D9"/>
        </w:rPr>
        <w:t>Godkjenning av innkalling og saksliste</w:t>
      </w:r>
    </w:p>
    <w:p w14:paraId="582E2DAF" w14:textId="7E9B6CB6" w:rsidR="00F32C65" w:rsidRDefault="00F32C65" w:rsidP="00F32C65">
      <w:pPr>
        <w:pStyle w:val="MUCaseTitle"/>
        <w:rPr>
          <w:shd w:val="clear" w:color="auto" w:fill="D9D9D9"/>
        </w:rPr>
      </w:pPr>
      <w:r w:rsidRPr="00F32C65">
        <w:rPr>
          <w:shd w:val="clear" w:color="auto" w:fill="D9D9D9"/>
        </w:rPr>
        <w:t>Godkjenning av protokoll</w:t>
      </w:r>
    </w:p>
    <w:p w14:paraId="2B1695D1" w14:textId="1C7E2A3A" w:rsidR="00F32C65" w:rsidRDefault="00F32C65" w:rsidP="00F32C65">
      <w:pPr>
        <w:pStyle w:val="MUCaseTitle"/>
      </w:pPr>
      <w:r w:rsidRPr="00F32C65">
        <w:rPr>
          <w:shd w:val="clear" w:color="auto" w:fill="D9D9D9"/>
        </w:rPr>
        <w:t>Saker til behandling</w:t>
      </w:r>
    </w:p>
    <w:p w14:paraId="0FBD5A76" w14:textId="77777777" w:rsidR="00F32C65" w:rsidRDefault="00F32C65" w:rsidP="00F32C65">
      <w:pPr>
        <w:pStyle w:val="MUCaseTitle2"/>
      </w:pPr>
      <w:bookmarkStart w:id="5" w:name="CaseRef208933"/>
      <w:bookmarkEnd w:id="5"/>
      <w:r>
        <w:t>7/25 Økonomirapport pr 26.5.25 Torsken</w:t>
      </w:r>
    </w:p>
    <w:p w14:paraId="791AD72A" w14:textId="1F3001AF" w:rsidR="00F32C65" w:rsidRDefault="00F32C65" w:rsidP="00F32C6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32C65" w14:paraId="1C8E482D" w14:textId="77777777" w:rsidTr="00F32C65">
        <w:tc>
          <w:tcPr>
            <w:tcW w:w="5102" w:type="dxa"/>
            <w:shd w:val="clear" w:color="auto" w:fill="auto"/>
          </w:tcPr>
          <w:p w14:paraId="2100F516" w14:textId="1973A7C3" w:rsidR="00F32C65" w:rsidRDefault="00F32C65" w:rsidP="00F32C65">
            <w:r>
              <w:t>Behandlet av</w:t>
            </w:r>
          </w:p>
        </w:tc>
        <w:tc>
          <w:tcPr>
            <w:tcW w:w="1701" w:type="dxa"/>
            <w:shd w:val="clear" w:color="auto" w:fill="auto"/>
          </w:tcPr>
          <w:p w14:paraId="3CC7056B" w14:textId="04F7AD46" w:rsidR="00F32C65" w:rsidRDefault="00F32C65" w:rsidP="00F32C65">
            <w:r>
              <w:t>Møtedato</w:t>
            </w:r>
          </w:p>
        </w:tc>
        <w:tc>
          <w:tcPr>
            <w:tcW w:w="1134" w:type="dxa"/>
            <w:shd w:val="clear" w:color="auto" w:fill="auto"/>
          </w:tcPr>
          <w:p w14:paraId="3A279BBC" w14:textId="2CBF0A35" w:rsidR="00F32C65" w:rsidRDefault="00F32C65" w:rsidP="00F32C65">
            <w:proofErr w:type="spellStart"/>
            <w:r>
              <w:t>Saknr</w:t>
            </w:r>
            <w:proofErr w:type="spellEnd"/>
          </w:p>
        </w:tc>
      </w:tr>
      <w:tr w:rsidR="00F32C65" w14:paraId="41E94921" w14:textId="77777777" w:rsidTr="00F32C65">
        <w:tc>
          <w:tcPr>
            <w:tcW w:w="5102" w:type="dxa"/>
            <w:shd w:val="clear" w:color="auto" w:fill="auto"/>
          </w:tcPr>
          <w:p w14:paraId="10CB1A95" w14:textId="63F2F704" w:rsidR="00F32C65" w:rsidRDefault="00F32C65" w:rsidP="00F32C65">
            <w:r>
              <w:t>1 Torsken menighetsråd</w:t>
            </w:r>
          </w:p>
        </w:tc>
        <w:tc>
          <w:tcPr>
            <w:tcW w:w="1701" w:type="dxa"/>
            <w:shd w:val="clear" w:color="auto" w:fill="auto"/>
          </w:tcPr>
          <w:p w14:paraId="5AC78C69" w14:textId="7AFB3F26" w:rsidR="00F32C65" w:rsidRDefault="00F32C65" w:rsidP="00F32C65">
            <w:r>
              <w:t>03.06.2025</w:t>
            </w:r>
          </w:p>
        </w:tc>
        <w:tc>
          <w:tcPr>
            <w:tcW w:w="1134" w:type="dxa"/>
            <w:shd w:val="clear" w:color="auto" w:fill="auto"/>
          </w:tcPr>
          <w:p w14:paraId="34628085" w14:textId="13B287D3" w:rsidR="00F32C65" w:rsidRDefault="00F32C65" w:rsidP="00F32C65">
            <w:r>
              <w:t>7/25</w:t>
            </w:r>
          </w:p>
        </w:tc>
      </w:tr>
    </w:tbl>
    <w:p w14:paraId="480EE023" w14:textId="77777777" w:rsidR="00F32C65" w:rsidRDefault="00F32C65" w:rsidP="00F32C65"/>
    <w:p w14:paraId="0B261890" w14:textId="77777777" w:rsidR="00F32C65" w:rsidRDefault="00F32C65" w:rsidP="00F32C65"/>
    <w:p w14:paraId="550C0297" w14:textId="77777777" w:rsidR="00F32C65" w:rsidRDefault="00F32C65" w:rsidP="00F32C65"/>
    <w:p w14:paraId="5D815D29" w14:textId="77777777" w:rsidR="00F32C65" w:rsidRDefault="00F32C65" w:rsidP="00F32C65"/>
    <w:sdt>
      <w:sdtPr>
        <w:alias w:val="Sammendrag"/>
        <w:tag w:val="Sammendrag"/>
        <w:id w:val="1674685779"/>
        <w:placeholder>
          <w:docPart w:val="33C57BD8FD304CC9A4BE407D40D78520"/>
        </w:placeholder>
      </w:sdtPr>
      <w:sdtEndPr/>
      <w:sdtContent>
        <w:p w14:paraId="5ED04AAC" w14:textId="77777777" w:rsidR="00F32C65" w:rsidRPr="00BE598D" w:rsidRDefault="00F32C65" w:rsidP="00F32C65">
          <w:pPr>
            <w:keepNext/>
            <w:keepLines/>
            <w:outlineLvl w:val="1"/>
            <w:rPr>
              <w:rFonts w:eastAsia="Arial Unicode MS"/>
              <w:b/>
              <w:bCs/>
            </w:rPr>
          </w:pPr>
          <w:r>
            <w:rPr>
              <w:rFonts w:eastAsia="Arial Unicode MS"/>
              <w:b/>
              <w:bCs/>
            </w:rPr>
            <w:t>Saksorientering</w:t>
          </w:r>
        </w:p>
        <w:p w14:paraId="77CD9DD2" w14:textId="77777777" w:rsidR="00F32C65" w:rsidRPr="00683780" w:rsidRDefault="00F32C65" w:rsidP="00F32C65">
          <w:pPr>
            <w:spacing w:line="276" w:lineRule="auto"/>
          </w:pPr>
          <w:r w:rsidRPr="00683780">
            <w:t xml:space="preserve">Regnskapet pr </w:t>
          </w:r>
          <w:r>
            <w:t>26.5</w:t>
          </w:r>
          <w:r w:rsidRPr="00683780">
            <w:t>.2</w:t>
          </w:r>
          <w:r>
            <w:t>5</w:t>
          </w:r>
          <w:r w:rsidRPr="00683780">
            <w:t xml:space="preserve"> viser totalt sett et </w:t>
          </w:r>
          <w:proofErr w:type="spellStart"/>
          <w:r>
            <w:t>mindre</w:t>
          </w:r>
          <w:r w:rsidRPr="00683780">
            <w:t>forbruk</w:t>
          </w:r>
          <w:proofErr w:type="spellEnd"/>
          <w:r w:rsidRPr="00683780">
            <w:t xml:space="preserve"> på </w:t>
          </w:r>
          <w:r>
            <w:t>4702</w:t>
          </w:r>
          <w:r w:rsidRPr="00683780">
            <w:t xml:space="preserve"> kr. </w:t>
          </w:r>
        </w:p>
        <w:p w14:paraId="262C6C5D" w14:textId="77777777" w:rsidR="00F32C65" w:rsidRPr="00683780" w:rsidRDefault="00F32C65" w:rsidP="00F32C65">
          <w:pPr>
            <w:spacing w:line="276" w:lineRule="auto"/>
          </w:pPr>
          <w:r w:rsidRPr="00683780">
            <w:t xml:space="preserve">Ofringer til egen menighet </w:t>
          </w:r>
          <w:r>
            <w:t xml:space="preserve">og til </w:t>
          </w:r>
          <w:r w:rsidRPr="00683780">
            <w:t>annen virksomhet er</w:t>
          </w:r>
          <w:r>
            <w:t xml:space="preserve"> lavere enn budsjettert</w:t>
          </w:r>
          <w:r w:rsidRPr="00683780">
            <w:t>.</w:t>
          </w:r>
        </w:p>
        <w:p w14:paraId="1145F4FE" w14:textId="77777777" w:rsidR="00F32C65" w:rsidRDefault="00F32C65" w:rsidP="00F32C65">
          <w:pPr>
            <w:contextualSpacing/>
          </w:pPr>
          <w:r>
            <w:t>Det er ikke brukt noe på trosopplæring så langt i år, og utgifter til konfirmanter er langt under budsjett.</w:t>
          </w:r>
        </w:p>
      </w:sdtContent>
    </w:sdt>
    <w:p w14:paraId="15F7DB31" w14:textId="77777777" w:rsidR="00F32C65" w:rsidRDefault="00F32C65" w:rsidP="00F32C65"/>
    <w:sdt>
      <w:sdtPr>
        <w:rPr>
          <w:b/>
        </w:rPr>
        <w:tag w:val="MU_Tittel"/>
        <w:id w:val="-1559318507"/>
        <w:placeholder>
          <w:docPart w:val="8F821F19669441998808EB08719D57CA"/>
        </w:placeholder>
        <w:text/>
      </w:sdtPr>
      <w:sdtEndPr/>
      <w:sdtContent>
        <w:p w14:paraId="09751533" w14:textId="77777777" w:rsidR="00F32C65" w:rsidRDefault="00F32C65" w:rsidP="00F32C65">
          <w:pPr>
            <w:rPr>
              <w:b/>
            </w:rPr>
          </w:pPr>
          <w:r w:rsidRPr="00EF6EF9">
            <w:rPr>
              <w:b/>
            </w:rPr>
            <w:t>Forslag til vedtak</w:t>
          </w:r>
        </w:p>
      </w:sdtContent>
    </w:sdt>
    <w:p w14:paraId="360BB492" w14:textId="77777777" w:rsidR="00F32C65" w:rsidRDefault="00F32C65" w:rsidP="00F32C65"/>
    <w:p w14:paraId="6A74FFA6" w14:textId="241866DC" w:rsidR="00F32C65" w:rsidRDefault="00F32C65" w:rsidP="00F32C65">
      <w:r>
        <w:t>Økonomirapport pr 26.5.25 tas til orientering.</w:t>
      </w:r>
    </w:p>
    <w:p w14:paraId="4D801429" w14:textId="77777777" w:rsidR="00F32C65" w:rsidRDefault="00F32C65" w:rsidP="00F32C65"/>
    <w:sdt>
      <w:sdtPr>
        <w:rPr>
          <w:b w:val="0"/>
        </w:rPr>
        <w:alias w:val="Vedtak for sak 7/25"/>
        <w:tag w:val="HandlingID208933;CaseID200677"/>
        <w:id w:val="-925187008"/>
        <w:placeholder>
          <w:docPart w:val="DefaultPlaceholder_-1854013440"/>
        </w:placeholder>
      </w:sdtPr>
      <w:sdtEndPr/>
      <w:sdtContent>
        <w:p w14:paraId="39514FC9" w14:textId="03AF7029" w:rsidR="00F32C65" w:rsidRDefault="00F32C65" w:rsidP="00F32C65">
          <w:pPr>
            <w:pStyle w:val="MUCaseTitle3"/>
          </w:pPr>
          <w:r>
            <w:t>Møtebehandling</w:t>
          </w:r>
        </w:p>
        <w:p w14:paraId="61751BF9" w14:textId="77777777" w:rsidR="00F32C65" w:rsidRDefault="00F32C65" w:rsidP="00F32C65"/>
        <w:sdt>
          <w:sdtPr>
            <w:rPr>
              <w:b w:val="0"/>
            </w:rPr>
            <w:tag w:val="MU_Innstilling"/>
            <w:id w:val="-842401679"/>
            <w:lock w:val="sdtLocked"/>
            <w:placeholder>
              <w:docPart w:val="DefaultPlaceholder_-1854013440"/>
            </w:placeholder>
            <w15:appearance w15:val="hidden"/>
          </w:sdtPr>
          <w:sdtEndPr/>
          <w:sdtContent>
            <w:p w14:paraId="22BE27B3" w14:textId="77777777" w:rsidR="00F32C65" w:rsidRDefault="00F32C65" w:rsidP="00F32C65">
              <w:pPr>
                <w:pStyle w:val="MUCaseTitle3"/>
              </w:pPr>
              <w:r>
                <w:t xml:space="preserve">Vedtak </w:t>
              </w:r>
            </w:p>
            <w:sdt>
              <w:sdtPr>
                <w:tag w:val="MU_Vedtakstekst"/>
                <w:id w:val="1806197928"/>
                <w:lock w:val="sdtLocked"/>
                <w:placeholder>
                  <w:docPart w:val="2F68C99F29144B2EBFCBFEDB5572AEB8"/>
                </w:placeholder>
                <w15:appearance w15:val="hidden"/>
              </w:sdtPr>
              <w:sdtEndPr/>
              <w:sdtContent>
                <w:p w14:paraId="4CBABD62" w14:textId="028A5CB3" w:rsidR="00F32C65" w:rsidRDefault="00F32C65" w:rsidP="00F32C65">
                  <w:r>
                    <w:t>Økonomirapport pr 26.5.25 tas til orientering.</w:t>
                  </w:r>
                </w:p>
                <w:p w14:paraId="0353F2B5" w14:textId="77777777" w:rsidR="00F32C65" w:rsidRDefault="00C47F3B" w:rsidP="00F32C65"/>
              </w:sdtContent>
            </w:sdt>
          </w:sdtContent>
        </w:sdt>
        <w:p w14:paraId="0C79A591" w14:textId="415279B2" w:rsidR="00F32C65" w:rsidRDefault="00F32C65" w:rsidP="00F32C65">
          <w:pPr>
            <w:spacing w:before="240"/>
          </w:pPr>
          <w:r>
            <w:fldChar w:fldCharType="begin"/>
          </w:r>
          <w:r>
            <w:instrText xml:space="preserve"> MACROBUTTON SaveDecision [Lagre vedtak] </w:instrText>
          </w:r>
          <w:r>
            <w:fldChar w:fldCharType="end"/>
          </w:r>
        </w:p>
      </w:sdtContent>
    </w:sdt>
    <w:p w14:paraId="4A2B18E6" w14:textId="77777777" w:rsidR="00F32C65" w:rsidRDefault="00F32C65" w:rsidP="00F32C65">
      <w:pPr>
        <w:spacing w:before="240"/>
      </w:pPr>
    </w:p>
    <w:p w14:paraId="749E47D8" w14:textId="77777777" w:rsidR="00F32C65" w:rsidRDefault="00F32C65" w:rsidP="00F32C65">
      <w:pPr>
        <w:spacing w:before="240"/>
      </w:pPr>
    </w:p>
    <w:p w14:paraId="1A68FBAF" w14:textId="77777777" w:rsidR="00F32C65" w:rsidRDefault="00F32C65" w:rsidP="00F32C65">
      <w:pPr>
        <w:spacing w:before="240"/>
      </w:pPr>
    </w:p>
    <w:p w14:paraId="6C6DF62B" w14:textId="77777777" w:rsidR="00F32C65" w:rsidRDefault="00F32C65" w:rsidP="00F32C65">
      <w:pPr>
        <w:pStyle w:val="MUCaseTitle2"/>
      </w:pPr>
      <w:bookmarkStart w:id="6" w:name="CaseRef208772"/>
      <w:bookmarkEnd w:id="6"/>
      <w:r>
        <w:t>8/25 Kirkebyggstrukturen i Torsken (ny vurdering)</w:t>
      </w:r>
    </w:p>
    <w:p w14:paraId="41707827" w14:textId="2BA823B1" w:rsidR="00F32C65" w:rsidRDefault="00F32C65" w:rsidP="00F32C6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32C65" w14:paraId="4F86A9A9" w14:textId="77777777" w:rsidTr="00F32C65">
        <w:tc>
          <w:tcPr>
            <w:tcW w:w="5102" w:type="dxa"/>
            <w:shd w:val="clear" w:color="auto" w:fill="auto"/>
          </w:tcPr>
          <w:p w14:paraId="6CABF589" w14:textId="7C279946" w:rsidR="00F32C65" w:rsidRDefault="00F32C65" w:rsidP="00F32C65">
            <w:r>
              <w:t>Behandlet av</w:t>
            </w:r>
          </w:p>
        </w:tc>
        <w:tc>
          <w:tcPr>
            <w:tcW w:w="1701" w:type="dxa"/>
            <w:shd w:val="clear" w:color="auto" w:fill="auto"/>
          </w:tcPr>
          <w:p w14:paraId="1BF77F02" w14:textId="163018C7" w:rsidR="00F32C65" w:rsidRDefault="00F32C65" w:rsidP="00F32C65">
            <w:r>
              <w:t>Møtedato</w:t>
            </w:r>
          </w:p>
        </w:tc>
        <w:tc>
          <w:tcPr>
            <w:tcW w:w="1134" w:type="dxa"/>
            <w:shd w:val="clear" w:color="auto" w:fill="auto"/>
          </w:tcPr>
          <w:p w14:paraId="00D03B7C" w14:textId="4E3357FE" w:rsidR="00F32C65" w:rsidRDefault="00F32C65" w:rsidP="00F32C65">
            <w:proofErr w:type="spellStart"/>
            <w:r>
              <w:t>Saknr</w:t>
            </w:r>
            <w:proofErr w:type="spellEnd"/>
          </w:p>
        </w:tc>
      </w:tr>
      <w:tr w:rsidR="00F32C65" w14:paraId="232274A7" w14:textId="77777777" w:rsidTr="00F32C65">
        <w:tc>
          <w:tcPr>
            <w:tcW w:w="5102" w:type="dxa"/>
            <w:shd w:val="clear" w:color="auto" w:fill="auto"/>
          </w:tcPr>
          <w:p w14:paraId="390A72AE" w14:textId="2B754FCA" w:rsidR="00F32C65" w:rsidRDefault="00F32C65" w:rsidP="00F32C65">
            <w:r>
              <w:t>1 Torsken menighetsråd</w:t>
            </w:r>
          </w:p>
        </w:tc>
        <w:tc>
          <w:tcPr>
            <w:tcW w:w="1701" w:type="dxa"/>
            <w:shd w:val="clear" w:color="auto" w:fill="auto"/>
          </w:tcPr>
          <w:p w14:paraId="60DE49A3" w14:textId="4E82BCDE" w:rsidR="00F32C65" w:rsidRDefault="00F32C65" w:rsidP="00F32C65">
            <w:r>
              <w:t>03.06.2025</w:t>
            </w:r>
          </w:p>
        </w:tc>
        <w:tc>
          <w:tcPr>
            <w:tcW w:w="1134" w:type="dxa"/>
            <w:shd w:val="clear" w:color="auto" w:fill="auto"/>
          </w:tcPr>
          <w:p w14:paraId="4ABBD68B" w14:textId="08946B3E" w:rsidR="00F32C65" w:rsidRDefault="00F32C65" w:rsidP="00F32C65">
            <w:r>
              <w:t>8/25</w:t>
            </w:r>
          </w:p>
        </w:tc>
      </w:tr>
    </w:tbl>
    <w:p w14:paraId="2E304C66" w14:textId="77777777" w:rsidR="00F32C65" w:rsidRDefault="00F32C65" w:rsidP="00F32C65"/>
    <w:p w14:paraId="57FD94ED" w14:textId="77777777" w:rsidR="00F32C65" w:rsidRDefault="00F32C65" w:rsidP="00F32C65"/>
    <w:p w14:paraId="60BFF370" w14:textId="77777777" w:rsidR="00F32C65" w:rsidRDefault="00F32C65" w:rsidP="00F32C65"/>
    <w:p w14:paraId="56977FFF" w14:textId="77777777" w:rsidR="00F32C65" w:rsidRDefault="00F32C65" w:rsidP="00F32C65"/>
    <w:sdt>
      <w:sdtPr>
        <w:alias w:val="Sammendrag"/>
        <w:tag w:val="Sammendrag"/>
        <w:id w:val="330572474"/>
        <w:placeholder>
          <w:docPart w:val="71E5777C11424396BEDD2B002BA641F4"/>
        </w:placeholder>
      </w:sdtPr>
      <w:sdtEndPr/>
      <w:sdtContent>
        <w:p w14:paraId="3B162ED9" w14:textId="77777777" w:rsidR="00F32C65" w:rsidRPr="00BE598D" w:rsidRDefault="00F32C65" w:rsidP="00F32C65">
          <w:pPr>
            <w:keepNext/>
            <w:keepLines/>
            <w:outlineLvl w:val="1"/>
            <w:rPr>
              <w:rFonts w:eastAsia="Arial Unicode MS"/>
              <w:b/>
              <w:bCs/>
            </w:rPr>
          </w:pPr>
          <w:r>
            <w:rPr>
              <w:rFonts w:eastAsia="Arial Unicode MS"/>
              <w:b/>
              <w:bCs/>
            </w:rPr>
            <w:t>Saksorientering</w:t>
          </w:r>
        </w:p>
        <w:p w14:paraId="5D1004DC" w14:textId="77777777" w:rsidR="00F32C65" w:rsidRDefault="00F32C65" w:rsidP="00F32C65">
          <w:pPr>
            <w:pStyle w:val="xmsonormal"/>
          </w:pPr>
          <w:r>
            <w:t xml:space="preserve">Etter menighetsrådsmøtet i Torsken i februar, ble det sendt søknad/henvendelse til Senja kommune om å få bekreftelse fra kommunen på finansieringsansvar for Gryllefjord kapell. Menighetsrådene har ikke fått svar på søknadene, men i et økonomimøte mellom administrasjonen/ordfører i Senja kommune og AU i fellesrådet 8.mai 2025, ga kommunen klar beskjed om at de ikke kan finansiere alle ikke-godkjente kirkebygg. Kommunen ba fellesrådet om å sende over en oversikt over hvilke kirkebygg fellesrådet ville foreslå kunne tas ut av drift, legges ned, selges osv. </w:t>
          </w:r>
        </w:p>
        <w:p w14:paraId="4A975772" w14:textId="77777777" w:rsidR="00F32C65" w:rsidRDefault="00F32C65" w:rsidP="00F32C65">
          <w:pPr>
            <w:pStyle w:val="xmsonormal"/>
          </w:pPr>
          <w:r>
            <w:t>AU for fellesrådet svarte kommunen slik: Det er menighetsrådene som avklarer hvilke bygg de vil beholde og menighetsrådene har søkt Senja kommune om å finansiere alle kirkebygg, utenom Flakstad kirke.</w:t>
          </w:r>
        </w:p>
        <w:p w14:paraId="2B027CFE" w14:textId="77777777" w:rsidR="00F32C65" w:rsidRDefault="00F32C65" w:rsidP="00F32C65">
          <w:pPr>
            <w:pStyle w:val="xmsonormal"/>
          </w:pPr>
          <w:r>
            <w:t>Senja kommune ba da om en avklaring av hvordan byggene brukes, hvilke bygg som må/ bør prioriteres av de byggene som er søkt finansiering for.</w:t>
          </w:r>
        </w:p>
        <w:p w14:paraId="1981E82E" w14:textId="77777777" w:rsidR="00F32C65" w:rsidRDefault="00F32C65" w:rsidP="00F32C65">
          <w:pPr>
            <w:pStyle w:val="xmsonormal"/>
          </w:pPr>
          <w:r>
            <w:t xml:space="preserve">Prosten foreslo i møtet med kommunen at prestene/ menighetsrådene kan si noe om hvilke bygg de bruker til ulike formål, altså hvilke kirkebygg de oppfatter at de MÅ ha av de ikke-godkjente kirkebyggene, slik at fellesrådet i sitt møte 12.juni kan ta saken til behandling og fatte vedtak som sendes til Senja kommune. </w:t>
          </w:r>
        </w:p>
        <w:p w14:paraId="27B4E043" w14:textId="77777777" w:rsidR="00F32C65" w:rsidRDefault="00C47F3B" w:rsidP="00F32C65">
          <w:pPr>
            <w:contextualSpacing/>
          </w:pPr>
        </w:p>
      </w:sdtContent>
    </w:sdt>
    <w:p w14:paraId="29512F04" w14:textId="77777777" w:rsidR="00F32C65" w:rsidRDefault="00F32C65" w:rsidP="00F32C65"/>
    <w:sdt>
      <w:sdtPr>
        <w:rPr>
          <w:b/>
        </w:rPr>
        <w:tag w:val="MU_Tittel"/>
        <w:id w:val="-202330653"/>
        <w:placeholder>
          <w:docPart w:val="C313A5BD1A6547EF94178245485AC6C4"/>
        </w:placeholder>
        <w:text/>
      </w:sdtPr>
      <w:sdtEndPr/>
      <w:sdtContent>
        <w:p w14:paraId="1C905E27" w14:textId="77777777" w:rsidR="00F32C65" w:rsidRDefault="00F32C65" w:rsidP="00F32C65">
          <w:pPr>
            <w:rPr>
              <w:b/>
            </w:rPr>
          </w:pPr>
          <w:r w:rsidRPr="00EF6EF9">
            <w:rPr>
              <w:b/>
            </w:rPr>
            <w:t>Forslag til vedtak</w:t>
          </w:r>
        </w:p>
      </w:sdtContent>
    </w:sdt>
    <w:p w14:paraId="4B47924D" w14:textId="77777777" w:rsidR="00F32C65" w:rsidRDefault="00F32C65" w:rsidP="00F32C65"/>
    <w:p w14:paraId="39E2F904" w14:textId="2ADCDEA6" w:rsidR="00F32C65" w:rsidRDefault="00F32C65" w:rsidP="00F32C65">
      <w:r>
        <w:t xml:space="preserve">Torsken menighet har bare ett ikke-godkjent kirkebygg, ettersom menighetsrådet har vedtatt å avhende </w:t>
      </w:r>
      <w:proofErr w:type="spellStart"/>
      <w:r>
        <w:t>Flakstadvåg</w:t>
      </w:r>
      <w:proofErr w:type="spellEnd"/>
      <w:r>
        <w:t xml:space="preserve"> kirke: Gryllefjord kapell. Gryllefjord kapell er et veldig viktig bygg i bygda Gryllefjord. Det er i aktivt bruk til kirkelige handlinger, konfirmasjonsundervisning, legoklubb og konserter, og Torsken menighetsråd ber derfor fellesrådet/kommunen om å prioritere å finansiere videre drift av dette bygget.</w:t>
      </w:r>
    </w:p>
    <w:p w14:paraId="52F3D7D3" w14:textId="77777777" w:rsidR="00F32C65" w:rsidRDefault="00F32C65" w:rsidP="00F32C65"/>
    <w:sdt>
      <w:sdtPr>
        <w:rPr>
          <w:b w:val="0"/>
        </w:rPr>
        <w:alias w:val="Vedtak for sak 8/25"/>
        <w:tag w:val="HandlingID208772;CaseID200754"/>
        <w:id w:val="922677603"/>
        <w:placeholder>
          <w:docPart w:val="DefaultPlaceholder_-1854013440"/>
        </w:placeholder>
      </w:sdtPr>
      <w:sdtEndPr/>
      <w:sdtContent>
        <w:p w14:paraId="66E7A8D3" w14:textId="37C3DF26" w:rsidR="00F32C65" w:rsidRDefault="00F32C65" w:rsidP="00F32C65">
          <w:pPr>
            <w:pStyle w:val="MUCaseTitle3"/>
          </w:pPr>
          <w:r>
            <w:t>Møtebehandling</w:t>
          </w:r>
        </w:p>
        <w:p w14:paraId="2538D85B" w14:textId="77777777" w:rsidR="00F32C65" w:rsidRDefault="00F32C65" w:rsidP="00F32C65"/>
        <w:sdt>
          <w:sdtPr>
            <w:rPr>
              <w:b w:val="0"/>
            </w:rPr>
            <w:tag w:val="MU_Innstilling"/>
            <w:id w:val="-1487165587"/>
            <w:lock w:val="sdtLocked"/>
            <w:placeholder>
              <w:docPart w:val="DefaultPlaceholder_-1854013440"/>
            </w:placeholder>
            <w15:appearance w15:val="hidden"/>
          </w:sdtPr>
          <w:sdtEndPr/>
          <w:sdtContent>
            <w:p w14:paraId="0CDF3083" w14:textId="77777777" w:rsidR="00F32C65" w:rsidRDefault="00F32C65" w:rsidP="00F32C65">
              <w:pPr>
                <w:pStyle w:val="MUCaseTitle3"/>
              </w:pPr>
              <w:r>
                <w:t xml:space="preserve">Vedtak </w:t>
              </w:r>
            </w:p>
            <w:sdt>
              <w:sdtPr>
                <w:tag w:val="MU_Vedtakstekst"/>
                <w:id w:val="-78830216"/>
                <w:lock w:val="sdtLocked"/>
                <w:placeholder>
                  <w:docPart w:val="E80F6F87122F4136904EC53D4C99685B"/>
                </w:placeholder>
                <w15:appearance w15:val="hidden"/>
              </w:sdtPr>
              <w:sdtEndPr/>
              <w:sdtContent>
                <w:p w14:paraId="78604FAF" w14:textId="77777777" w:rsidR="00F32C65" w:rsidRDefault="00F32C65" w:rsidP="00F32C65">
                  <w:r>
                    <w:t xml:space="preserve">Torsken menighet har bare ett ikke-godkjent kirkebygg, ettersom menighetsrådet har vedtatt å avhende </w:t>
                  </w:r>
                  <w:proofErr w:type="spellStart"/>
                  <w:r>
                    <w:t>Flakstadvåg</w:t>
                  </w:r>
                  <w:proofErr w:type="spellEnd"/>
                  <w:r>
                    <w:t xml:space="preserve"> kirke: Gryllefjord kapell. Gryllefjord kapell er et veldig viktig bygg i bygda Gryllefjord. Det er i aktivt bruk til kirkelige handlinger, konfirmasjonsundervisning, legoklubb og konserter, og Torsken menighetsråd ber derfor fellesrådet/kommunen om å prioritere å finansiere videre drift av dette bygget.</w:t>
                  </w:r>
                </w:p>
                <w:p w14:paraId="16CEBE82" w14:textId="21DDE25D" w:rsidR="00F32C65" w:rsidRDefault="00C47F3B" w:rsidP="00F32C65"/>
              </w:sdtContent>
            </w:sdt>
          </w:sdtContent>
        </w:sdt>
        <w:p w14:paraId="35E0DF19" w14:textId="30C3A733" w:rsidR="00F32C65" w:rsidRDefault="00F32C65" w:rsidP="00F32C65">
          <w:pPr>
            <w:spacing w:before="240"/>
          </w:pPr>
          <w:r>
            <w:lastRenderedPageBreak/>
            <w:fldChar w:fldCharType="begin"/>
          </w:r>
          <w:r>
            <w:instrText xml:space="preserve"> MACROBUTTON SaveDecision [Lagre vedtak] </w:instrText>
          </w:r>
          <w:r>
            <w:fldChar w:fldCharType="end"/>
          </w:r>
        </w:p>
      </w:sdtContent>
    </w:sdt>
    <w:p w14:paraId="4E528D8A" w14:textId="77777777" w:rsidR="00F32C65" w:rsidRDefault="00F32C65" w:rsidP="00F32C65">
      <w:pPr>
        <w:spacing w:before="240"/>
      </w:pPr>
    </w:p>
    <w:p w14:paraId="15483724" w14:textId="77777777" w:rsidR="00F32C65" w:rsidRDefault="00F32C65" w:rsidP="00F32C65">
      <w:pPr>
        <w:spacing w:before="240"/>
      </w:pPr>
    </w:p>
    <w:p w14:paraId="2EC129B3" w14:textId="77777777" w:rsidR="00F32C65" w:rsidRDefault="00F32C65" w:rsidP="00F32C65">
      <w:pPr>
        <w:spacing w:before="240"/>
      </w:pPr>
    </w:p>
    <w:p w14:paraId="5D4B85D6" w14:textId="77777777" w:rsidR="00F32C65" w:rsidRDefault="00F32C65" w:rsidP="00F32C65">
      <w:pPr>
        <w:pStyle w:val="MUCaseTitle2"/>
      </w:pPr>
      <w:bookmarkStart w:id="7" w:name="CaseRef208714"/>
      <w:bookmarkEnd w:id="7"/>
      <w:r>
        <w:t>9/25 Årsregnskap 2024 Torsken</w:t>
      </w:r>
    </w:p>
    <w:p w14:paraId="4313AE92" w14:textId="243D434C" w:rsidR="00F32C65" w:rsidRDefault="00F32C65" w:rsidP="00F32C6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32C65" w14:paraId="1DEE5820" w14:textId="77777777" w:rsidTr="00F32C65">
        <w:tc>
          <w:tcPr>
            <w:tcW w:w="5102" w:type="dxa"/>
            <w:shd w:val="clear" w:color="auto" w:fill="auto"/>
          </w:tcPr>
          <w:p w14:paraId="33C2995C" w14:textId="5BB78ACE" w:rsidR="00F32C65" w:rsidRDefault="00F32C65" w:rsidP="00F32C65">
            <w:r>
              <w:t>Behandlet av</w:t>
            </w:r>
          </w:p>
        </w:tc>
        <w:tc>
          <w:tcPr>
            <w:tcW w:w="1701" w:type="dxa"/>
            <w:shd w:val="clear" w:color="auto" w:fill="auto"/>
          </w:tcPr>
          <w:p w14:paraId="4B821FD5" w14:textId="2B54F01B" w:rsidR="00F32C65" w:rsidRDefault="00F32C65" w:rsidP="00F32C65">
            <w:r>
              <w:t>Møtedato</w:t>
            </w:r>
          </w:p>
        </w:tc>
        <w:tc>
          <w:tcPr>
            <w:tcW w:w="1134" w:type="dxa"/>
            <w:shd w:val="clear" w:color="auto" w:fill="auto"/>
          </w:tcPr>
          <w:p w14:paraId="5A0C1E2C" w14:textId="748C0B88" w:rsidR="00F32C65" w:rsidRDefault="00F32C65" w:rsidP="00F32C65">
            <w:proofErr w:type="spellStart"/>
            <w:r>
              <w:t>Saknr</w:t>
            </w:r>
            <w:proofErr w:type="spellEnd"/>
          </w:p>
        </w:tc>
      </w:tr>
      <w:tr w:rsidR="00F32C65" w14:paraId="04E05D5E" w14:textId="77777777" w:rsidTr="00F32C65">
        <w:tc>
          <w:tcPr>
            <w:tcW w:w="5102" w:type="dxa"/>
            <w:shd w:val="clear" w:color="auto" w:fill="auto"/>
          </w:tcPr>
          <w:p w14:paraId="2A9C9C4D" w14:textId="69683663" w:rsidR="00F32C65" w:rsidRDefault="00F32C65" w:rsidP="00F32C65">
            <w:r>
              <w:t>1 Torsken menighetsråd</w:t>
            </w:r>
          </w:p>
        </w:tc>
        <w:tc>
          <w:tcPr>
            <w:tcW w:w="1701" w:type="dxa"/>
            <w:shd w:val="clear" w:color="auto" w:fill="auto"/>
          </w:tcPr>
          <w:p w14:paraId="5524FB21" w14:textId="5DFB68ED" w:rsidR="00F32C65" w:rsidRDefault="00F32C65" w:rsidP="00F32C65">
            <w:r>
              <w:t>03.06.2025</w:t>
            </w:r>
          </w:p>
        </w:tc>
        <w:tc>
          <w:tcPr>
            <w:tcW w:w="1134" w:type="dxa"/>
            <w:shd w:val="clear" w:color="auto" w:fill="auto"/>
          </w:tcPr>
          <w:p w14:paraId="06C313EF" w14:textId="10F53AB2" w:rsidR="00F32C65" w:rsidRDefault="00F32C65" w:rsidP="00F32C65">
            <w:r>
              <w:t>9/25</w:t>
            </w:r>
          </w:p>
        </w:tc>
      </w:tr>
    </w:tbl>
    <w:p w14:paraId="63EF597C" w14:textId="77777777" w:rsidR="00F32C65" w:rsidRDefault="00F32C65" w:rsidP="00F32C65"/>
    <w:p w14:paraId="73921A06" w14:textId="77777777" w:rsidR="00F32C65" w:rsidRDefault="00F32C65" w:rsidP="00F32C65"/>
    <w:p w14:paraId="7CC4E0EB" w14:textId="77777777" w:rsidR="00F32C65" w:rsidRDefault="00F32C65" w:rsidP="00F32C65"/>
    <w:p w14:paraId="1401115D" w14:textId="77777777" w:rsidR="00F32C65" w:rsidRDefault="00F32C65" w:rsidP="00F32C65"/>
    <w:sdt>
      <w:sdtPr>
        <w:alias w:val="Sammendrag"/>
        <w:tag w:val="Sammendrag"/>
        <w:id w:val="701214637"/>
        <w:placeholder>
          <w:docPart w:val="31D67FEC40FB455FAB3C4C7F594B15D2"/>
        </w:placeholder>
      </w:sdtPr>
      <w:sdtEndPr/>
      <w:sdtContent>
        <w:p w14:paraId="721E8524" w14:textId="77777777" w:rsidR="00F32C65" w:rsidRPr="00BE598D" w:rsidRDefault="00F32C65" w:rsidP="00F32C65">
          <w:pPr>
            <w:keepNext/>
            <w:keepLines/>
            <w:outlineLvl w:val="1"/>
            <w:rPr>
              <w:rFonts w:eastAsia="Arial Unicode MS"/>
              <w:b/>
              <w:bCs/>
            </w:rPr>
          </w:pPr>
          <w:r>
            <w:rPr>
              <w:rFonts w:eastAsia="Arial Unicode MS"/>
              <w:b/>
              <w:bCs/>
            </w:rPr>
            <w:t>Saksorientering</w:t>
          </w:r>
        </w:p>
        <w:p w14:paraId="17E6AE57" w14:textId="77777777" w:rsidR="00F32C65" w:rsidRDefault="00F32C65" w:rsidP="00F32C65">
          <w:pPr>
            <w:contextualSpacing/>
          </w:pPr>
          <w:r>
            <w:t>Bakgrunn</w:t>
          </w:r>
        </w:p>
        <w:p w14:paraId="07BB079E" w14:textId="77777777" w:rsidR="00F32C65" w:rsidRDefault="00F32C65" w:rsidP="00F32C65">
          <w:pPr>
            <w:contextualSpacing/>
          </w:pPr>
          <w:r>
            <w:t xml:space="preserve">Torsken menighet har et eget regnskap og et prosjektregnskap i Senja kirkelige fellesråd. I fellesrådet bokføres utgifter til konfirmanter, trosopplæring og til lønning av felles menighetspedagog for Torsken, Berg og Tranøy. </w:t>
          </w:r>
        </w:p>
        <w:p w14:paraId="2D1FDADE" w14:textId="77777777" w:rsidR="00F32C65" w:rsidRDefault="00F32C65" w:rsidP="00F32C65">
          <w:pPr>
            <w:contextualSpacing/>
          </w:pPr>
        </w:p>
        <w:p w14:paraId="3A1C3F68" w14:textId="77777777" w:rsidR="00F32C65" w:rsidRDefault="00F32C65" w:rsidP="00F32C65">
          <w:pPr>
            <w:contextualSpacing/>
          </w:pPr>
          <w:r>
            <w:t xml:space="preserve">Vurdering </w:t>
          </w:r>
        </w:p>
        <w:p w14:paraId="68B93A91" w14:textId="77777777" w:rsidR="00F32C65" w:rsidRDefault="00F32C65" w:rsidP="00F32C65">
          <w:pPr>
            <w:contextualSpacing/>
          </w:pPr>
          <w:r>
            <w:t xml:space="preserve">Regnskapet for 2024 i soknet viser et </w:t>
          </w:r>
          <w:proofErr w:type="spellStart"/>
          <w:r>
            <w:t>mindreforbruk</w:t>
          </w:r>
          <w:proofErr w:type="spellEnd"/>
          <w:r>
            <w:t xml:space="preserve"> på 20.243,27 kr. Egentlig skulle det vært et merforbruk på 2.552,73 kr, fordi fondet til Damenes Aften ble avsluttet i 2024 i stedet for i 2023. I 2023 hadde vi et unormalt stort merforbruk som skulle vært dekket av fondet Damenes Aften. I fellesrådet viser regnskapet knyttet til konfirmanter i Torsken et merforbruk på 8.087,92 kr. Dette er dekket inn ved overføring fra Torsken menighets regnskap. Trosopplæringsregnskapet for Torsken viser et </w:t>
          </w:r>
          <w:proofErr w:type="spellStart"/>
          <w:r>
            <w:t>mindreforbruk</w:t>
          </w:r>
          <w:proofErr w:type="spellEnd"/>
          <w:r>
            <w:t xml:space="preserve"> på 2741,84 kr. Dette beløpet er satt av på fondet Trosopplæring i fellesrådets regnskap.</w:t>
          </w:r>
        </w:p>
      </w:sdtContent>
    </w:sdt>
    <w:p w14:paraId="13CF9DBB" w14:textId="77777777" w:rsidR="00F32C65" w:rsidRDefault="00F32C65" w:rsidP="00F32C65"/>
    <w:sdt>
      <w:sdtPr>
        <w:rPr>
          <w:b/>
        </w:rPr>
        <w:tag w:val="MU_Tittel"/>
        <w:id w:val="-1249565863"/>
        <w:placeholder>
          <w:docPart w:val="8CFEF8F4DE94433EA09735B1D5DCD8C3"/>
        </w:placeholder>
        <w:text/>
      </w:sdtPr>
      <w:sdtEndPr/>
      <w:sdtContent>
        <w:p w14:paraId="29DAA82D" w14:textId="77777777" w:rsidR="00F32C65" w:rsidRDefault="00F32C65" w:rsidP="00F32C65">
          <w:pPr>
            <w:rPr>
              <w:b/>
            </w:rPr>
          </w:pPr>
          <w:r w:rsidRPr="00EF6EF9">
            <w:rPr>
              <w:b/>
            </w:rPr>
            <w:t>Forslag til vedtak</w:t>
          </w:r>
        </w:p>
      </w:sdtContent>
    </w:sdt>
    <w:p w14:paraId="50B95773" w14:textId="77777777" w:rsidR="00F32C65" w:rsidRDefault="00F32C65" w:rsidP="00F32C65"/>
    <w:p w14:paraId="48D01F7E" w14:textId="5BBEBDF8" w:rsidR="00F32C65" w:rsidRDefault="00F32C65" w:rsidP="00F32C65">
      <w:r>
        <w:t xml:space="preserve">Regnskap for 2024 godtas. </w:t>
      </w:r>
      <w:proofErr w:type="spellStart"/>
      <w:r>
        <w:t>Mindreforbruket</w:t>
      </w:r>
      <w:proofErr w:type="spellEnd"/>
      <w:r>
        <w:t xml:space="preserve"> på 20.243,27 kr settes av på Torsken menighets disposisjonsfond.</w:t>
      </w:r>
    </w:p>
    <w:p w14:paraId="005E253B" w14:textId="77777777" w:rsidR="00F32C65" w:rsidRDefault="00F32C65" w:rsidP="00F32C65"/>
    <w:sdt>
      <w:sdtPr>
        <w:rPr>
          <w:b w:val="0"/>
        </w:rPr>
        <w:alias w:val="Vedtak for sak 9/25"/>
        <w:tag w:val="HandlingID208714;CaseID200831"/>
        <w:id w:val="-475685019"/>
        <w:placeholder>
          <w:docPart w:val="DefaultPlaceholder_-1854013440"/>
        </w:placeholder>
      </w:sdtPr>
      <w:sdtEndPr/>
      <w:sdtContent>
        <w:p w14:paraId="47AE6C43" w14:textId="7E0DCD8B" w:rsidR="00F32C65" w:rsidRDefault="00F32C65" w:rsidP="00F32C65">
          <w:pPr>
            <w:pStyle w:val="MUCaseTitle3"/>
          </w:pPr>
          <w:r>
            <w:t>Møtebehandling</w:t>
          </w:r>
        </w:p>
        <w:p w14:paraId="1701BFB0" w14:textId="77777777" w:rsidR="00F32C65" w:rsidRDefault="00F32C65" w:rsidP="00F32C65"/>
        <w:sdt>
          <w:sdtPr>
            <w:rPr>
              <w:b w:val="0"/>
            </w:rPr>
            <w:tag w:val="MU_Innstilling"/>
            <w:id w:val="890387749"/>
            <w:lock w:val="sdtLocked"/>
            <w:placeholder>
              <w:docPart w:val="DefaultPlaceholder_-1854013440"/>
            </w:placeholder>
            <w15:appearance w15:val="hidden"/>
          </w:sdtPr>
          <w:sdtEndPr/>
          <w:sdtContent>
            <w:p w14:paraId="66DA0DD8" w14:textId="77777777" w:rsidR="00F32C65" w:rsidRDefault="00F32C65" w:rsidP="00F32C65">
              <w:pPr>
                <w:pStyle w:val="MUCaseTitle3"/>
              </w:pPr>
              <w:r>
                <w:t xml:space="preserve">Vedtak </w:t>
              </w:r>
            </w:p>
            <w:sdt>
              <w:sdtPr>
                <w:tag w:val="MU_Vedtakstekst"/>
                <w:id w:val="1216091256"/>
                <w:lock w:val="sdtLocked"/>
                <w:placeholder>
                  <w:docPart w:val="E8E2F3A1A4DA495BA9ABF11BB3FCD7BA"/>
                </w:placeholder>
                <w15:appearance w15:val="hidden"/>
              </w:sdtPr>
              <w:sdtEndPr/>
              <w:sdtContent>
                <w:p w14:paraId="75BD373A" w14:textId="61CA805A" w:rsidR="00F32C65" w:rsidRDefault="00F32C65" w:rsidP="00F32C65">
                  <w:r>
                    <w:t xml:space="preserve">Regnskap for 2024 godtas. </w:t>
                  </w:r>
                  <w:proofErr w:type="spellStart"/>
                  <w:r>
                    <w:t>Mindreforbruket</w:t>
                  </w:r>
                  <w:proofErr w:type="spellEnd"/>
                  <w:r>
                    <w:t xml:space="preserve"> på 20.243,27 kr settes av på Torsken menighets disposisjonsfond.</w:t>
                  </w:r>
                </w:p>
                <w:p w14:paraId="7CBD2412" w14:textId="77777777" w:rsidR="00F32C65" w:rsidRDefault="00C47F3B" w:rsidP="00F32C65"/>
              </w:sdtContent>
            </w:sdt>
          </w:sdtContent>
        </w:sdt>
        <w:p w14:paraId="2821F6D1" w14:textId="32B49845" w:rsidR="00F32C65" w:rsidRDefault="00F32C65" w:rsidP="00F32C65">
          <w:pPr>
            <w:spacing w:before="240"/>
          </w:pPr>
          <w:r>
            <w:fldChar w:fldCharType="begin"/>
          </w:r>
          <w:r>
            <w:instrText xml:space="preserve"> MACROBUTTON SaveDecision [Lagre vedtak] </w:instrText>
          </w:r>
          <w:r>
            <w:fldChar w:fldCharType="end"/>
          </w:r>
        </w:p>
      </w:sdtContent>
    </w:sdt>
    <w:p w14:paraId="6F2FA46B" w14:textId="77777777" w:rsidR="00F32C65" w:rsidRDefault="00F32C65" w:rsidP="00F32C65">
      <w:pPr>
        <w:spacing w:before="240"/>
      </w:pPr>
    </w:p>
    <w:p w14:paraId="14BEDE12" w14:textId="77777777" w:rsidR="00F32C65" w:rsidRDefault="00F32C65" w:rsidP="00F32C65">
      <w:pPr>
        <w:spacing w:before="240"/>
      </w:pPr>
    </w:p>
    <w:p w14:paraId="10DECC5C" w14:textId="77777777" w:rsidR="00F32C65" w:rsidRDefault="00F32C65" w:rsidP="00F32C65">
      <w:pPr>
        <w:spacing w:before="240"/>
      </w:pPr>
    </w:p>
    <w:p w14:paraId="29DDABFB" w14:textId="77777777" w:rsidR="00F32C65" w:rsidRDefault="00F32C65" w:rsidP="00F32C65">
      <w:pPr>
        <w:pStyle w:val="MUCaseTitle2"/>
      </w:pPr>
      <w:bookmarkStart w:id="8" w:name="CaseRef208736"/>
      <w:bookmarkEnd w:id="8"/>
      <w:r>
        <w:t>10/25 Gudstjenesteforordningen i Torsken (vurdering)</w:t>
      </w:r>
    </w:p>
    <w:p w14:paraId="50565185" w14:textId="13406E8C" w:rsidR="00F32C65" w:rsidRDefault="00F32C65" w:rsidP="00F32C6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32C65" w14:paraId="78B01B28" w14:textId="77777777" w:rsidTr="00F32C65">
        <w:tc>
          <w:tcPr>
            <w:tcW w:w="5102" w:type="dxa"/>
            <w:shd w:val="clear" w:color="auto" w:fill="auto"/>
          </w:tcPr>
          <w:p w14:paraId="4AF08466" w14:textId="170ECABD" w:rsidR="00F32C65" w:rsidRDefault="00F32C65" w:rsidP="00F32C65">
            <w:r>
              <w:t>Behandlet av</w:t>
            </w:r>
          </w:p>
        </w:tc>
        <w:tc>
          <w:tcPr>
            <w:tcW w:w="1701" w:type="dxa"/>
            <w:shd w:val="clear" w:color="auto" w:fill="auto"/>
          </w:tcPr>
          <w:p w14:paraId="0814189F" w14:textId="2D847C38" w:rsidR="00F32C65" w:rsidRDefault="00F32C65" w:rsidP="00F32C65">
            <w:r>
              <w:t>Møtedato</w:t>
            </w:r>
          </w:p>
        </w:tc>
        <w:tc>
          <w:tcPr>
            <w:tcW w:w="1134" w:type="dxa"/>
            <w:shd w:val="clear" w:color="auto" w:fill="auto"/>
          </w:tcPr>
          <w:p w14:paraId="06013DE5" w14:textId="4E9E35BA" w:rsidR="00F32C65" w:rsidRDefault="00F32C65" w:rsidP="00F32C65">
            <w:proofErr w:type="spellStart"/>
            <w:r>
              <w:t>Saknr</w:t>
            </w:r>
            <w:proofErr w:type="spellEnd"/>
          </w:p>
        </w:tc>
      </w:tr>
      <w:tr w:rsidR="00F32C65" w14:paraId="38995C41" w14:textId="77777777" w:rsidTr="00F32C65">
        <w:tc>
          <w:tcPr>
            <w:tcW w:w="5102" w:type="dxa"/>
            <w:shd w:val="clear" w:color="auto" w:fill="auto"/>
          </w:tcPr>
          <w:p w14:paraId="33421C56" w14:textId="33206A83" w:rsidR="00F32C65" w:rsidRDefault="00F32C65" w:rsidP="00F32C65">
            <w:r>
              <w:t>1 Torsken menighetsråd</w:t>
            </w:r>
          </w:p>
        </w:tc>
        <w:tc>
          <w:tcPr>
            <w:tcW w:w="1701" w:type="dxa"/>
            <w:shd w:val="clear" w:color="auto" w:fill="auto"/>
          </w:tcPr>
          <w:p w14:paraId="0A45CD10" w14:textId="7DA30166" w:rsidR="00F32C65" w:rsidRDefault="00F32C65" w:rsidP="00F32C65">
            <w:r>
              <w:t>03.06.2025</w:t>
            </w:r>
          </w:p>
        </w:tc>
        <w:tc>
          <w:tcPr>
            <w:tcW w:w="1134" w:type="dxa"/>
            <w:shd w:val="clear" w:color="auto" w:fill="auto"/>
          </w:tcPr>
          <w:p w14:paraId="32D88CAB" w14:textId="71798FC7" w:rsidR="00F32C65" w:rsidRDefault="00F32C65" w:rsidP="00F32C65">
            <w:r>
              <w:t>10/25</w:t>
            </w:r>
          </w:p>
        </w:tc>
      </w:tr>
    </w:tbl>
    <w:p w14:paraId="11664340" w14:textId="77777777" w:rsidR="00F32C65" w:rsidRDefault="00F32C65" w:rsidP="00F32C65"/>
    <w:p w14:paraId="58D39971" w14:textId="77777777" w:rsidR="00F32C65" w:rsidRDefault="00F32C65" w:rsidP="00F32C65"/>
    <w:p w14:paraId="7CDFEFF9" w14:textId="77777777" w:rsidR="00F32C65" w:rsidRDefault="00F32C65" w:rsidP="00F32C65"/>
    <w:p w14:paraId="22C9D0A2" w14:textId="77777777" w:rsidR="00F32C65" w:rsidRDefault="00F32C65" w:rsidP="00F32C65"/>
    <w:sdt>
      <w:sdtPr>
        <w:alias w:val="Sammendrag"/>
        <w:tag w:val="Sammendrag"/>
        <w:id w:val="-214584930"/>
        <w:placeholder>
          <w:docPart w:val="F171B9E0CE0C4B11A213FF68E5C6C375"/>
        </w:placeholder>
      </w:sdtPr>
      <w:sdtEndPr/>
      <w:sdtContent>
        <w:p w14:paraId="32F93448" w14:textId="77777777" w:rsidR="00F32C65" w:rsidRPr="00BE598D" w:rsidRDefault="00F32C65" w:rsidP="00F32C65">
          <w:pPr>
            <w:keepNext/>
            <w:keepLines/>
            <w:outlineLvl w:val="1"/>
            <w:rPr>
              <w:rFonts w:eastAsia="Arial Unicode MS"/>
              <w:b/>
              <w:bCs/>
            </w:rPr>
          </w:pPr>
          <w:r>
            <w:rPr>
              <w:rFonts w:eastAsia="Arial Unicode MS"/>
              <w:b/>
              <w:bCs/>
            </w:rPr>
            <w:t>Saksorientering</w:t>
          </w:r>
        </w:p>
        <w:p w14:paraId="1D5779FC" w14:textId="77777777" w:rsidR="00F32C65" w:rsidRPr="00A354ED" w:rsidRDefault="00F32C65" w:rsidP="00F32C65">
          <w:pPr>
            <w:rPr>
              <w:b/>
              <w:bCs/>
            </w:rPr>
          </w:pPr>
          <w:r w:rsidRPr="00A354ED">
            <w:rPr>
              <w:b/>
              <w:bCs/>
            </w:rPr>
            <w:t>Bakgrunn:</w:t>
          </w:r>
        </w:p>
        <w:p w14:paraId="3FEF8B7E" w14:textId="77777777" w:rsidR="00F32C65" w:rsidRPr="00A354ED" w:rsidRDefault="00F32C65" w:rsidP="00F32C65">
          <w:r w:rsidRPr="00A354ED">
            <w:t xml:space="preserve">Biskopen i Nord-Hålogaland bispedømme har i brev 26. februar 2025 bedt alle sokn om å gjennomgå gudstjenesteforordningen i hvert sokn. </w:t>
          </w:r>
        </w:p>
        <w:p w14:paraId="63C73D88" w14:textId="77777777" w:rsidR="00F32C65" w:rsidRPr="00A354ED" w:rsidRDefault="00F32C65" w:rsidP="00F32C65">
          <w:pPr>
            <w:rPr>
              <w:b/>
              <w:bCs/>
            </w:rPr>
          </w:pPr>
          <w:r w:rsidRPr="00A354ED">
            <w:t>Hensikten med dette arbeidet ligger i følgende sitat fra biskopens skriv: «</w:t>
          </w:r>
          <w:r w:rsidRPr="00A354ED">
            <w:rPr>
              <w:b/>
              <w:bCs/>
            </w:rPr>
            <w:t>Siden dette sist ble gjort for alle sokn i Nord-Hålogaland bispedømme har det skjedd mye med blant annet demografi og de ansattes arbeidsvilkår. Gjeldende forordninger er derfor mange steder ikke tjenlige redskaper for kirkens virksomhet.»</w:t>
          </w:r>
        </w:p>
        <w:p w14:paraId="6D9085A9" w14:textId="77777777" w:rsidR="00F32C65" w:rsidRPr="00A354ED" w:rsidRDefault="00F32C65" w:rsidP="00F32C65">
          <w:pPr>
            <w:rPr>
              <w:rFonts w:ascii="Calibri" w:hAnsi="Calibri" w:cs="Calibri"/>
            </w:rPr>
          </w:pPr>
          <w:r w:rsidRPr="00A354ED">
            <w:rPr>
              <w:rFonts w:ascii="Calibri" w:hAnsi="Calibri" w:cs="Calibri"/>
            </w:rPr>
            <w:t>Det er biskopen som til sist forordner det antall gudstjenester som skal feires på hvert prekensted i soknet. Saken skal behandles av menighetsråd og i et menighetsmøte. Deretter sendes saken til biskopen via prosten som legger ved sin påtegning.</w:t>
          </w:r>
        </w:p>
        <w:p w14:paraId="5C649CE1" w14:textId="77777777" w:rsidR="00F32C65" w:rsidRPr="00A354ED" w:rsidRDefault="00F32C65" w:rsidP="00F32C65">
          <w:pPr>
            <w:rPr>
              <w:rFonts w:ascii="Calibri" w:hAnsi="Calibri" w:cs="Calibri"/>
            </w:rPr>
          </w:pPr>
          <w:r w:rsidRPr="00A354ED">
            <w:rPr>
              <w:rFonts w:ascii="Calibri" w:hAnsi="Calibri" w:cs="Calibri"/>
            </w:rPr>
            <w:t xml:space="preserve">Forordnede gudstjenester er lagt til </w:t>
          </w:r>
          <w:proofErr w:type="spellStart"/>
          <w:r w:rsidRPr="00A354ED">
            <w:rPr>
              <w:rFonts w:ascii="Calibri" w:hAnsi="Calibri" w:cs="Calibri"/>
            </w:rPr>
            <w:t>søn</w:t>
          </w:r>
          <w:proofErr w:type="spellEnd"/>
          <w:r w:rsidRPr="00A354ED">
            <w:rPr>
              <w:rFonts w:ascii="Calibri" w:hAnsi="Calibri" w:cs="Calibri"/>
            </w:rPr>
            <w:t xml:space="preserve">- og helligdager, men også </w:t>
          </w:r>
          <w:proofErr w:type="spellStart"/>
          <w:r w:rsidRPr="00A354ED">
            <w:rPr>
              <w:rFonts w:ascii="Calibri" w:hAnsi="Calibri" w:cs="Calibri"/>
            </w:rPr>
            <w:t>gudstjenetse</w:t>
          </w:r>
          <w:proofErr w:type="spellEnd"/>
          <w:r w:rsidRPr="00A354ED">
            <w:rPr>
              <w:rFonts w:ascii="Calibri" w:hAnsi="Calibri" w:cs="Calibri"/>
            </w:rPr>
            <w:t xml:space="preserve"> 17. mai, 1. mai, 6. februar og lignende kan bli regnet som forordnede gudstjenester. Det må i tilfelle avgjøres ut av lokale forhold. En slik avgjørelsen må tas før endelig tall fastsettes. </w:t>
          </w:r>
        </w:p>
        <w:p w14:paraId="1AE34094" w14:textId="77777777" w:rsidR="00F32C65" w:rsidRPr="00A354ED" w:rsidRDefault="00F32C65" w:rsidP="00F32C65">
          <w:pPr>
            <w:rPr>
              <w:rFonts w:ascii="Calibri" w:hAnsi="Calibri" w:cs="Calibri"/>
            </w:rPr>
          </w:pPr>
          <w:r w:rsidRPr="00A354ED">
            <w:rPr>
              <w:rFonts w:ascii="Calibri" w:hAnsi="Calibri" w:cs="Calibri"/>
            </w:rPr>
            <w:t xml:space="preserve">I Torsken sokn er det i dag 35 forordnede gudstjenester pr. år – Torsken kirke 7, Gryllefjord kapell 9, Medby kapell 8, Grunnfarnes bedehuskapell 4, </w:t>
          </w:r>
          <w:proofErr w:type="spellStart"/>
          <w:r w:rsidRPr="00A354ED">
            <w:rPr>
              <w:rFonts w:ascii="Calibri" w:hAnsi="Calibri" w:cs="Calibri"/>
            </w:rPr>
            <w:t>Sifjord</w:t>
          </w:r>
          <w:proofErr w:type="spellEnd"/>
          <w:r w:rsidRPr="00A354ED">
            <w:rPr>
              <w:rFonts w:ascii="Calibri" w:hAnsi="Calibri" w:cs="Calibri"/>
            </w:rPr>
            <w:t xml:space="preserve"> bedehuskapell 4 og </w:t>
          </w:r>
          <w:proofErr w:type="spellStart"/>
          <w:r w:rsidRPr="00A354ED">
            <w:rPr>
              <w:rFonts w:ascii="Calibri" w:hAnsi="Calibri" w:cs="Calibri"/>
            </w:rPr>
            <w:t>Flakstadvåg</w:t>
          </w:r>
          <w:proofErr w:type="spellEnd"/>
          <w:r w:rsidRPr="00A354ED">
            <w:rPr>
              <w:rFonts w:ascii="Calibri" w:hAnsi="Calibri" w:cs="Calibri"/>
            </w:rPr>
            <w:t xml:space="preserve"> kirke 3.</w:t>
          </w:r>
        </w:p>
        <w:p w14:paraId="1B312344" w14:textId="77777777" w:rsidR="00F32C65" w:rsidRPr="00A354ED" w:rsidRDefault="00F32C65" w:rsidP="00F32C65">
          <w:pPr>
            <w:rPr>
              <w:rFonts w:ascii="Calibri" w:hAnsi="Calibri" w:cs="Calibri"/>
              <w:b/>
              <w:bCs/>
            </w:rPr>
          </w:pPr>
          <w:r w:rsidRPr="00A354ED">
            <w:rPr>
              <w:rFonts w:ascii="Calibri" w:hAnsi="Calibri" w:cs="Calibri"/>
              <w:b/>
              <w:bCs/>
            </w:rPr>
            <w:t>Vurdering</w:t>
          </w:r>
        </w:p>
        <w:p w14:paraId="4722B5B4" w14:textId="77777777" w:rsidR="00F32C65" w:rsidRPr="00A354ED" w:rsidRDefault="00F32C65" w:rsidP="00F32C65">
          <w:pPr>
            <w:rPr>
              <w:rFonts w:ascii="Calibri" w:hAnsi="Calibri" w:cs="Calibri"/>
            </w:rPr>
          </w:pPr>
          <w:r w:rsidRPr="00A354ED">
            <w:rPr>
              <w:rFonts w:ascii="Calibri" w:hAnsi="Calibri" w:cs="Calibri"/>
            </w:rPr>
            <w:t xml:space="preserve">Ut fra gudstjenestedeltagelsen generelt synes antallet gudstjenester på </w:t>
          </w:r>
          <w:proofErr w:type="spellStart"/>
          <w:r w:rsidRPr="00A354ED">
            <w:rPr>
              <w:rFonts w:ascii="Calibri" w:hAnsi="Calibri" w:cs="Calibri"/>
            </w:rPr>
            <w:t>søn</w:t>
          </w:r>
          <w:proofErr w:type="spellEnd"/>
          <w:r w:rsidRPr="00A354ED">
            <w:rPr>
              <w:rFonts w:ascii="Calibri" w:hAnsi="Calibri" w:cs="Calibri"/>
            </w:rPr>
            <w:t xml:space="preserve">- og helligdager å være noe for høyt. Det er dessverre også en trend at deltagerantallet synes noe synkende år for år. Likevel er det et behov for et visst «utvalg» av gudstjenester som er valgbare for dåp. Dåpstallene ligger på om lag 2 – 4 pr. år. Dåpsgudstjenestene er likevel nokså godt besøkt. </w:t>
          </w:r>
          <w:r w:rsidRPr="00A354ED">
            <w:rPr>
              <w:rFonts w:ascii="Calibri" w:hAnsi="Calibri" w:cs="Calibri"/>
            </w:rPr>
            <w:br/>
            <w:t>Når det gjelder konfirmasjon har det etter hvert blitt nokså vanlig rundt om å legge konfirmasjonsgudstjenesten til lørdag. I hovedsak her dette å gjøre med at selskapene for den enkelte konfirmant lettere lar seg avvikle. Soknepresten ser det som naturlig at konfirmasjonsgudstjenesten flyttes fra søndag til gjeldende lørdag og at den inngår i antallet forordnede gudstjenester. Videre synes det rimelig at gudstjeneste på 17. mai også inngår som forordnet gudstjenester, selv om 17. mai faller utenom søndag.</w:t>
          </w:r>
          <w:r w:rsidRPr="00A354ED">
            <w:rPr>
              <w:rFonts w:ascii="Calibri" w:hAnsi="Calibri" w:cs="Calibri"/>
            </w:rPr>
            <w:br/>
            <w:t>Torsken menighet preges av at den er markant to-delt. I Nordre Torsken er det to kirker (Torsken kirke og Gryllefjord kapell), Søndre Torsken eier menigheten bare en kirke (</w:t>
          </w:r>
          <w:proofErr w:type="spellStart"/>
          <w:r w:rsidRPr="00A354ED">
            <w:rPr>
              <w:rFonts w:ascii="Calibri" w:hAnsi="Calibri" w:cs="Calibri"/>
            </w:rPr>
            <w:t>Flakstadvåg</w:t>
          </w:r>
          <w:proofErr w:type="spellEnd"/>
          <w:r w:rsidRPr="00A354ED">
            <w:rPr>
              <w:rFonts w:ascii="Calibri" w:hAnsi="Calibri" w:cs="Calibri"/>
            </w:rPr>
            <w:t xml:space="preserve"> kirke). I tillegg feires et betydelig antall gudstjenester på private bedehuskapell (Medby kapell, Grunnfarnes og </w:t>
          </w:r>
          <w:proofErr w:type="spellStart"/>
          <w:r w:rsidRPr="00A354ED">
            <w:rPr>
              <w:rFonts w:ascii="Calibri" w:hAnsi="Calibri" w:cs="Calibri"/>
            </w:rPr>
            <w:t>Sifjord</w:t>
          </w:r>
          <w:proofErr w:type="spellEnd"/>
          <w:r w:rsidRPr="00A354ED">
            <w:rPr>
              <w:rFonts w:ascii="Calibri" w:hAnsi="Calibri" w:cs="Calibri"/>
            </w:rPr>
            <w:t xml:space="preserve"> bedehuskapell).  Det er svært sjelden at noen reiser mellom Søndre og Nordre Torsken for å være med i gudstjenestefeiringen. </w:t>
          </w:r>
          <w:r w:rsidRPr="00A354ED">
            <w:rPr>
              <w:rFonts w:ascii="Calibri" w:hAnsi="Calibri" w:cs="Calibri"/>
            </w:rPr>
            <w:br/>
            <w:t xml:space="preserve">Soknets hovedkirke er Torsken kirke. Kirka mangler toalett og har kun kirkerommet til rådighet. Den egner seg i mindre grad til konfirmantarbeid eller annet barne- og ungdomsarbeid. Gryllefjord kapell er derimot mer å betrakte som ei arbeidskirke, bl. annet med rom ovenpå som et potensiale for oppussing. Det er kjøkken og toalett. Soknepresten ser det som naturlig at det er flere gudstjenester i Gryllefjord kapell enn i Torsken kirke. </w:t>
          </w:r>
          <w:r w:rsidRPr="00A354ED">
            <w:rPr>
              <w:rFonts w:ascii="Calibri" w:hAnsi="Calibri" w:cs="Calibri"/>
            </w:rPr>
            <w:lastRenderedPageBreak/>
            <w:t xml:space="preserve">Stedene Torsken og Gryllefjord er lokalisert med relativ kort avstand mellom. Det er i og for seg ikke urealistisk at begge kirkehusene kan betjene den samme </w:t>
          </w:r>
          <w:proofErr w:type="spellStart"/>
          <w:r w:rsidRPr="00A354ED">
            <w:rPr>
              <w:rFonts w:ascii="Calibri" w:hAnsi="Calibri" w:cs="Calibri"/>
            </w:rPr>
            <w:t>menighetssøkende</w:t>
          </w:r>
          <w:proofErr w:type="spellEnd"/>
          <w:r w:rsidRPr="00A354ED">
            <w:rPr>
              <w:rFonts w:ascii="Calibri" w:hAnsi="Calibri" w:cs="Calibri"/>
            </w:rPr>
            <w:t xml:space="preserve"> forsamling. Utfra tidligere vurderinger er det ikke aktuelt å legge ned noen av disse gudstjenestestedene. Det som imidlertid er </w:t>
          </w:r>
          <w:proofErr w:type="gramStart"/>
          <w:r w:rsidRPr="00A354ED">
            <w:rPr>
              <w:rFonts w:ascii="Calibri" w:hAnsi="Calibri" w:cs="Calibri"/>
            </w:rPr>
            <w:t>utfordringen</w:t>
          </w:r>
          <w:proofErr w:type="gramEnd"/>
          <w:r w:rsidRPr="00A354ED">
            <w:rPr>
              <w:rFonts w:ascii="Calibri" w:hAnsi="Calibri" w:cs="Calibri"/>
            </w:rPr>
            <w:t xml:space="preserve"> er at det er svært få mennesker som oppsøker vanlige gudstjenester på disse stedene. Vinteren 24/25 har det vært messefall begge knyttet til oppmøte. Det er ikke så urimelig at en tenker å redusere antallet gudstjenester begge steder, men at Gryllefjord kapell har flest.</w:t>
          </w:r>
        </w:p>
        <w:p w14:paraId="19A1979B" w14:textId="77777777" w:rsidR="00F32C65" w:rsidRDefault="00F32C65" w:rsidP="00F32C65">
          <w:r w:rsidRPr="00A354ED">
            <w:rPr>
              <w:rFonts w:ascii="Calibri" w:hAnsi="Calibri" w:cs="Calibri"/>
            </w:rPr>
            <w:t xml:space="preserve">I Søndre Torsken benytter en seg av tre private kirkehus som alle ligger innenfor et område på om lag 1 mil. Det er ikke urimelig ut fra avstand at folk som ønsket å feire gudstjeneste kunne ambulere mellom stedene, men dette skjer i liten grad. Må Medby hadde en nok tidligere den største gruppen mennesker som benyttet seg av gudstjenestene. Mange var også knyttet til misjonsarbeide gjennom organisasjoner. Mange av disse menneskene er borte nå, og Medby kapell synes ikke å framstå som det stedet det er flest mennesker som møter opp til gudstjenestefeiring. Det er derfor ikke så urimelig at den bør ta ned antallet gudstjenester ved Medby kapell. De øvrige bedehuskapell (Grunnfarnes og </w:t>
          </w:r>
          <w:proofErr w:type="spellStart"/>
          <w:r w:rsidRPr="00A354ED">
            <w:rPr>
              <w:rFonts w:ascii="Calibri" w:hAnsi="Calibri" w:cs="Calibri"/>
            </w:rPr>
            <w:t>Sifjord</w:t>
          </w:r>
          <w:proofErr w:type="spellEnd"/>
          <w:r w:rsidRPr="00A354ED">
            <w:rPr>
              <w:rFonts w:ascii="Calibri" w:hAnsi="Calibri" w:cs="Calibri"/>
            </w:rPr>
            <w:t xml:space="preserve">), samt </w:t>
          </w:r>
          <w:proofErr w:type="spellStart"/>
          <w:r w:rsidRPr="00A354ED">
            <w:rPr>
              <w:rFonts w:ascii="Calibri" w:hAnsi="Calibri" w:cs="Calibri"/>
            </w:rPr>
            <w:t>Flakstadvåg</w:t>
          </w:r>
          <w:proofErr w:type="spellEnd"/>
          <w:r w:rsidRPr="00A354ED">
            <w:rPr>
              <w:rFonts w:ascii="Calibri" w:hAnsi="Calibri" w:cs="Calibri"/>
            </w:rPr>
            <w:t xml:space="preserve"> kirke, ha så få årlige gudstjenester at de nok etter sokneprestens oppfatning bør bli stående. Når det gjelder </w:t>
          </w:r>
          <w:proofErr w:type="spellStart"/>
          <w:r w:rsidRPr="00A354ED">
            <w:rPr>
              <w:rFonts w:ascii="Calibri" w:hAnsi="Calibri" w:cs="Calibri"/>
            </w:rPr>
            <w:t>Flakstadvåg</w:t>
          </w:r>
          <w:proofErr w:type="spellEnd"/>
          <w:r w:rsidRPr="00A354ED">
            <w:rPr>
              <w:rFonts w:ascii="Calibri" w:hAnsi="Calibri" w:cs="Calibri"/>
            </w:rPr>
            <w:t xml:space="preserve"> kirke så er det her nokså godt oppmøte prosentvis av folketall (noen ganger opp mot 100%). Men kirka har store renoveringsbehov. </w:t>
          </w:r>
          <w:r w:rsidRPr="00A354ED">
            <w:rPr>
              <w:rFonts w:ascii="Calibri" w:hAnsi="Calibri" w:cs="Calibri"/>
            </w:rPr>
            <w:br/>
            <w:t xml:space="preserve">Et annet fokus har vært Senja fellesråd sin anstrengte økonomi til drift av kapell og kirker. Ved avvikling av færre gudstjenester vil en kunne begrense kostnadene til fyring og til brøyting i noen grad. </w:t>
          </w:r>
          <w:r w:rsidRPr="00A354ED">
            <w:rPr>
              <w:rFonts w:ascii="Calibri" w:hAnsi="Calibri" w:cs="Calibri"/>
            </w:rPr>
            <w:br/>
            <w:t>På bakgrunn av deltagerantall (i hovedsak) ser soknepresten det det som naturlig at antallet forordnede gudstjenester tas ned noe på de steder som har flest gudstjenester.</w:t>
          </w:r>
          <w:r w:rsidRPr="00A354ED">
            <w:rPr>
              <w:rFonts w:ascii="Calibri" w:hAnsi="Calibri" w:cs="Calibri"/>
            </w:rPr>
            <w:br/>
            <w:t>Det forutsettes at en ikke med nedtrekk av antall gudstjenester ikke automatisk fører til nedtrekk i de menneskelige ressursene knyttet til gudstjenestefeiringen. En håper imidlertid at noe færre gudstjenester vil kunne øke interessen for gudstjenestefeiring, og at det gis mulighet til å planlegge gudstjenestene slik at de i større grad kan bli attraktive for beboerne i de ulike områdene. På denne måten kan den gudstjenestefeirende menighet blir større.</w:t>
          </w:r>
        </w:p>
      </w:sdtContent>
    </w:sdt>
    <w:p w14:paraId="740D25A9" w14:textId="77777777" w:rsidR="00F32C65" w:rsidRDefault="00F32C65" w:rsidP="00F32C65"/>
    <w:sdt>
      <w:sdtPr>
        <w:rPr>
          <w:b/>
        </w:rPr>
        <w:tag w:val="MU_Tittel"/>
        <w:id w:val="443816925"/>
        <w:placeholder>
          <w:docPart w:val="BADF08B0C1094A5F83976D88E5BCCA44"/>
        </w:placeholder>
        <w:text/>
      </w:sdtPr>
      <w:sdtEndPr/>
      <w:sdtContent>
        <w:p w14:paraId="24FAA347" w14:textId="77777777" w:rsidR="00F32C65" w:rsidRDefault="00F32C65" w:rsidP="00F32C65">
          <w:pPr>
            <w:rPr>
              <w:b/>
            </w:rPr>
          </w:pPr>
          <w:r w:rsidRPr="00EF6EF9">
            <w:rPr>
              <w:b/>
            </w:rPr>
            <w:t>Forslag til vedtak</w:t>
          </w:r>
        </w:p>
      </w:sdtContent>
    </w:sdt>
    <w:p w14:paraId="53ABBD50" w14:textId="77777777" w:rsidR="00F32C65" w:rsidRDefault="00F32C65" w:rsidP="00F32C65"/>
    <w:p w14:paraId="3B71D20B" w14:textId="4EDBD28D" w:rsidR="00F32C65" w:rsidRPr="00A354ED" w:rsidRDefault="00F32C65" w:rsidP="00F32C65">
      <w:pPr>
        <w:rPr>
          <w:rFonts w:ascii="Calibri" w:hAnsi="Calibri" w:cs="Calibri"/>
          <w:b/>
          <w:bCs/>
        </w:rPr>
      </w:pPr>
      <w:r w:rsidRPr="00A354ED">
        <w:rPr>
          <w:rFonts w:ascii="Calibri" w:hAnsi="Calibri" w:cs="Calibri"/>
          <w:b/>
          <w:bCs/>
        </w:rPr>
        <w:t xml:space="preserve">Torsken sokn skal ha 32 </w:t>
      </w:r>
      <w:proofErr w:type="spellStart"/>
      <w:r w:rsidRPr="00A354ED">
        <w:rPr>
          <w:rFonts w:ascii="Calibri" w:hAnsi="Calibri" w:cs="Calibri"/>
          <w:b/>
          <w:bCs/>
        </w:rPr>
        <w:t>gudstjenster</w:t>
      </w:r>
      <w:proofErr w:type="spellEnd"/>
      <w:r w:rsidRPr="00A354ED">
        <w:rPr>
          <w:rFonts w:ascii="Calibri" w:hAnsi="Calibri" w:cs="Calibri"/>
          <w:b/>
          <w:bCs/>
        </w:rPr>
        <w:t xml:space="preserve"> på </w:t>
      </w:r>
      <w:proofErr w:type="spellStart"/>
      <w:r w:rsidRPr="00A354ED">
        <w:rPr>
          <w:rFonts w:ascii="Calibri" w:hAnsi="Calibri" w:cs="Calibri"/>
          <w:b/>
          <w:bCs/>
        </w:rPr>
        <w:t>søn</w:t>
      </w:r>
      <w:proofErr w:type="spellEnd"/>
      <w:r w:rsidRPr="00A354ED">
        <w:rPr>
          <w:rFonts w:ascii="Calibri" w:hAnsi="Calibri" w:cs="Calibri"/>
          <w:b/>
          <w:bCs/>
        </w:rPr>
        <w:t xml:space="preserve">- og helligdager i året. Innenfor dette antall gudstjenester legges gudstjeneste på 17. mai og konfirmasjonsgudstjeneste, selv om disse ikke faller på </w:t>
      </w:r>
      <w:proofErr w:type="spellStart"/>
      <w:r w:rsidRPr="00A354ED">
        <w:rPr>
          <w:rFonts w:ascii="Calibri" w:hAnsi="Calibri" w:cs="Calibri"/>
          <w:b/>
          <w:bCs/>
        </w:rPr>
        <w:t>søn</w:t>
      </w:r>
      <w:proofErr w:type="spellEnd"/>
      <w:r w:rsidRPr="00A354ED">
        <w:rPr>
          <w:rFonts w:ascii="Calibri" w:hAnsi="Calibri" w:cs="Calibri"/>
          <w:b/>
          <w:bCs/>
        </w:rPr>
        <w:t>- eller helligdag.</w:t>
      </w:r>
    </w:p>
    <w:p w14:paraId="1893BC6D" w14:textId="79370586" w:rsidR="00F32C65" w:rsidRDefault="00F32C65" w:rsidP="00F32C65">
      <w:pPr>
        <w:rPr>
          <w:rFonts w:ascii="Calibri" w:hAnsi="Calibri" w:cs="Calibri"/>
          <w:b/>
          <w:bCs/>
        </w:rPr>
      </w:pPr>
      <w:r w:rsidRPr="00A354ED">
        <w:rPr>
          <w:rFonts w:ascii="Calibri" w:hAnsi="Calibri" w:cs="Calibri"/>
          <w:b/>
          <w:bCs/>
        </w:rPr>
        <w:t>Gudstjenestene fordeles slik: Torsken kirke 7 gudstjenester</w:t>
      </w:r>
      <w:r w:rsidRPr="00A354ED">
        <w:rPr>
          <w:rFonts w:ascii="Calibri" w:hAnsi="Calibri" w:cs="Calibri"/>
          <w:b/>
          <w:bCs/>
        </w:rPr>
        <w:br/>
        <w:t>Gryllefjord kapell 8 gudstjenester</w:t>
      </w:r>
      <w:r w:rsidRPr="00A354ED">
        <w:rPr>
          <w:rFonts w:ascii="Calibri" w:hAnsi="Calibri" w:cs="Calibri"/>
          <w:b/>
          <w:bCs/>
        </w:rPr>
        <w:br/>
      </w:r>
      <w:proofErr w:type="spellStart"/>
      <w:r w:rsidRPr="00A354ED">
        <w:rPr>
          <w:rFonts w:ascii="Calibri" w:hAnsi="Calibri" w:cs="Calibri"/>
          <w:b/>
          <w:bCs/>
        </w:rPr>
        <w:t>Flakstadvåg</w:t>
      </w:r>
      <w:proofErr w:type="spellEnd"/>
      <w:r w:rsidRPr="00A354ED">
        <w:rPr>
          <w:rFonts w:ascii="Calibri" w:hAnsi="Calibri" w:cs="Calibri"/>
          <w:b/>
          <w:bCs/>
        </w:rPr>
        <w:t xml:space="preserve"> kirke 3 gudstjenester </w:t>
      </w:r>
      <w:r w:rsidRPr="00A354ED">
        <w:rPr>
          <w:rFonts w:ascii="Calibri" w:hAnsi="Calibri" w:cs="Calibri"/>
          <w:b/>
          <w:bCs/>
        </w:rPr>
        <w:br/>
        <w:t>Medby kapell 6 gudstjenester</w:t>
      </w:r>
      <w:r w:rsidRPr="00A354ED">
        <w:rPr>
          <w:rFonts w:ascii="Calibri" w:hAnsi="Calibri" w:cs="Calibri"/>
          <w:b/>
          <w:bCs/>
        </w:rPr>
        <w:br/>
        <w:t>Grunnfarnes bedehuskapell 4 gudstjenester</w:t>
      </w:r>
      <w:r w:rsidRPr="00A354ED">
        <w:rPr>
          <w:rFonts w:ascii="Calibri" w:hAnsi="Calibri" w:cs="Calibri"/>
          <w:b/>
          <w:bCs/>
        </w:rPr>
        <w:br/>
      </w:r>
      <w:proofErr w:type="spellStart"/>
      <w:r w:rsidRPr="00A354ED">
        <w:rPr>
          <w:rFonts w:ascii="Calibri" w:hAnsi="Calibri" w:cs="Calibri"/>
          <w:b/>
          <w:bCs/>
        </w:rPr>
        <w:t>Sifjord</w:t>
      </w:r>
      <w:proofErr w:type="spellEnd"/>
      <w:r w:rsidRPr="00A354ED">
        <w:rPr>
          <w:rFonts w:ascii="Calibri" w:hAnsi="Calibri" w:cs="Calibri"/>
          <w:b/>
          <w:bCs/>
        </w:rPr>
        <w:t xml:space="preserve"> bedehuskapell 4 gudstjenester</w:t>
      </w:r>
    </w:p>
    <w:p w14:paraId="0AEEB961" w14:textId="77777777" w:rsidR="00F32C65" w:rsidRDefault="00F32C65" w:rsidP="00F32C65"/>
    <w:sdt>
      <w:sdtPr>
        <w:rPr>
          <w:b w:val="0"/>
        </w:rPr>
        <w:alias w:val="Vedtak for sak 10/25"/>
        <w:tag w:val="HandlingID208736;CaseID200834"/>
        <w:id w:val="782148116"/>
        <w:placeholder>
          <w:docPart w:val="DefaultPlaceholder_-1854013440"/>
        </w:placeholder>
      </w:sdtPr>
      <w:sdtEndPr/>
      <w:sdtContent>
        <w:p w14:paraId="63DE0D66" w14:textId="1B3842D8" w:rsidR="00F32C65" w:rsidRDefault="00F32C65" w:rsidP="00F32C65">
          <w:pPr>
            <w:pStyle w:val="MUCaseTitle3"/>
          </w:pPr>
          <w:r>
            <w:t>Møtebehandling</w:t>
          </w:r>
        </w:p>
        <w:p w14:paraId="5028624C" w14:textId="77777777" w:rsidR="00F32C65" w:rsidRDefault="00F32C65" w:rsidP="00F32C65"/>
        <w:sdt>
          <w:sdtPr>
            <w:rPr>
              <w:b w:val="0"/>
            </w:rPr>
            <w:tag w:val="MU_Innstilling"/>
            <w:id w:val="-339937102"/>
            <w:lock w:val="sdtLocked"/>
            <w:placeholder>
              <w:docPart w:val="DefaultPlaceholder_-1854013440"/>
            </w:placeholder>
            <w15:appearance w15:val="hidden"/>
          </w:sdtPr>
          <w:sdtEndPr/>
          <w:sdtContent>
            <w:p w14:paraId="64FF54B8" w14:textId="77777777" w:rsidR="00F32C65" w:rsidRDefault="00F32C65" w:rsidP="00F32C65">
              <w:pPr>
                <w:pStyle w:val="MUCaseTitle3"/>
              </w:pPr>
              <w:r>
                <w:t xml:space="preserve">Vedtak </w:t>
              </w:r>
            </w:p>
            <w:sdt>
              <w:sdtPr>
                <w:tag w:val="MU_Vedtakstekst"/>
                <w:id w:val="1337957516"/>
                <w:lock w:val="sdtLocked"/>
                <w:placeholder>
                  <w:docPart w:val="5B7A9736EA3D49B5BB2707FF361072AC"/>
                </w:placeholder>
                <w15:appearance w15:val="hidden"/>
              </w:sdtPr>
              <w:sdtEndPr/>
              <w:sdtContent>
                <w:p w14:paraId="4B9F95EA" w14:textId="77777777" w:rsidR="00F32C65" w:rsidRPr="00A354ED" w:rsidRDefault="00F32C65" w:rsidP="00F32C65">
                  <w:pPr>
                    <w:rPr>
                      <w:rFonts w:ascii="Calibri" w:hAnsi="Calibri" w:cs="Calibri"/>
                      <w:b/>
                      <w:bCs/>
                    </w:rPr>
                  </w:pPr>
                  <w:r w:rsidRPr="00A354ED">
                    <w:rPr>
                      <w:rFonts w:ascii="Calibri" w:hAnsi="Calibri" w:cs="Calibri"/>
                      <w:b/>
                      <w:bCs/>
                    </w:rPr>
                    <w:t xml:space="preserve">Torsken sokn skal ha 32 </w:t>
                  </w:r>
                  <w:proofErr w:type="spellStart"/>
                  <w:r w:rsidRPr="00A354ED">
                    <w:rPr>
                      <w:rFonts w:ascii="Calibri" w:hAnsi="Calibri" w:cs="Calibri"/>
                      <w:b/>
                      <w:bCs/>
                    </w:rPr>
                    <w:t>gudstjenster</w:t>
                  </w:r>
                  <w:proofErr w:type="spellEnd"/>
                  <w:r w:rsidRPr="00A354ED">
                    <w:rPr>
                      <w:rFonts w:ascii="Calibri" w:hAnsi="Calibri" w:cs="Calibri"/>
                      <w:b/>
                      <w:bCs/>
                    </w:rPr>
                    <w:t xml:space="preserve"> på </w:t>
                  </w:r>
                  <w:proofErr w:type="spellStart"/>
                  <w:r w:rsidRPr="00A354ED">
                    <w:rPr>
                      <w:rFonts w:ascii="Calibri" w:hAnsi="Calibri" w:cs="Calibri"/>
                      <w:b/>
                      <w:bCs/>
                    </w:rPr>
                    <w:t>søn</w:t>
                  </w:r>
                  <w:proofErr w:type="spellEnd"/>
                  <w:r w:rsidRPr="00A354ED">
                    <w:rPr>
                      <w:rFonts w:ascii="Calibri" w:hAnsi="Calibri" w:cs="Calibri"/>
                      <w:b/>
                      <w:bCs/>
                    </w:rPr>
                    <w:t xml:space="preserve">- og helligdager i året. Innenfor dette antall gudstjenester legges gudstjeneste på 17. mai og konfirmasjonsgudstjeneste, selv om disse ikke faller på </w:t>
                  </w:r>
                  <w:proofErr w:type="spellStart"/>
                  <w:r w:rsidRPr="00A354ED">
                    <w:rPr>
                      <w:rFonts w:ascii="Calibri" w:hAnsi="Calibri" w:cs="Calibri"/>
                      <w:b/>
                      <w:bCs/>
                    </w:rPr>
                    <w:t>søn</w:t>
                  </w:r>
                  <w:proofErr w:type="spellEnd"/>
                  <w:r w:rsidRPr="00A354ED">
                    <w:rPr>
                      <w:rFonts w:ascii="Calibri" w:hAnsi="Calibri" w:cs="Calibri"/>
                      <w:b/>
                      <w:bCs/>
                    </w:rPr>
                    <w:t>- eller helligdag.</w:t>
                  </w:r>
                </w:p>
                <w:p w14:paraId="44470AB9" w14:textId="77777777" w:rsidR="00F32C65" w:rsidRPr="00A354ED" w:rsidRDefault="00F32C65" w:rsidP="00F32C65">
                  <w:pPr>
                    <w:rPr>
                      <w:rFonts w:ascii="Calibri" w:hAnsi="Calibri" w:cs="Calibri"/>
                      <w:b/>
                      <w:bCs/>
                    </w:rPr>
                  </w:pPr>
                  <w:r w:rsidRPr="00A354ED">
                    <w:rPr>
                      <w:rFonts w:ascii="Calibri" w:hAnsi="Calibri" w:cs="Calibri"/>
                      <w:b/>
                      <w:bCs/>
                    </w:rPr>
                    <w:t>Gudstjenestene fordeles slik: Torsken kirke 7 gudstjenester</w:t>
                  </w:r>
                  <w:r w:rsidRPr="00A354ED">
                    <w:rPr>
                      <w:rFonts w:ascii="Calibri" w:hAnsi="Calibri" w:cs="Calibri"/>
                      <w:b/>
                      <w:bCs/>
                    </w:rPr>
                    <w:br/>
                    <w:t>Gryllefjord kapell 8 gudstjenester</w:t>
                  </w:r>
                  <w:r w:rsidRPr="00A354ED">
                    <w:rPr>
                      <w:rFonts w:ascii="Calibri" w:hAnsi="Calibri" w:cs="Calibri"/>
                      <w:b/>
                      <w:bCs/>
                    </w:rPr>
                    <w:br/>
                  </w:r>
                  <w:proofErr w:type="spellStart"/>
                  <w:r w:rsidRPr="00A354ED">
                    <w:rPr>
                      <w:rFonts w:ascii="Calibri" w:hAnsi="Calibri" w:cs="Calibri"/>
                      <w:b/>
                      <w:bCs/>
                    </w:rPr>
                    <w:t>Flakstadvåg</w:t>
                  </w:r>
                  <w:proofErr w:type="spellEnd"/>
                  <w:r w:rsidRPr="00A354ED">
                    <w:rPr>
                      <w:rFonts w:ascii="Calibri" w:hAnsi="Calibri" w:cs="Calibri"/>
                      <w:b/>
                      <w:bCs/>
                    </w:rPr>
                    <w:t xml:space="preserve"> kirke 3 gudstjenester </w:t>
                  </w:r>
                  <w:r w:rsidRPr="00A354ED">
                    <w:rPr>
                      <w:rFonts w:ascii="Calibri" w:hAnsi="Calibri" w:cs="Calibri"/>
                      <w:b/>
                      <w:bCs/>
                    </w:rPr>
                    <w:br/>
                    <w:t>Medby kapell 6 gudstjenester</w:t>
                  </w:r>
                  <w:r w:rsidRPr="00A354ED">
                    <w:rPr>
                      <w:rFonts w:ascii="Calibri" w:hAnsi="Calibri" w:cs="Calibri"/>
                      <w:b/>
                      <w:bCs/>
                    </w:rPr>
                    <w:br/>
                    <w:t>Grunnfarnes bedehuskapell 4 gudstjenester</w:t>
                  </w:r>
                  <w:r w:rsidRPr="00A354ED">
                    <w:rPr>
                      <w:rFonts w:ascii="Calibri" w:hAnsi="Calibri" w:cs="Calibri"/>
                      <w:b/>
                      <w:bCs/>
                    </w:rPr>
                    <w:br/>
                  </w:r>
                  <w:proofErr w:type="spellStart"/>
                  <w:r w:rsidRPr="00A354ED">
                    <w:rPr>
                      <w:rFonts w:ascii="Calibri" w:hAnsi="Calibri" w:cs="Calibri"/>
                      <w:b/>
                      <w:bCs/>
                    </w:rPr>
                    <w:t>Sifjord</w:t>
                  </w:r>
                  <w:proofErr w:type="spellEnd"/>
                  <w:r w:rsidRPr="00A354ED">
                    <w:rPr>
                      <w:rFonts w:ascii="Calibri" w:hAnsi="Calibri" w:cs="Calibri"/>
                      <w:b/>
                      <w:bCs/>
                    </w:rPr>
                    <w:t xml:space="preserve"> bedehuskapell 4 gudstjenester</w:t>
                  </w:r>
                </w:p>
                <w:p w14:paraId="36B97FED" w14:textId="74733771" w:rsidR="00F32C65" w:rsidRDefault="00C47F3B" w:rsidP="00F32C65"/>
              </w:sdtContent>
            </w:sdt>
          </w:sdtContent>
        </w:sdt>
        <w:p w14:paraId="235985BD" w14:textId="3FB97855" w:rsidR="00F32C65" w:rsidRDefault="00F32C65" w:rsidP="00F32C65">
          <w:pPr>
            <w:spacing w:before="240"/>
          </w:pPr>
          <w:r>
            <w:fldChar w:fldCharType="begin"/>
          </w:r>
          <w:r>
            <w:instrText xml:space="preserve"> MACROBUTTON SaveDecision [Lagre vedtak] </w:instrText>
          </w:r>
          <w:r>
            <w:fldChar w:fldCharType="end"/>
          </w:r>
        </w:p>
      </w:sdtContent>
    </w:sdt>
    <w:p w14:paraId="3DC6DC54" w14:textId="77777777" w:rsidR="00F32C65" w:rsidRDefault="00F32C65" w:rsidP="00F32C65">
      <w:pPr>
        <w:spacing w:before="240"/>
      </w:pPr>
    </w:p>
    <w:p w14:paraId="2C9B825B" w14:textId="77777777" w:rsidR="00F32C65" w:rsidRDefault="00F32C65" w:rsidP="00F32C65">
      <w:pPr>
        <w:spacing w:before="240"/>
      </w:pPr>
    </w:p>
    <w:p w14:paraId="34D0ACA9" w14:textId="77777777" w:rsidR="00F32C65" w:rsidRDefault="00F32C65" w:rsidP="00F32C65">
      <w:pPr>
        <w:spacing w:before="240"/>
      </w:pPr>
    </w:p>
    <w:p w14:paraId="76DD1E16" w14:textId="77777777" w:rsidR="00F32C65" w:rsidRDefault="00F32C65" w:rsidP="00F32C65">
      <w:pPr>
        <w:pStyle w:val="MUCaseTitle2"/>
      </w:pPr>
      <w:bookmarkStart w:id="9" w:name="CaseRef208744"/>
      <w:bookmarkEnd w:id="9"/>
      <w:r>
        <w:t>11/25 Årsmelding Torsken 2024</w:t>
      </w:r>
    </w:p>
    <w:p w14:paraId="7A955593" w14:textId="10F735F1" w:rsidR="00F32C65" w:rsidRDefault="00F32C65" w:rsidP="00F32C6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32C65" w14:paraId="2D9C8FA2" w14:textId="77777777" w:rsidTr="00F32C65">
        <w:tc>
          <w:tcPr>
            <w:tcW w:w="5102" w:type="dxa"/>
            <w:shd w:val="clear" w:color="auto" w:fill="auto"/>
          </w:tcPr>
          <w:p w14:paraId="46602B2A" w14:textId="6A3F145D" w:rsidR="00F32C65" w:rsidRDefault="00F32C65" w:rsidP="00F32C65">
            <w:r>
              <w:t>Behandlet av</w:t>
            </w:r>
          </w:p>
        </w:tc>
        <w:tc>
          <w:tcPr>
            <w:tcW w:w="1701" w:type="dxa"/>
            <w:shd w:val="clear" w:color="auto" w:fill="auto"/>
          </w:tcPr>
          <w:p w14:paraId="7264D481" w14:textId="10FD1DD0" w:rsidR="00F32C65" w:rsidRDefault="00F32C65" w:rsidP="00F32C65">
            <w:r>
              <w:t>Møtedato</w:t>
            </w:r>
          </w:p>
        </w:tc>
        <w:tc>
          <w:tcPr>
            <w:tcW w:w="1134" w:type="dxa"/>
            <w:shd w:val="clear" w:color="auto" w:fill="auto"/>
          </w:tcPr>
          <w:p w14:paraId="2139486F" w14:textId="596D68DC" w:rsidR="00F32C65" w:rsidRDefault="00F32C65" w:rsidP="00F32C65">
            <w:proofErr w:type="spellStart"/>
            <w:r>
              <w:t>Saknr</w:t>
            </w:r>
            <w:proofErr w:type="spellEnd"/>
          </w:p>
        </w:tc>
      </w:tr>
      <w:tr w:rsidR="00F32C65" w14:paraId="283E0E2A" w14:textId="77777777" w:rsidTr="00F32C65">
        <w:tc>
          <w:tcPr>
            <w:tcW w:w="5102" w:type="dxa"/>
            <w:shd w:val="clear" w:color="auto" w:fill="auto"/>
          </w:tcPr>
          <w:p w14:paraId="66AB85EB" w14:textId="1035CDE6" w:rsidR="00F32C65" w:rsidRDefault="00F32C65" w:rsidP="00F32C65">
            <w:r>
              <w:t>1 Torsken menighetsråd</w:t>
            </w:r>
          </w:p>
        </w:tc>
        <w:tc>
          <w:tcPr>
            <w:tcW w:w="1701" w:type="dxa"/>
            <w:shd w:val="clear" w:color="auto" w:fill="auto"/>
          </w:tcPr>
          <w:p w14:paraId="5D3D7E62" w14:textId="7B289976" w:rsidR="00F32C65" w:rsidRDefault="00F32C65" w:rsidP="00F32C65">
            <w:r>
              <w:t>03.06.2025</w:t>
            </w:r>
          </w:p>
        </w:tc>
        <w:tc>
          <w:tcPr>
            <w:tcW w:w="1134" w:type="dxa"/>
            <w:shd w:val="clear" w:color="auto" w:fill="auto"/>
          </w:tcPr>
          <w:p w14:paraId="1B2652AA" w14:textId="5F944AD0" w:rsidR="00F32C65" w:rsidRDefault="00F32C65" w:rsidP="00F32C65">
            <w:r>
              <w:t>11/25</w:t>
            </w:r>
          </w:p>
        </w:tc>
      </w:tr>
    </w:tbl>
    <w:p w14:paraId="503877D7" w14:textId="77777777" w:rsidR="00F32C65" w:rsidRDefault="00F32C65" w:rsidP="00F32C65"/>
    <w:p w14:paraId="3FB1630A" w14:textId="77777777" w:rsidR="00F32C65" w:rsidRDefault="00F32C65" w:rsidP="00F32C65"/>
    <w:p w14:paraId="62DB26CE" w14:textId="77777777" w:rsidR="00F32C65" w:rsidRDefault="00F32C65" w:rsidP="00F32C65"/>
    <w:p w14:paraId="3BA81ED0" w14:textId="77777777" w:rsidR="00F32C65" w:rsidRDefault="00F32C65" w:rsidP="00F32C65"/>
    <w:sdt>
      <w:sdtPr>
        <w:alias w:val="Sammendrag"/>
        <w:tag w:val="Sammendrag"/>
        <w:id w:val="682477765"/>
        <w:placeholder>
          <w:docPart w:val="124140C866864780837D74CEBD8B33B0"/>
        </w:placeholder>
      </w:sdtPr>
      <w:sdtEndPr/>
      <w:sdtContent>
        <w:p w14:paraId="4D24A298" w14:textId="77777777" w:rsidR="00F32C65" w:rsidRPr="00BE598D" w:rsidRDefault="00F32C65" w:rsidP="00F32C65">
          <w:pPr>
            <w:keepNext/>
            <w:keepLines/>
            <w:outlineLvl w:val="1"/>
            <w:rPr>
              <w:rFonts w:eastAsia="Arial Unicode MS"/>
              <w:b/>
              <w:bCs/>
            </w:rPr>
          </w:pPr>
          <w:r>
            <w:rPr>
              <w:rFonts w:eastAsia="Arial Unicode MS"/>
              <w:b/>
              <w:bCs/>
            </w:rPr>
            <w:t>Saksorientering</w:t>
          </w:r>
        </w:p>
        <w:p w14:paraId="117E724B" w14:textId="77777777" w:rsidR="00F32C65" w:rsidRPr="0012399C" w:rsidRDefault="00F32C65" w:rsidP="00F32C65">
          <w:r w:rsidRPr="0012399C">
            <w:t>Årsmeldingen skal belyse status og drift for året. Den skal være en del av dokumentasjonen til årsregnskapet.</w:t>
          </w:r>
        </w:p>
        <w:p w14:paraId="3AF36F41" w14:textId="77777777" w:rsidR="00F32C65" w:rsidRDefault="00F32C65" w:rsidP="00F32C65">
          <w:pPr>
            <w:contextualSpacing/>
          </w:pPr>
          <w:r w:rsidRPr="0012399C">
            <w:t>Årsmeldingen for 202</w:t>
          </w:r>
          <w:r>
            <w:t>4</w:t>
          </w:r>
          <w:r w:rsidRPr="0012399C">
            <w:t xml:space="preserve"> er utarbeidet av menighetsforvalter og sokneprest. Den gir et kort og oversiktlig bilde av aktiviteten i Torsken menighet i 202</w:t>
          </w:r>
          <w:r>
            <w:t>4</w:t>
          </w:r>
          <w:r w:rsidRPr="0012399C">
            <w:t>.</w:t>
          </w:r>
        </w:p>
      </w:sdtContent>
    </w:sdt>
    <w:p w14:paraId="57B33A79" w14:textId="77777777" w:rsidR="00F32C65" w:rsidRDefault="00F32C65" w:rsidP="00F32C65"/>
    <w:sdt>
      <w:sdtPr>
        <w:rPr>
          <w:b/>
        </w:rPr>
        <w:tag w:val="MU_Tittel"/>
        <w:id w:val="381285338"/>
        <w:placeholder>
          <w:docPart w:val="DC41DA58CE174C15B4474BDEA66B7E83"/>
        </w:placeholder>
        <w:text/>
      </w:sdtPr>
      <w:sdtEndPr/>
      <w:sdtContent>
        <w:p w14:paraId="2FFE56CD" w14:textId="77777777" w:rsidR="00F32C65" w:rsidRDefault="00F32C65" w:rsidP="00F32C65">
          <w:pPr>
            <w:rPr>
              <w:b/>
            </w:rPr>
          </w:pPr>
          <w:r w:rsidRPr="00EF6EF9">
            <w:rPr>
              <w:b/>
            </w:rPr>
            <w:t>Forslag til vedtak</w:t>
          </w:r>
        </w:p>
      </w:sdtContent>
    </w:sdt>
    <w:p w14:paraId="77EB332D" w14:textId="77777777" w:rsidR="00F32C65" w:rsidRDefault="00F32C65" w:rsidP="00F32C65"/>
    <w:p w14:paraId="41CF3FBF" w14:textId="19A60127" w:rsidR="00F32C65" w:rsidRDefault="00F32C65" w:rsidP="00F32C65">
      <w:r>
        <w:t>Årsmelding 2024 vedtas.</w:t>
      </w:r>
    </w:p>
    <w:p w14:paraId="0C2ED063" w14:textId="77777777" w:rsidR="00F32C65" w:rsidRDefault="00F32C65" w:rsidP="00F32C65"/>
    <w:sdt>
      <w:sdtPr>
        <w:rPr>
          <w:b w:val="0"/>
        </w:rPr>
        <w:alias w:val="Vedtak for sak 11/25"/>
        <w:tag w:val="HandlingID208744;CaseID200837"/>
        <w:id w:val="-1530799966"/>
        <w:placeholder>
          <w:docPart w:val="DefaultPlaceholder_-1854013440"/>
        </w:placeholder>
      </w:sdtPr>
      <w:sdtEndPr/>
      <w:sdtContent>
        <w:p w14:paraId="21DFDBE4" w14:textId="7A408D5A" w:rsidR="00F32C65" w:rsidRDefault="00F32C65" w:rsidP="00F32C65">
          <w:pPr>
            <w:pStyle w:val="MUCaseTitle3"/>
          </w:pPr>
          <w:r>
            <w:t>Møtebehandling</w:t>
          </w:r>
        </w:p>
        <w:p w14:paraId="4812D577" w14:textId="77777777" w:rsidR="00F32C65" w:rsidRDefault="00F32C65" w:rsidP="00F32C65"/>
        <w:sdt>
          <w:sdtPr>
            <w:rPr>
              <w:b w:val="0"/>
            </w:rPr>
            <w:tag w:val="MU_Innstilling"/>
            <w:id w:val="788090413"/>
            <w:lock w:val="sdtLocked"/>
            <w:placeholder>
              <w:docPart w:val="DefaultPlaceholder_-1854013440"/>
            </w:placeholder>
            <w15:appearance w15:val="hidden"/>
          </w:sdtPr>
          <w:sdtEndPr/>
          <w:sdtContent>
            <w:p w14:paraId="116E4238" w14:textId="77777777" w:rsidR="00F32C65" w:rsidRDefault="00F32C65" w:rsidP="00F32C65">
              <w:pPr>
                <w:pStyle w:val="MUCaseTitle3"/>
              </w:pPr>
              <w:r>
                <w:t xml:space="preserve">Vedtak </w:t>
              </w:r>
            </w:p>
            <w:sdt>
              <w:sdtPr>
                <w:tag w:val="MU_Vedtakstekst"/>
                <w:id w:val="183556400"/>
                <w:lock w:val="sdtLocked"/>
                <w:placeholder>
                  <w:docPart w:val="F380AD4A4E2B4C58B6409B756B1CB1EA"/>
                </w:placeholder>
                <w15:appearance w15:val="hidden"/>
              </w:sdtPr>
              <w:sdtEndPr/>
              <w:sdtContent>
                <w:p w14:paraId="54282193" w14:textId="2C186D57" w:rsidR="00F32C65" w:rsidRDefault="00F32C65" w:rsidP="00F32C65">
                  <w:r>
                    <w:t xml:space="preserve">Årsmelding 2024 vedtas, men setningen «Jan-Ole Berntsen har vært fungerende prest i Torsken i 50 % stilling.» endres til «Torsken menighet deler sokneprest Jan-Ole Berntsen med Berg menighet.» </w:t>
                  </w:r>
                </w:p>
                <w:p w14:paraId="6BC95E3E" w14:textId="77777777" w:rsidR="00F32C65" w:rsidRDefault="00C47F3B" w:rsidP="00F32C65"/>
              </w:sdtContent>
            </w:sdt>
          </w:sdtContent>
        </w:sdt>
        <w:p w14:paraId="29690DAE" w14:textId="7F460AEE" w:rsidR="00F32C65" w:rsidRDefault="00F32C65" w:rsidP="00F32C65">
          <w:pPr>
            <w:spacing w:before="240"/>
          </w:pPr>
          <w:r>
            <w:fldChar w:fldCharType="begin"/>
          </w:r>
          <w:r>
            <w:instrText xml:space="preserve"> MACROBUTTON SaveDecision [Lagre vedtak] </w:instrText>
          </w:r>
          <w:r>
            <w:fldChar w:fldCharType="end"/>
          </w:r>
        </w:p>
      </w:sdtContent>
    </w:sdt>
    <w:p w14:paraId="4FA099CC" w14:textId="77777777" w:rsidR="00F32C65" w:rsidRDefault="00F32C65" w:rsidP="00F32C65">
      <w:pPr>
        <w:spacing w:before="240"/>
      </w:pPr>
    </w:p>
    <w:p w14:paraId="27A72A4E" w14:textId="77777777" w:rsidR="00F32C65" w:rsidRDefault="00F32C65" w:rsidP="00F32C65">
      <w:pPr>
        <w:spacing w:before="240"/>
      </w:pPr>
    </w:p>
    <w:p w14:paraId="793A51D6" w14:textId="77777777" w:rsidR="00F32C65" w:rsidRDefault="00F32C65" w:rsidP="00F32C65">
      <w:pPr>
        <w:spacing w:before="240"/>
      </w:pPr>
    </w:p>
    <w:p w14:paraId="1AE4C1B1" w14:textId="77777777" w:rsidR="00F32C65" w:rsidRDefault="00F32C65" w:rsidP="00F32C65">
      <w:pPr>
        <w:pStyle w:val="MUCaseTitle2"/>
      </w:pPr>
      <w:bookmarkStart w:id="10" w:name="CaseRef208748"/>
      <w:bookmarkEnd w:id="10"/>
      <w:r>
        <w:t>12/25 Konfirmantavgift fra 2025 (Torsken)</w:t>
      </w:r>
    </w:p>
    <w:p w14:paraId="55A7475B" w14:textId="199C43E1" w:rsidR="00F32C65" w:rsidRDefault="00F32C65" w:rsidP="00F32C6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32C65" w14:paraId="6C088A67" w14:textId="77777777" w:rsidTr="00F32C65">
        <w:tc>
          <w:tcPr>
            <w:tcW w:w="5102" w:type="dxa"/>
            <w:shd w:val="clear" w:color="auto" w:fill="auto"/>
          </w:tcPr>
          <w:p w14:paraId="06F86E9D" w14:textId="1EB290B9" w:rsidR="00F32C65" w:rsidRDefault="00F32C65" w:rsidP="00F32C65">
            <w:r>
              <w:t>Behandlet av</w:t>
            </w:r>
          </w:p>
        </w:tc>
        <w:tc>
          <w:tcPr>
            <w:tcW w:w="1701" w:type="dxa"/>
            <w:shd w:val="clear" w:color="auto" w:fill="auto"/>
          </w:tcPr>
          <w:p w14:paraId="03B83A55" w14:textId="4366D40F" w:rsidR="00F32C65" w:rsidRDefault="00F32C65" w:rsidP="00F32C65">
            <w:r>
              <w:t>Møtedato</w:t>
            </w:r>
          </w:p>
        </w:tc>
        <w:tc>
          <w:tcPr>
            <w:tcW w:w="1134" w:type="dxa"/>
            <w:shd w:val="clear" w:color="auto" w:fill="auto"/>
          </w:tcPr>
          <w:p w14:paraId="4DA27252" w14:textId="5AE22EE5" w:rsidR="00F32C65" w:rsidRDefault="00F32C65" w:rsidP="00F32C65">
            <w:proofErr w:type="spellStart"/>
            <w:r>
              <w:t>Saknr</w:t>
            </w:r>
            <w:proofErr w:type="spellEnd"/>
          </w:p>
        </w:tc>
      </w:tr>
      <w:tr w:rsidR="00F32C65" w14:paraId="7BEA2767" w14:textId="77777777" w:rsidTr="00F32C65">
        <w:tc>
          <w:tcPr>
            <w:tcW w:w="5102" w:type="dxa"/>
            <w:shd w:val="clear" w:color="auto" w:fill="auto"/>
          </w:tcPr>
          <w:p w14:paraId="209CB1D4" w14:textId="798A8A64" w:rsidR="00F32C65" w:rsidRDefault="00F32C65" w:rsidP="00F32C65">
            <w:r>
              <w:t>1 Torsken menighetsråd</w:t>
            </w:r>
          </w:p>
        </w:tc>
        <w:tc>
          <w:tcPr>
            <w:tcW w:w="1701" w:type="dxa"/>
            <w:shd w:val="clear" w:color="auto" w:fill="auto"/>
          </w:tcPr>
          <w:p w14:paraId="365ED587" w14:textId="52EC0CD9" w:rsidR="00F32C65" w:rsidRDefault="00F32C65" w:rsidP="00F32C65">
            <w:r>
              <w:t>03.06.2025</w:t>
            </w:r>
          </w:p>
        </w:tc>
        <w:tc>
          <w:tcPr>
            <w:tcW w:w="1134" w:type="dxa"/>
            <w:shd w:val="clear" w:color="auto" w:fill="auto"/>
          </w:tcPr>
          <w:p w14:paraId="6F3268C4" w14:textId="44B5B7AD" w:rsidR="00F32C65" w:rsidRDefault="00F32C65" w:rsidP="00F32C65">
            <w:r>
              <w:t>12/25</w:t>
            </w:r>
          </w:p>
        </w:tc>
      </w:tr>
    </w:tbl>
    <w:p w14:paraId="4CEFBFD3" w14:textId="77777777" w:rsidR="00F32C65" w:rsidRDefault="00F32C65" w:rsidP="00F32C65"/>
    <w:p w14:paraId="5AA88E4B" w14:textId="77777777" w:rsidR="00F32C65" w:rsidRDefault="00F32C65" w:rsidP="00F32C65"/>
    <w:p w14:paraId="192B425D" w14:textId="77777777" w:rsidR="00F32C65" w:rsidRDefault="00F32C65" w:rsidP="00F32C65"/>
    <w:p w14:paraId="595BFCDD" w14:textId="77777777" w:rsidR="00F32C65" w:rsidRDefault="00F32C65" w:rsidP="00F32C65"/>
    <w:sdt>
      <w:sdtPr>
        <w:alias w:val="Sammendrag"/>
        <w:tag w:val="Sammendrag"/>
        <w:id w:val="967322181"/>
        <w:placeholder>
          <w:docPart w:val="82C468D17E014BBA8C328353906B31AD"/>
        </w:placeholder>
      </w:sdtPr>
      <w:sdtEndPr/>
      <w:sdtContent>
        <w:p w14:paraId="7708B36C" w14:textId="77777777" w:rsidR="00F32C65" w:rsidRPr="00BE598D" w:rsidRDefault="00F32C65" w:rsidP="00F32C65">
          <w:pPr>
            <w:keepNext/>
            <w:keepLines/>
            <w:outlineLvl w:val="1"/>
            <w:rPr>
              <w:rFonts w:eastAsia="Arial Unicode MS"/>
              <w:b/>
              <w:bCs/>
            </w:rPr>
          </w:pPr>
          <w:r>
            <w:rPr>
              <w:rFonts w:eastAsia="Arial Unicode MS"/>
              <w:b/>
              <w:bCs/>
            </w:rPr>
            <w:t>Saksorientering</w:t>
          </w:r>
        </w:p>
        <w:p w14:paraId="23D8346A" w14:textId="77777777" w:rsidR="00F32C65" w:rsidRDefault="00F32C65" w:rsidP="00F32C65">
          <w:pPr>
            <w:contextualSpacing/>
          </w:pPr>
          <w:r>
            <w:t xml:space="preserve">Konfirmantavgiften ble sist vurdert i juni 2021. Det er differanse på 400 kr mellom Lenvik menighet sin konfirmantavgift på kr 1400 til Torsken sin avgift på kr 1000. Det er pålagt menighetene å tilby konfirmantundervisning, men omfanget og innhold varierer fra menighet til menighet. Til og med innen egen menighet kan tilbudet være forskjellig. </w:t>
          </w:r>
        </w:p>
        <w:p w14:paraId="385F9BDA" w14:textId="77777777" w:rsidR="00F32C65" w:rsidRDefault="00F32C65" w:rsidP="00F32C65">
          <w:pPr>
            <w:contextualSpacing/>
          </w:pPr>
          <w:r>
            <w:t>Utgiftene pr konfirmant er høyere enn egenandelen som hver konfirmant betaler.</w:t>
          </w:r>
        </w:p>
      </w:sdtContent>
    </w:sdt>
    <w:p w14:paraId="651E62AE" w14:textId="77777777" w:rsidR="00F32C65" w:rsidRDefault="00F32C65" w:rsidP="00F32C65"/>
    <w:sdt>
      <w:sdtPr>
        <w:rPr>
          <w:b/>
        </w:rPr>
        <w:tag w:val="MU_Tittel"/>
        <w:id w:val="-394578717"/>
        <w:placeholder>
          <w:docPart w:val="D8A57C0C404547F2AEE864B0216DADDF"/>
        </w:placeholder>
        <w:text/>
      </w:sdtPr>
      <w:sdtEndPr/>
      <w:sdtContent>
        <w:p w14:paraId="1D26A73A" w14:textId="77777777" w:rsidR="00F32C65" w:rsidRDefault="00F32C65" w:rsidP="00F32C65">
          <w:pPr>
            <w:rPr>
              <w:b/>
            </w:rPr>
          </w:pPr>
          <w:r w:rsidRPr="00EF6EF9">
            <w:rPr>
              <w:b/>
            </w:rPr>
            <w:t>Forslag til vedtak</w:t>
          </w:r>
        </w:p>
      </w:sdtContent>
    </w:sdt>
    <w:p w14:paraId="64DFADF8" w14:textId="77777777" w:rsidR="00F32C65" w:rsidRDefault="00F32C65" w:rsidP="00F32C65"/>
    <w:p w14:paraId="78576585" w14:textId="33A55FAA" w:rsidR="00F32C65" w:rsidRDefault="00F32C65" w:rsidP="00F32C65">
      <w:r>
        <w:t>Konfirmantavgiften justeres til 1400 kr.</w:t>
      </w:r>
    </w:p>
    <w:p w14:paraId="2151EA2B" w14:textId="77777777" w:rsidR="00F32C65" w:rsidRDefault="00F32C65" w:rsidP="00F32C65"/>
    <w:sdt>
      <w:sdtPr>
        <w:rPr>
          <w:b w:val="0"/>
        </w:rPr>
        <w:alias w:val="Vedtak for sak 12/25"/>
        <w:tag w:val="HandlingID208748;CaseID200839"/>
        <w:id w:val="-92250593"/>
        <w:placeholder>
          <w:docPart w:val="DefaultPlaceholder_-1854013440"/>
        </w:placeholder>
      </w:sdtPr>
      <w:sdtEndPr/>
      <w:sdtContent>
        <w:p w14:paraId="2B7992FB" w14:textId="6BC14E77" w:rsidR="00F32C65" w:rsidRDefault="00F32C65" w:rsidP="00F32C65">
          <w:pPr>
            <w:pStyle w:val="MUCaseTitle3"/>
          </w:pPr>
          <w:r>
            <w:t>Møtebehandling</w:t>
          </w:r>
        </w:p>
        <w:p w14:paraId="24EC05E7" w14:textId="77777777" w:rsidR="00F32C65" w:rsidRDefault="00F32C65" w:rsidP="00F32C65"/>
        <w:sdt>
          <w:sdtPr>
            <w:rPr>
              <w:b w:val="0"/>
            </w:rPr>
            <w:tag w:val="MU_Innstilling"/>
            <w:id w:val="-709411644"/>
            <w:lock w:val="sdtLocked"/>
            <w:placeholder>
              <w:docPart w:val="DefaultPlaceholder_-1854013440"/>
            </w:placeholder>
            <w15:appearance w15:val="hidden"/>
          </w:sdtPr>
          <w:sdtEndPr/>
          <w:sdtContent>
            <w:p w14:paraId="3FF6284A" w14:textId="77777777" w:rsidR="00F32C65" w:rsidRDefault="00F32C65" w:rsidP="00F32C65">
              <w:pPr>
                <w:pStyle w:val="MUCaseTitle3"/>
              </w:pPr>
              <w:r>
                <w:t xml:space="preserve">Vedtak </w:t>
              </w:r>
            </w:p>
            <w:sdt>
              <w:sdtPr>
                <w:tag w:val="MU_Vedtakstekst"/>
                <w:id w:val="1945339476"/>
                <w:lock w:val="sdtLocked"/>
                <w:placeholder>
                  <w:docPart w:val="BF655FA1D4C24B4CA3E1750AFB8A2C38"/>
                </w:placeholder>
                <w15:appearance w15:val="hidden"/>
              </w:sdtPr>
              <w:sdtEndPr/>
              <w:sdtContent>
                <w:p w14:paraId="3C4F7D08" w14:textId="4F563EFD" w:rsidR="00F32C65" w:rsidRDefault="00F32C65" w:rsidP="00F32C65">
                  <w:r>
                    <w:t>Konfirmantavgiften justeres til 1400 kr.</w:t>
                  </w:r>
                </w:p>
                <w:p w14:paraId="6EF4B140" w14:textId="77777777" w:rsidR="00F32C65" w:rsidRDefault="00C47F3B" w:rsidP="00F32C65"/>
              </w:sdtContent>
            </w:sdt>
          </w:sdtContent>
        </w:sdt>
        <w:p w14:paraId="69D3A4BE" w14:textId="012B28FE" w:rsidR="00F32C65" w:rsidRDefault="00F32C65" w:rsidP="00F32C65">
          <w:pPr>
            <w:spacing w:before="240"/>
          </w:pPr>
          <w:r>
            <w:fldChar w:fldCharType="begin"/>
          </w:r>
          <w:r>
            <w:instrText xml:space="preserve"> MACROBUTTON SaveDecision [Lagre vedtak] </w:instrText>
          </w:r>
          <w:r>
            <w:fldChar w:fldCharType="end"/>
          </w:r>
        </w:p>
      </w:sdtContent>
    </w:sdt>
    <w:p w14:paraId="22F16DB4" w14:textId="77777777" w:rsidR="00F32C65" w:rsidRDefault="00F32C65" w:rsidP="00F32C65">
      <w:pPr>
        <w:spacing w:before="240"/>
      </w:pPr>
    </w:p>
    <w:p w14:paraId="5FBEFDEF" w14:textId="77777777" w:rsidR="00F32C65" w:rsidRDefault="00F32C65" w:rsidP="00F32C65">
      <w:pPr>
        <w:spacing w:before="240"/>
      </w:pPr>
    </w:p>
    <w:p w14:paraId="295449D3" w14:textId="77777777" w:rsidR="00F32C65" w:rsidRDefault="00F32C65" w:rsidP="00F32C65">
      <w:pPr>
        <w:spacing w:before="240"/>
      </w:pPr>
    </w:p>
    <w:p w14:paraId="42C14459" w14:textId="77777777" w:rsidR="00F32C65" w:rsidRDefault="00F32C65" w:rsidP="00F32C65">
      <w:pPr>
        <w:pStyle w:val="MUCaseTitle2"/>
      </w:pPr>
      <w:bookmarkStart w:id="11" w:name="CaseRef208781"/>
      <w:bookmarkEnd w:id="11"/>
      <w:r>
        <w:t>13/25 Valg av biskop (Torsken)</w:t>
      </w:r>
    </w:p>
    <w:p w14:paraId="33E54D97" w14:textId="35EF9203" w:rsidR="00F32C65" w:rsidRDefault="00F32C65" w:rsidP="00F32C6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32C65" w14:paraId="41EF00FC" w14:textId="77777777" w:rsidTr="00F32C65">
        <w:tc>
          <w:tcPr>
            <w:tcW w:w="5102" w:type="dxa"/>
            <w:shd w:val="clear" w:color="auto" w:fill="auto"/>
          </w:tcPr>
          <w:p w14:paraId="5CE1BF2E" w14:textId="0905A316" w:rsidR="00F32C65" w:rsidRDefault="00F32C65" w:rsidP="00F32C65">
            <w:r>
              <w:t>Behandlet av</w:t>
            </w:r>
          </w:p>
        </w:tc>
        <w:tc>
          <w:tcPr>
            <w:tcW w:w="1701" w:type="dxa"/>
            <w:shd w:val="clear" w:color="auto" w:fill="auto"/>
          </w:tcPr>
          <w:p w14:paraId="5B703C00" w14:textId="384E26CF" w:rsidR="00F32C65" w:rsidRDefault="00F32C65" w:rsidP="00F32C65">
            <w:r>
              <w:t>Møtedato</w:t>
            </w:r>
          </w:p>
        </w:tc>
        <w:tc>
          <w:tcPr>
            <w:tcW w:w="1134" w:type="dxa"/>
            <w:shd w:val="clear" w:color="auto" w:fill="auto"/>
          </w:tcPr>
          <w:p w14:paraId="7BBAA23D" w14:textId="2933A64C" w:rsidR="00F32C65" w:rsidRDefault="00F32C65" w:rsidP="00F32C65">
            <w:proofErr w:type="spellStart"/>
            <w:r>
              <w:t>Saknr</w:t>
            </w:r>
            <w:proofErr w:type="spellEnd"/>
          </w:p>
        </w:tc>
      </w:tr>
      <w:tr w:rsidR="00F32C65" w14:paraId="57571409" w14:textId="77777777" w:rsidTr="00F32C65">
        <w:tc>
          <w:tcPr>
            <w:tcW w:w="5102" w:type="dxa"/>
            <w:shd w:val="clear" w:color="auto" w:fill="auto"/>
          </w:tcPr>
          <w:p w14:paraId="4FD7E2A7" w14:textId="345EBA4B" w:rsidR="00F32C65" w:rsidRDefault="00F32C65" w:rsidP="00F32C65">
            <w:r>
              <w:t>1 Torsken menighetsråd</w:t>
            </w:r>
          </w:p>
        </w:tc>
        <w:tc>
          <w:tcPr>
            <w:tcW w:w="1701" w:type="dxa"/>
            <w:shd w:val="clear" w:color="auto" w:fill="auto"/>
          </w:tcPr>
          <w:p w14:paraId="281EF9C2" w14:textId="311D9D66" w:rsidR="00F32C65" w:rsidRDefault="00F32C65" w:rsidP="00F32C65">
            <w:r>
              <w:t>03.06.2025</w:t>
            </w:r>
          </w:p>
        </w:tc>
        <w:tc>
          <w:tcPr>
            <w:tcW w:w="1134" w:type="dxa"/>
            <w:shd w:val="clear" w:color="auto" w:fill="auto"/>
          </w:tcPr>
          <w:p w14:paraId="47606031" w14:textId="582C16D6" w:rsidR="00F32C65" w:rsidRDefault="00F32C65" w:rsidP="00F32C65">
            <w:r>
              <w:t>13/25</w:t>
            </w:r>
          </w:p>
        </w:tc>
      </w:tr>
    </w:tbl>
    <w:p w14:paraId="2A2AEEDC" w14:textId="77777777" w:rsidR="00F32C65" w:rsidRDefault="00F32C65" w:rsidP="00F32C65"/>
    <w:p w14:paraId="5A7BD966" w14:textId="77777777" w:rsidR="00F32C65" w:rsidRDefault="00F32C65" w:rsidP="00F32C65"/>
    <w:p w14:paraId="02A0E0F9" w14:textId="77777777" w:rsidR="00F32C65" w:rsidRDefault="00F32C65" w:rsidP="00F32C65"/>
    <w:p w14:paraId="5BFF7635" w14:textId="77777777" w:rsidR="00F32C65" w:rsidRDefault="00F32C65" w:rsidP="00F32C65"/>
    <w:sdt>
      <w:sdtPr>
        <w:rPr>
          <w:rFonts w:ascii="Times New Roman" w:hAnsi="Times New Roman" w:cs="Times New Roman"/>
        </w:rPr>
        <w:alias w:val="Sammendrag"/>
        <w:tag w:val="Sammendrag"/>
        <w:id w:val="-1565096349"/>
        <w:placeholder>
          <w:docPart w:val="AAD6D36B519E488EACE291EB91503DE5"/>
        </w:placeholder>
      </w:sdtPr>
      <w:sdtEndPr/>
      <w:sdtContent>
        <w:p w14:paraId="6F454B13" w14:textId="77777777" w:rsidR="00F32C65" w:rsidRPr="00BE598D" w:rsidRDefault="00F32C65" w:rsidP="00F32C65">
          <w:pPr>
            <w:keepNext/>
            <w:keepLines/>
            <w:outlineLvl w:val="1"/>
            <w:rPr>
              <w:rFonts w:eastAsia="Arial Unicode MS"/>
              <w:b/>
              <w:bCs/>
            </w:rPr>
          </w:pPr>
          <w:r>
            <w:rPr>
              <w:rFonts w:eastAsia="Arial Unicode MS"/>
              <w:b/>
              <w:bCs/>
            </w:rPr>
            <w:t>Saksorientering</w:t>
          </w:r>
        </w:p>
        <w:p w14:paraId="505E0C31" w14:textId="77777777" w:rsidR="00F32C65" w:rsidRDefault="00F32C65" w:rsidP="00F32C65">
          <w:pPr>
            <w:pStyle w:val="NormalWeb"/>
            <w:shd w:val="clear" w:color="auto" w:fill="FFFFFF"/>
            <w:rPr>
              <w:rFonts w:ascii="Arial" w:hAnsi="Arial" w:cs="Arial"/>
              <w:color w:val="393838"/>
              <w:sz w:val="27"/>
              <w:szCs w:val="27"/>
            </w:rPr>
          </w:pPr>
          <w:bookmarkStart w:id="12" w:name="_Hlk198882388"/>
          <w:r>
            <w:rPr>
              <w:rFonts w:ascii="Arial" w:hAnsi="Arial" w:cs="Arial"/>
              <w:color w:val="393838"/>
              <w:sz w:val="27"/>
              <w:szCs w:val="27"/>
            </w:rPr>
            <w:t>Stillingen som biskop i Nord-Hålogaland blir ledig etter at biskop Olav Øygard går av 1. oktober 2025. Øygard har vært biskop i Nord- Hålogaland i nesten 11 år.</w:t>
          </w:r>
        </w:p>
        <w:p w14:paraId="43068A0B" w14:textId="77777777" w:rsidR="00F32C65" w:rsidRDefault="00F32C65" w:rsidP="00F32C65">
          <w:pPr>
            <w:pStyle w:val="NormalWeb"/>
            <w:shd w:val="clear" w:color="auto" w:fill="FFFFFF"/>
            <w:rPr>
              <w:rFonts w:ascii="Arial" w:hAnsi="Arial" w:cs="Arial"/>
              <w:color w:val="393838"/>
              <w:sz w:val="27"/>
              <w:szCs w:val="27"/>
            </w:rPr>
          </w:pPr>
          <w:r>
            <w:rPr>
              <w:rFonts w:ascii="Arial" w:hAnsi="Arial" w:cs="Arial"/>
              <w:color w:val="393838"/>
              <w:sz w:val="27"/>
              <w:szCs w:val="27"/>
            </w:rPr>
            <w:lastRenderedPageBreak/>
            <w:t>Nå er det seks bispekandidater det skal stemmes over:</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Bergslid</w:t>
          </w:r>
          <w:proofErr w:type="spellEnd"/>
          <w:r>
            <w:rPr>
              <w:rStyle w:val="Sterk"/>
              <w:rFonts w:ascii="Arial" w:hAnsi="Arial" w:cs="Arial"/>
              <w:color w:val="393838"/>
              <w:sz w:val="27"/>
              <w:szCs w:val="27"/>
              <w:shd w:val="clear" w:color="auto" w:fill="FFFFFF"/>
            </w:rPr>
            <w:t>, Kjartan</w:t>
          </w:r>
          <w:r>
            <w:rPr>
              <w:rFonts w:ascii="Arial" w:hAnsi="Arial" w:cs="Arial"/>
              <w:color w:val="393838"/>
              <w:sz w:val="27"/>
              <w:szCs w:val="27"/>
              <w:shd w:val="clear" w:color="auto" w:fill="FFFFFF"/>
            </w:rPr>
            <w:t>: F. 24/06/1966. Prost, Østre Borgesyssel prosti, Borg bispedømme</w:t>
          </w:r>
          <w:r>
            <w:rPr>
              <w:rFonts w:ascii="Arial" w:hAnsi="Arial" w:cs="Arial"/>
              <w:color w:val="393838"/>
              <w:sz w:val="27"/>
              <w:szCs w:val="27"/>
            </w:rPr>
            <w:br/>
          </w:r>
          <w:r>
            <w:rPr>
              <w:rStyle w:val="Sterk"/>
              <w:rFonts w:ascii="Arial" w:hAnsi="Arial" w:cs="Arial"/>
              <w:color w:val="393838"/>
              <w:sz w:val="27"/>
              <w:szCs w:val="27"/>
              <w:shd w:val="clear" w:color="auto" w:fill="FFFFFF"/>
            </w:rPr>
            <w:t>Lægdene, Stig:</w:t>
          </w:r>
          <w:r>
            <w:rPr>
              <w:rFonts w:ascii="Arial" w:hAnsi="Arial" w:cs="Arial"/>
              <w:color w:val="393838"/>
              <w:sz w:val="27"/>
              <w:szCs w:val="27"/>
              <w:shd w:val="clear" w:color="auto" w:fill="FFFFFF"/>
            </w:rPr>
            <w:t> F. 15/6/1961. Domprost, Tromsø Domprosti, Nord-Hålogaland bispedømme</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Norbye</w:t>
          </w:r>
          <w:proofErr w:type="spellEnd"/>
          <w:r>
            <w:rPr>
              <w:rStyle w:val="Sterk"/>
              <w:rFonts w:ascii="Arial" w:hAnsi="Arial" w:cs="Arial"/>
              <w:color w:val="393838"/>
              <w:sz w:val="27"/>
              <w:szCs w:val="27"/>
              <w:shd w:val="clear" w:color="auto" w:fill="FFFFFF"/>
            </w:rPr>
            <w:t>, Gaute</w:t>
          </w:r>
          <w:r>
            <w:rPr>
              <w:rFonts w:ascii="Arial" w:hAnsi="Arial" w:cs="Arial"/>
              <w:color w:val="393838"/>
              <w:sz w:val="27"/>
              <w:szCs w:val="27"/>
              <w:shd w:val="clear" w:color="auto" w:fill="FFFFFF"/>
            </w:rPr>
            <w:t>: F. 16/01/1968. Garnisonsprest, Forsvaret - Forsvarets tros- og livssynskorps (FTLK) </w:t>
          </w:r>
          <w:r>
            <w:rPr>
              <w:rFonts w:ascii="Arial" w:hAnsi="Arial" w:cs="Arial"/>
              <w:color w:val="393838"/>
              <w:sz w:val="27"/>
              <w:szCs w:val="27"/>
            </w:rPr>
            <w:br/>
          </w:r>
          <w:r>
            <w:rPr>
              <w:rStyle w:val="Sterk"/>
              <w:rFonts w:ascii="Arial" w:hAnsi="Arial" w:cs="Arial"/>
              <w:color w:val="393838"/>
              <w:sz w:val="27"/>
              <w:szCs w:val="27"/>
              <w:shd w:val="clear" w:color="auto" w:fill="FFFFFF"/>
            </w:rPr>
            <w:t>Sandmæl, Kristine</w:t>
          </w:r>
          <w:r>
            <w:rPr>
              <w:rFonts w:ascii="Arial" w:hAnsi="Arial" w:cs="Arial"/>
              <w:color w:val="393838"/>
              <w:sz w:val="27"/>
              <w:szCs w:val="27"/>
              <w:shd w:val="clear" w:color="auto" w:fill="FFFFFF"/>
            </w:rPr>
            <w:t>: F. 04/02/1970. Prost, Lofoten prosti, Sør-Hålogaland bispedømme</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Sirris</w:t>
          </w:r>
          <w:proofErr w:type="spellEnd"/>
          <w:r>
            <w:rPr>
              <w:rStyle w:val="Sterk"/>
              <w:rFonts w:ascii="Arial" w:hAnsi="Arial" w:cs="Arial"/>
              <w:color w:val="393838"/>
              <w:sz w:val="27"/>
              <w:szCs w:val="27"/>
              <w:shd w:val="clear" w:color="auto" w:fill="FFFFFF"/>
            </w:rPr>
            <w:t>, Stephen</w:t>
          </w:r>
          <w:r>
            <w:rPr>
              <w:rFonts w:ascii="Arial" w:hAnsi="Arial" w:cs="Arial"/>
              <w:color w:val="393838"/>
              <w:sz w:val="27"/>
              <w:szCs w:val="27"/>
              <w:shd w:val="clear" w:color="auto" w:fill="FFFFFF"/>
            </w:rPr>
            <w:t>: F. 08/06/1977.   Prodekan, NMBU/Professor i diakonivitenskap, MF </w:t>
          </w:r>
          <w:r>
            <w:rPr>
              <w:rFonts w:ascii="Arial" w:hAnsi="Arial" w:cs="Arial"/>
              <w:color w:val="393838"/>
              <w:sz w:val="27"/>
              <w:szCs w:val="27"/>
            </w:rPr>
            <w:br/>
          </w:r>
          <w:r>
            <w:rPr>
              <w:rStyle w:val="Sterk"/>
              <w:rFonts w:ascii="Arial" w:hAnsi="Arial" w:cs="Arial"/>
              <w:color w:val="393838"/>
              <w:sz w:val="27"/>
              <w:szCs w:val="27"/>
              <w:shd w:val="clear" w:color="auto" w:fill="FFFFFF"/>
            </w:rPr>
            <w:t>Skoglund, Anne Bergliot</w:t>
          </w:r>
          <w:r>
            <w:rPr>
              <w:rFonts w:ascii="Arial" w:hAnsi="Arial" w:cs="Arial"/>
              <w:color w:val="393838"/>
              <w:sz w:val="27"/>
              <w:szCs w:val="27"/>
              <w:shd w:val="clear" w:color="auto" w:fill="FFFFFF"/>
            </w:rPr>
            <w:t>: F. 05/02/1963. Stiftsdirektør, Nord-Hålogaland bispedømme  </w:t>
          </w:r>
        </w:p>
        <w:p w14:paraId="6CEAA475" w14:textId="77777777" w:rsidR="00F32C65" w:rsidRDefault="00F32C65" w:rsidP="00F32C65">
          <w:pPr>
            <w:pStyle w:val="NormalWeb"/>
            <w:shd w:val="clear" w:color="auto" w:fill="FFFFFF"/>
            <w:rPr>
              <w:rFonts w:ascii="Arial" w:hAnsi="Arial" w:cs="Arial"/>
              <w:color w:val="393838"/>
              <w:sz w:val="27"/>
              <w:szCs w:val="27"/>
            </w:rPr>
          </w:pPr>
          <w:r>
            <w:rPr>
              <w:rFonts w:ascii="Arial" w:hAnsi="Arial" w:cs="Arial"/>
              <w:color w:val="393838"/>
              <w:sz w:val="27"/>
              <w:szCs w:val="27"/>
            </w:rPr>
            <w:t xml:space="preserve">Prosessen fram mot tilsetting av ny biskop innebærer en rådgivende avstemning som avgjør hvilke tre av de seks nominerte kandidatene som blir med videre i prosessen. </w:t>
          </w:r>
        </w:p>
        <w:p w14:paraId="00B3FBE4" w14:textId="77777777" w:rsidR="00F32C65" w:rsidRDefault="00F32C65" w:rsidP="00F32C65">
          <w:pPr>
            <w:pStyle w:val="NormalWeb"/>
            <w:shd w:val="clear" w:color="auto" w:fill="FFFFFF"/>
          </w:pPr>
          <w:r>
            <w:rPr>
              <w:rFonts w:ascii="Arial" w:hAnsi="Arial" w:cs="Arial"/>
              <w:color w:val="393838"/>
              <w:sz w:val="27"/>
              <w:szCs w:val="27"/>
            </w:rPr>
            <w:t>Fristen for alle med stemmerett til å avgi rådgivende stemme er 12. juni. Ny biskop i Nord-Hålogaland bispedømme tilsettes under kirkerådets møte 18. September 2025.</w:t>
          </w:r>
        </w:p>
      </w:sdtContent>
    </w:sdt>
    <w:bookmarkEnd w:id="12" w:displacedByCustomXml="prev"/>
    <w:p w14:paraId="69F5B26B" w14:textId="77777777" w:rsidR="00F32C65" w:rsidRDefault="00F32C65" w:rsidP="00F32C65"/>
    <w:sdt>
      <w:sdtPr>
        <w:rPr>
          <w:b/>
        </w:rPr>
        <w:tag w:val="MU_Tittel"/>
        <w:id w:val="41953070"/>
        <w:placeholder>
          <w:docPart w:val="DAE542ECED724F208FAF977D0A97130D"/>
        </w:placeholder>
        <w:text/>
      </w:sdtPr>
      <w:sdtEndPr/>
      <w:sdtContent>
        <w:p w14:paraId="35C0BF44" w14:textId="77777777" w:rsidR="00F32C65" w:rsidRDefault="00F32C65" w:rsidP="00F32C65">
          <w:pPr>
            <w:rPr>
              <w:b/>
            </w:rPr>
          </w:pPr>
          <w:r w:rsidRPr="00EF6EF9">
            <w:rPr>
              <w:b/>
            </w:rPr>
            <w:t>Forslag til vedtak</w:t>
          </w:r>
        </w:p>
      </w:sdtContent>
    </w:sdt>
    <w:p w14:paraId="048C51F9" w14:textId="77777777" w:rsidR="00F32C65" w:rsidRDefault="00F32C65" w:rsidP="00F32C65"/>
    <w:p w14:paraId="1DD99603" w14:textId="2F4C2ED0" w:rsidR="00F32C65" w:rsidRDefault="00F32C65" w:rsidP="00F32C65">
      <w:r>
        <w:t>Ingen forslag.</w:t>
      </w:r>
    </w:p>
    <w:p w14:paraId="293987CF" w14:textId="77777777" w:rsidR="00F32C65" w:rsidRDefault="00F32C65" w:rsidP="00F32C65"/>
    <w:sdt>
      <w:sdtPr>
        <w:rPr>
          <w:b w:val="0"/>
        </w:rPr>
        <w:alias w:val="Vedtak for sak 13/25"/>
        <w:tag w:val="HandlingID208781;CaseID200843"/>
        <w:id w:val="-1290658239"/>
        <w:placeholder>
          <w:docPart w:val="DefaultPlaceholder_-1854013440"/>
        </w:placeholder>
      </w:sdtPr>
      <w:sdtEndPr/>
      <w:sdtContent>
        <w:p w14:paraId="30DE46CC" w14:textId="3E681BC1" w:rsidR="00F32C65" w:rsidRDefault="00F32C65" w:rsidP="00F32C65">
          <w:pPr>
            <w:pStyle w:val="MUCaseTitle3"/>
          </w:pPr>
          <w:r>
            <w:t>Møtebehandling</w:t>
          </w:r>
        </w:p>
        <w:p w14:paraId="472FC4B5" w14:textId="5336C71F" w:rsidR="00F32C65" w:rsidRDefault="00790E0B" w:rsidP="00F32C65">
          <w:r>
            <w:t xml:space="preserve">Prost Skollevoll deltok ikke i behandling av denne saken. Han stemmer på bispekandidatene via en annen instans. </w:t>
          </w:r>
        </w:p>
        <w:sdt>
          <w:sdtPr>
            <w:rPr>
              <w:b w:val="0"/>
            </w:rPr>
            <w:tag w:val="MU_Innstilling"/>
            <w:id w:val="-1565020918"/>
            <w:lock w:val="sdtLocked"/>
            <w:placeholder>
              <w:docPart w:val="DefaultPlaceholder_-1854013440"/>
            </w:placeholder>
            <w15:appearance w15:val="hidden"/>
          </w:sdtPr>
          <w:sdtEndPr/>
          <w:sdtContent>
            <w:p w14:paraId="6D7575DA" w14:textId="77777777" w:rsidR="00F32C65" w:rsidRDefault="00F32C65" w:rsidP="00F32C65">
              <w:pPr>
                <w:pStyle w:val="MUCaseTitle3"/>
              </w:pPr>
              <w:r>
                <w:t xml:space="preserve">Vedtak </w:t>
              </w:r>
            </w:p>
            <w:sdt>
              <w:sdtPr>
                <w:tag w:val="MU_Vedtakstekst"/>
                <w:id w:val="458313457"/>
                <w:lock w:val="sdtLocked"/>
                <w:placeholder>
                  <w:docPart w:val="70713AD248AF44809509B89B18934B9F"/>
                </w:placeholder>
                <w15:appearance w15:val="hidden"/>
              </w:sdtPr>
              <w:sdtEndPr/>
              <w:sdtContent>
                <w:p w14:paraId="3075AD65" w14:textId="29C51A54" w:rsidR="00F32C65" w:rsidRDefault="00F32C65" w:rsidP="00F32C65">
                  <w:r>
                    <w:t>Torsken menighet stemmer på følgende tre kandidater i prioritert rekkefølge:</w:t>
                  </w:r>
                </w:p>
                <w:p w14:paraId="11C09375" w14:textId="69D8FB9B" w:rsidR="00F32C65" w:rsidRDefault="00F32C65" w:rsidP="00F32C65">
                  <w:pPr>
                    <w:pStyle w:val="Listeavsnitt"/>
                    <w:numPr>
                      <w:ilvl w:val="0"/>
                      <w:numId w:val="1"/>
                    </w:numPr>
                  </w:pPr>
                  <w:r>
                    <w:t>Kristine Sandmæl</w:t>
                  </w:r>
                </w:p>
                <w:p w14:paraId="65FCA184" w14:textId="58F1189A" w:rsidR="00F32C65" w:rsidRDefault="00F32C65" w:rsidP="00F32C65">
                  <w:pPr>
                    <w:pStyle w:val="Listeavsnitt"/>
                    <w:numPr>
                      <w:ilvl w:val="0"/>
                      <w:numId w:val="1"/>
                    </w:numPr>
                  </w:pPr>
                  <w:r>
                    <w:t>Anne Bergliot Skoglund</w:t>
                  </w:r>
                </w:p>
                <w:p w14:paraId="07EB6763" w14:textId="694FAAB4" w:rsidR="00F32C65" w:rsidRDefault="00F32C65" w:rsidP="00F32C65">
                  <w:pPr>
                    <w:pStyle w:val="Listeavsnitt"/>
                    <w:numPr>
                      <w:ilvl w:val="0"/>
                      <w:numId w:val="1"/>
                    </w:numPr>
                  </w:pPr>
                  <w:r>
                    <w:t>Stig Læ</w:t>
                  </w:r>
                  <w:r w:rsidR="00FC43E8">
                    <w:t>gd</w:t>
                  </w:r>
                  <w:r>
                    <w:t>ene</w:t>
                  </w:r>
                </w:p>
                <w:p w14:paraId="0F4E6D3B" w14:textId="39A56062" w:rsidR="00F32C65" w:rsidRDefault="00FC43E8" w:rsidP="00F32C65">
                  <w:r>
                    <w:t>Menighetsforvalter ordner med den praktiske stemmeavgivningen.</w:t>
                  </w:r>
                </w:p>
              </w:sdtContent>
            </w:sdt>
          </w:sdtContent>
        </w:sdt>
        <w:p w14:paraId="7EE559E0" w14:textId="3428894C" w:rsidR="00F32C65" w:rsidRDefault="00F32C65" w:rsidP="00F32C65">
          <w:pPr>
            <w:spacing w:before="240"/>
          </w:pPr>
          <w:r>
            <w:fldChar w:fldCharType="begin"/>
          </w:r>
          <w:r>
            <w:instrText xml:space="preserve"> MACROBUTTON SaveDecision [Lagre vedtak] </w:instrText>
          </w:r>
          <w:r>
            <w:fldChar w:fldCharType="end"/>
          </w:r>
        </w:p>
      </w:sdtContent>
    </w:sdt>
    <w:p w14:paraId="219A027B" w14:textId="77777777" w:rsidR="00F32C65" w:rsidRDefault="00F32C65" w:rsidP="00F32C65">
      <w:pPr>
        <w:spacing w:before="240"/>
      </w:pPr>
    </w:p>
    <w:p w14:paraId="2A5AA578" w14:textId="77777777" w:rsidR="00F32C65" w:rsidRDefault="00F32C65" w:rsidP="00F32C65">
      <w:pPr>
        <w:spacing w:before="240"/>
      </w:pPr>
    </w:p>
    <w:p w14:paraId="4FE00E06" w14:textId="77777777" w:rsidR="00F32C65" w:rsidRDefault="00F32C65" w:rsidP="00F32C65">
      <w:pPr>
        <w:spacing w:before="240"/>
      </w:pPr>
    </w:p>
    <w:p w14:paraId="0CB090C9" w14:textId="77777777" w:rsidR="00F32C65" w:rsidRDefault="00F32C65" w:rsidP="00F32C65">
      <w:pPr>
        <w:spacing w:before="240"/>
      </w:pPr>
    </w:p>
    <w:p w14:paraId="16272FAC" w14:textId="785CA23D" w:rsidR="00F32C65" w:rsidRDefault="00F32C65" w:rsidP="00F32C65">
      <w:pPr>
        <w:pStyle w:val="MUCaseTitle"/>
        <w:rPr>
          <w:shd w:val="clear" w:color="auto" w:fill="D9D9D9"/>
        </w:rPr>
      </w:pPr>
      <w:r w:rsidRPr="00F32C65">
        <w:rPr>
          <w:shd w:val="clear" w:color="auto" w:fill="D9D9D9"/>
        </w:rPr>
        <w:lastRenderedPageBreak/>
        <w:t>Orienteringssaker</w:t>
      </w:r>
    </w:p>
    <w:p w14:paraId="7A38511E" w14:textId="5D8CE5BB" w:rsidR="00F32C65" w:rsidRPr="00F32C65" w:rsidRDefault="00F32C65" w:rsidP="00F32C65">
      <w:pPr>
        <w:pStyle w:val="MUCaseTitle"/>
        <w:rPr>
          <w:shd w:val="clear" w:color="auto" w:fill="D9D9D9"/>
        </w:rPr>
      </w:pPr>
      <w:r w:rsidRPr="00F32C65">
        <w:rPr>
          <w:shd w:val="clear" w:color="auto" w:fill="D9D9D9"/>
        </w:rPr>
        <w:t>Eventuelt</w:t>
      </w:r>
    </w:p>
    <w:sectPr w:rsidR="00F32C65" w:rsidRPr="00F32C65"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1E536D16" w:rsidR="006638E2" w:rsidRPr="00832A5E" w:rsidRDefault="00C47F3B" w:rsidP="006638E2">
          <w:pPr>
            <w:rPr>
              <w:lang w:val="en-US"/>
            </w:rPr>
          </w:pPr>
          <w:sdt>
            <w:sdtPr>
              <w:rPr>
                <w:sz w:val="22"/>
                <w:szCs w:val="22"/>
              </w:rPr>
              <w:tag w:val="ToBoard.Name"/>
              <w:id w:val="1170906207"/>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F32C65">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366FE"/>
    <w:multiLevelType w:val="hybridMultilevel"/>
    <w:tmpl w:val="392A89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408646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87A8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47CA4"/>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0E0B"/>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4370"/>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47F3B"/>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90E2F"/>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32C65"/>
    <w:rsid w:val="00F42FC9"/>
    <w:rsid w:val="00F46D2E"/>
    <w:rsid w:val="00F51D37"/>
    <w:rsid w:val="00F600C2"/>
    <w:rsid w:val="00F606D6"/>
    <w:rsid w:val="00F62296"/>
    <w:rsid w:val="00F6578A"/>
    <w:rsid w:val="00F867BA"/>
    <w:rsid w:val="00F9187C"/>
    <w:rsid w:val="00F97DE1"/>
    <w:rsid w:val="00FA5546"/>
    <w:rsid w:val="00FC1959"/>
    <w:rsid w:val="00FC43E8"/>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047565A9-9D72-4C3B-94FC-2CE128B78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32C65"/>
    <w:pPr>
      <w:autoSpaceDE/>
      <w:autoSpaceDN/>
    </w:pPr>
    <w:rPr>
      <w:rFonts w:ascii="Aptos" w:eastAsiaTheme="minorHAnsi" w:hAnsi="Aptos" w:cs="Aptos"/>
    </w:rPr>
  </w:style>
  <w:style w:type="paragraph" w:styleId="NormalWeb">
    <w:name w:val="Normal (Web)"/>
    <w:basedOn w:val="Normal"/>
    <w:uiPriority w:val="99"/>
    <w:unhideWhenUsed/>
    <w:rsid w:val="00F32C65"/>
    <w:pPr>
      <w:autoSpaceDE/>
      <w:autoSpaceDN/>
      <w:spacing w:before="100" w:beforeAutospacing="1" w:after="100" w:afterAutospacing="1"/>
    </w:pPr>
    <w:rPr>
      <w:rFonts w:ascii="Times New Roman" w:hAnsi="Times New Roman" w:cs="Times New Roman"/>
    </w:rPr>
  </w:style>
  <w:style w:type="character" w:styleId="Sterk">
    <w:name w:val="Strong"/>
    <w:basedOn w:val="Standardskriftforavsnitt"/>
    <w:uiPriority w:val="22"/>
    <w:qFormat/>
    <w:rsid w:val="00F32C65"/>
    <w:rPr>
      <w:b/>
      <w:bCs/>
    </w:rPr>
  </w:style>
  <w:style w:type="character" w:styleId="Ulstomtale">
    <w:name w:val="Unresolved Mention"/>
    <w:basedOn w:val="Standardskriftforavsnitt"/>
    <w:uiPriority w:val="99"/>
    <w:semiHidden/>
    <w:unhideWhenUsed/>
    <w:rsid w:val="00F32C65"/>
    <w:rPr>
      <w:color w:val="605E5C"/>
      <w:shd w:val="clear" w:color="auto" w:fill="E1DFDD"/>
    </w:rPr>
  </w:style>
  <w:style w:type="paragraph" w:styleId="Listeavsnitt">
    <w:name w:val="List Paragraph"/>
    <w:basedOn w:val="Normal"/>
    <w:uiPriority w:val="34"/>
    <w:qFormat/>
    <w:rsid w:val="00F32C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33C57BD8FD304CC9A4BE407D40D78520"/>
        <w:category>
          <w:name w:val="Generelt"/>
          <w:gallery w:val="placeholder"/>
        </w:category>
        <w:types>
          <w:type w:val="bbPlcHdr"/>
        </w:types>
        <w:behaviors>
          <w:behavior w:val="content"/>
        </w:behaviors>
        <w:guid w:val="{CA7719AC-C50D-42AD-963E-2E9A82C26DC2}"/>
      </w:docPartPr>
      <w:docPartBody>
        <w:p w:rsidR="00D213E6" w:rsidRDefault="00D213E6" w:rsidP="00D213E6">
          <w:pPr>
            <w:pStyle w:val="33C57BD8FD304CC9A4BE407D40D78520"/>
          </w:pPr>
          <w:r>
            <w:rPr>
              <w:rStyle w:val="Plassholdertekst"/>
            </w:rPr>
            <w:t>Skriv inn teksten her.</w:t>
          </w:r>
        </w:p>
      </w:docPartBody>
    </w:docPart>
    <w:docPart>
      <w:docPartPr>
        <w:name w:val="8F821F19669441998808EB08719D57CA"/>
        <w:category>
          <w:name w:val="Generelt"/>
          <w:gallery w:val="placeholder"/>
        </w:category>
        <w:types>
          <w:type w:val="bbPlcHdr"/>
        </w:types>
        <w:behaviors>
          <w:behavior w:val="content"/>
        </w:behaviors>
        <w:guid w:val="{8A512083-4E88-4FFA-B055-0DD9925BECF1}"/>
      </w:docPartPr>
      <w:docPartBody>
        <w:p w:rsidR="00D213E6" w:rsidRDefault="00D213E6" w:rsidP="00D213E6">
          <w:pPr>
            <w:pStyle w:val="8F821F19669441998808EB08719D57CA"/>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4D3FEFF1-5F86-4ECD-8A71-FCE3DB5B5A6D}"/>
      </w:docPartPr>
      <w:docPartBody>
        <w:p w:rsidR="00D213E6" w:rsidRDefault="00D213E6">
          <w:r w:rsidRPr="005C6320">
            <w:rPr>
              <w:rStyle w:val="Plassholdertekst"/>
            </w:rPr>
            <w:t>Klikk eller trykk her for å skrive inn tekst.</w:t>
          </w:r>
        </w:p>
      </w:docPartBody>
    </w:docPart>
    <w:docPart>
      <w:docPartPr>
        <w:name w:val="2F68C99F29144B2EBFCBFEDB5572AEB8"/>
        <w:category>
          <w:name w:val="Generelt"/>
          <w:gallery w:val="placeholder"/>
        </w:category>
        <w:types>
          <w:type w:val="bbPlcHdr"/>
        </w:types>
        <w:behaviors>
          <w:behavior w:val="content"/>
        </w:behaviors>
        <w:guid w:val="{42496ABA-6258-4898-B1D2-EB50765B3D9D}"/>
      </w:docPartPr>
      <w:docPartBody>
        <w:p w:rsidR="00D213E6" w:rsidRDefault="00D213E6">
          <w:r w:rsidRPr="005C6320">
            <w:rPr>
              <w:rStyle w:val="Plassholdertekst"/>
            </w:rPr>
            <w:t>Skriv inn vedtaket her</w:t>
          </w:r>
        </w:p>
      </w:docPartBody>
    </w:docPart>
    <w:docPart>
      <w:docPartPr>
        <w:name w:val="71E5777C11424396BEDD2B002BA641F4"/>
        <w:category>
          <w:name w:val="Generelt"/>
          <w:gallery w:val="placeholder"/>
        </w:category>
        <w:types>
          <w:type w:val="bbPlcHdr"/>
        </w:types>
        <w:behaviors>
          <w:behavior w:val="content"/>
        </w:behaviors>
        <w:guid w:val="{E9D4F3B0-63FA-43B8-97FC-CDCEA46F010B}"/>
      </w:docPartPr>
      <w:docPartBody>
        <w:p w:rsidR="00D213E6" w:rsidRDefault="00D213E6" w:rsidP="00D213E6">
          <w:pPr>
            <w:pStyle w:val="71E5777C11424396BEDD2B002BA641F4"/>
          </w:pPr>
          <w:r>
            <w:rPr>
              <w:rStyle w:val="Plassholdertekst"/>
            </w:rPr>
            <w:t>Skriv inn teksten her.</w:t>
          </w:r>
        </w:p>
      </w:docPartBody>
    </w:docPart>
    <w:docPart>
      <w:docPartPr>
        <w:name w:val="C313A5BD1A6547EF94178245485AC6C4"/>
        <w:category>
          <w:name w:val="Generelt"/>
          <w:gallery w:val="placeholder"/>
        </w:category>
        <w:types>
          <w:type w:val="bbPlcHdr"/>
        </w:types>
        <w:behaviors>
          <w:behavior w:val="content"/>
        </w:behaviors>
        <w:guid w:val="{8E93E5E1-82A4-4E98-8AD6-F651114AF2DB}"/>
      </w:docPartPr>
      <w:docPartBody>
        <w:p w:rsidR="00D213E6" w:rsidRDefault="00D213E6" w:rsidP="00D213E6">
          <w:pPr>
            <w:pStyle w:val="C313A5BD1A6547EF94178245485AC6C4"/>
          </w:pPr>
          <w:r w:rsidRPr="004202B9">
            <w:rPr>
              <w:rStyle w:val="Plassholdertekst"/>
            </w:rPr>
            <w:t>Click here to enter text.</w:t>
          </w:r>
        </w:p>
      </w:docPartBody>
    </w:docPart>
    <w:docPart>
      <w:docPartPr>
        <w:name w:val="E80F6F87122F4136904EC53D4C99685B"/>
        <w:category>
          <w:name w:val="Generelt"/>
          <w:gallery w:val="placeholder"/>
        </w:category>
        <w:types>
          <w:type w:val="bbPlcHdr"/>
        </w:types>
        <w:behaviors>
          <w:behavior w:val="content"/>
        </w:behaviors>
        <w:guid w:val="{AAB6ED5C-23B1-4192-BEBA-A440BFA9F86E}"/>
      </w:docPartPr>
      <w:docPartBody>
        <w:p w:rsidR="00D213E6" w:rsidRDefault="00D213E6">
          <w:r w:rsidRPr="005C6320">
            <w:rPr>
              <w:rStyle w:val="Plassholdertekst"/>
            </w:rPr>
            <w:t>Skriv inn vedtaket her</w:t>
          </w:r>
        </w:p>
      </w:docPartBody>
    </w:docPart>
    <w:docPart>
      <w:docPartPr>
        <w:name w:val="31D67FEC40FB455FAB3C4C7F594B15D2"/>
        <w:category>
          <w:name w:val="Generelt"/>
          <w:gallery w:val="placeholder"/>
        </w:category>
        <w:types>
          <w:type w:val="bbPlcHdr"/>
        </w:types>
        <w:behaviors>
          <w:behavior w:val="content"/>
        </w:behaviors>
        <w:guid w:val="{A2F63959-5E45-4100-96B7-17BE83E81876}"/>
      </w:docPartPr>
      <w:docPartBody>
        <w:p w:rsidR="00D213E6" w:rsidRDefault="00D213E6" w:rsidP="00D213E6">
          <w:pPr>
            <w:pStyle w:val="31D67FEC40FB455FAB3C4C7F594B15D2"/>
          </w:pPr>
          <w:r>
            <w:rPr>
              <w:rStyle w:val="Plassholdertekst"/>
            </w:rPr>
            <w:t>Skriv inn teksten her.</w:t>
          </w:r>
        </w:p>
      </w:docPartBody>
    </w:docPart>
    <w:docPart>
      <w:docPartPr>
        <w:name w:val="8CFEF8F4DE94433EA09735B1D5DCD8C3"/>
        <w:category>
          <w:name w:val="Generelt"/>
          <w:gallery w:val="placeholder"/>
        </w:category>
        <w:types>
          <w:type w:val="bbPlcHdr"/>
        </w:types>
        <w:behaviors>
          <w:behavior w:val="content"/>
        </w:behaviors>
        <w:guid w:val="{6EAE09E0-85B7-43E3-809C-9F807DA96488}"/>
      </w:docPartPr>
      <w:docPartBody>
        <w:p w:rsidR="00D213E6" w:rsidRDefault="00D213E6" w:rsidP="00D213E6">
          <w:pPr>
            <w:pStyle w:val="8CFEF8F4DE94433EA09735B1D5DCD8C3"/>
          </w:pPr>
          <w:r w:rsidRPr="004202B9">
            <w:rPr>
              <w:rStyle w:val="Plassholdertekst"/>
            </w:rPr>
            <w:t>Click here to enter text.</w:t>
          </w:r>
        </w:p>
      </w:docPartBody>
    </w:docPart>
    <w:docPart>
      <w:docPartPr>
        <w:name w:val="E8E2F3A1A4DA495BA9ABF11BB3FCD7BA"/>
        <w:category>
          <w:name w:val="Generelt"/>
          <w:gallery w:val="placeholder"/>
        </w:category>
        <w:types>
          <w:type w:val="bbPlcHdr"/>
        </w:types>
        <w:behaviors>
          <w:behavior w:val="content"/>
        </w:behaviors>
        <w:guid w:val="{65F88F4A-9A0C-47E5-8FE7-01010F61C936}"/>
      </w:docPartPr>
      <w:docPartBody>
        <w:p w:rsidR="00D213E6" w:rsidRDefault="00D213E6">
          <w:r w:rsidRPr="005C6320">
            <w:rPr>
              <w:rStyle w:val="Plassholdertekst"/>
            </w:rPr>
            <w:t>Skriv inn vedtaket her</w:t>
          </w:r>
        </w:p>
      </w:docPartBody>
    </w:docPart>
    <w:docPart>
      <w:docPartPr>
        <w:name w:val="F171B9E0CE0C4B11A213FF68E5C6C375"/>
        <w:category>
          <w:name w:val="Generelt"/>
          <w:gallery w:val="placeholder"/>
        </w:category>
        <w:types>
          <w:type w:val="bbPlcHdr"/>
        </w:types>
        <w:behaviors>
          <w:behavior w:val="content"/>
        </w:behaviors>
        <w:guid w:val="{F34AEE25-5BFD-45C5-BFED-123B1ECAF8D0}"/>
      </w:docPartPr>
      <w:docPartBody>
        <w:p w:rsidR="00D213E6" w:rsidRDefault="00D213E6" w:rsidP="00D213E6">
          <w:pPr>
            <w:pStyle w:val="F171B9E0CE0C4B11A213FF68E5C6C375"/>
          </w:pPr>
          <w:r>
            <w:rPr>
              <w:rStyle w:val="Plassholdertekst"/>
            </w:rPr>
            <w:t>Skriv inn teksten her.</w:t>
          </w:r>
        </w:p>
      </w:docPartBody>
    </w:docPart>
    <w:docPart>
      <w:docPartPr>
        <w:name w:val="BADF08B0C1094A5F83976D88E5BCCA44"/>
        <w:category>
          <w:name w:val="Generelt"/>
          <w:gallery w:val="placeholder"/>
        </w:category>
        <w:types>
          <w:type w:val="bbPlcHdr"/>
        </w:types>
        <w:behaviors>
          <w:behavior w:val="content"/>
        </w:behaviors>
        <w:guid w:val="{8C9FA7E9-6BD8-4899-9875-8F2C9280D179}"/>
      </w:docPartPr>
      <w:docPartBody>
        <w:p w:rsidR="00D213E6" w:rsidRDefault="00D213E6" w:rsidP="00D213E6">
          <w:pPr>
            <w:pStyle w:val="BADF08B0C1094A5F83976D88E5BCCA44"/>
          </w:pPr>
          <w:r w:rsidRPr="004202B9">
            <w:rPr>
              <w:rStyle w:val="Plassholdertekst"/>
            </w:rPr>
            <w:t>Click here to enter text.</w:t>
          </w:r>
        </w:p>
      </w:docPartBody>
    </w:docPart>
    <w:docPart>
      <w:docPartPr>
        <w:name w:val="5B7A9736EA3D49B5BB2707FF361072AC"/>
        <w:category>
          <w:name w:val="Generelt"/>
          <w:gallery w:val="placeholder"/>
        </w:category>
        <w:types>
          <w:type w:val="bbPlcHdr"/>
        </w:types>
        <w:behaviors>
          <w:behavior w:val="content"/>
        </w:behaviors>
        <w:guid w:val="{42DB4C9F-776D-4A35-BB4B-D8601B303353}"/>
      </w:docPartPr>
      <w:docPartBody>
        <w:p w:rsidR="00D213E6" w:rsidRDefault="00D213E6">
          <w:r w:rsidRPr="005C6320">
            <w:rPr>
              <w:rStyle w:val="Plassholdertekst"/>
            </w:rPr>
            <w:t>Skriv inn vedtaket her</w:t>
          </w:r>
        </w:p>
      </w:docPartBody>
    </w:docPart>
    <w:docPart>
      <w:docPartPr>
        <w:name w:val="124140C866864780837D74CEBD8B33B0"/>
        <w:category>
          <w:name w:val="Generelt"/>
          <w:gallery w:val="placeholder"/>
        </w:category>
        <w:types>
          <w:type w:val="bbPlcHdr"/>
        </w:types>
        <w:behaviors>
          <w:behavior w:val="content"/>
        </w:behaviors>
        <w:guid w:val="{BEBDCDC1-1508-474C-9FA1-603BAF90F956}"/>
      </w:docPartPr>
      <w:docPartBody>
        <w:p w:rsidR="00D213E6" w:rsidRDefault="00D213E6" w:rsidP="00D213E6">
          <w:pPr>
            <w:pStyle w:val="124140C866864780837D74CEBD8B33B0"/>
          </w:pPr>
          <w:r>
            <w:rPr>
              <w:rStyle w:val="Plassholdertekst"/>
            </w:rPr>
            <w:t>Skriv inn teksten her.</w:t>
          </w:r>
        </w:p>
      </w:docPartBody>
    </w:docPart>
    <w:docPart>
      <w:docPartPr>
        <w:name w:val="DC41DA58CE174C15B4474BDEA66B7E83"/>
        <w:category>
          <w:name w:val="Generelt"/>
          <w:gallery w:val="placeholder"/>
        </w:category>
        <w:types>
          <w:type w:val="bbPlcHdr"/>
        </w:types>
        <w:behaviors>
          <w:behavior w:val="content"/>
        </w:behaviors>
        <w:guid w:val="{4028A076-5453-4D22-AB6B-3F734734E8A8}"/>
      </w:docPartPr>
      <w:docPartBody>
        <w:p w:rsidR="00D213E6" w:rsidRDefault="00D213E6" w:rsidP="00D213E6">
          <w:pPr>
            <w:pStyle w:val="DC41DA58CE174C15B4474BDEA66B7E83"/>
          </w:pPr>
          <w:r w:rsidRPr="004202B9">
            <w:rPr>
              <w:rStyle w:val="Plassholdertekst"/>
            </w:rPr>
            <w:t>Click here to enter text.</w:t>
          </w:r>
        </w:p>
      </w:docPartBody>
    </w:docPart>
    <w:docPart>
      <w:docPartPr>
        <w:name w:val="F380AD4A4E2B4C58B6409B756B1CB1EA"/>
        <w:category>
          <w:name w:val="Generelt"/>
          <w:gallery w:val="placeholder"/>
        </w:category>
        <w:types>
          <w:type w:val="bbPlcHdr"/>
        </w:types>
        <w:behaviors>
          <w:behavior w:val="content"/>
        </w:behaviors>
        <w:guid w:val="{A6FD6CDC-F5A9-4587-9CDF-DA6F677291D6}"/>
      </w:docPartPr>
      <w:docPartBody>
        <w:p w:rsidR="00D213E6" w:rsidRDefault="00D213E6">
          <w:r w:rsidRPr="005C6320">
            <w:rPr>
              <w:rStyle w:val="Plassholdertekst"/>
            </w:rPr>
            <w:t>Skriv inn vedtaket her</w:t>
          </w:r>
        </w:p>
      </w:docPartBody>
    </w:docPart>
    <w:docPart>
      <w:docPartPr>
        <w:name w:val="82C468D17E014BBA8C328353906B31AD"/>
        <w:category>
          <w:name w:val="Generelt"/>
          <w:gallery w:val="placeholder"/>
        </w:category>
        <w:types>
          <w:type w:val="bbPlcHdr"/>
        </w:types>
        <w:behaviors>
          <w:behavior w:val="content"/>
        </w:behaviors>
        <w:guid w:val="{C7E3161E-B874-4994-B5B2-8DA81D2D1488}"/>
      </w:docPartPr>
      <w:docPartBody>
        <w:p w:rsidR="00D213E6" w:rsidRDefault="00D213E6" w:rsidP="00D213E6">
          <w:pPr>
            <w:pStyle w:val="82C468D17E014BBA8C328353906B31AD"/>
          </w:pPr>
          <w:r>
            <w:rPr>
              <w:rStyle w:val="Plassholdertekst"/>
            </w:rPr>
            <w:t>Skriv inn teksten her.</w:t>
          </w:r>
        </w:p>
      </w:docPartBody>
    </w:docPart>
    <w:docPart>
      <w:docPartPr>
        <w:name w:val="D8A57C0C404547F2AEE864B0216DADDF"/>
        <w:category>
          <w:name w:val="Generelt"/>
          <w:gallery w:val="placeholder"/>
        </w:category>
        <w:types>
          <w:type w:val="bbPlcHdr"/>
        </w:types>
        <w:behaviors>
          <w:behavior w:val="content"/>
        </w:behaviors>
        <w:guid w:val="{8BE69C20-E1CC-4EEB-BC42-2C5277BBD99C}"/>
      </w:docPartPr>
      <w:docPartBody>
        <w:p w:rsidR="00D213E6" w:rsidRDefault="00D213E6" w:rsidP="00D213E6">
          <w:pPr>
            <w:pStyle w:val="D8A57C0C404547F2AEE864B0216DADDF"/>
          </w:pPr>
          <w:r w:rsidRPr="004202B9">
            <w:rPr>
              <w:rStyle w:val="Plassholdertekst"/>
            </w:rPr>
            <w:t>Click here to enter text.</w:t>
          </w:r>
        </w:p>
      </w:docPartBody>
    </w:docPart>
    <w:docPart>
      <w:docPartPr>
        <w:name w:val="BF655FA1D4C24B4CA3E1750AFB8A2C38"/>
        <w:category>
          <w:name w:val="Generelt"/>
          <w:gallery w:val="placeholder"/>
        </w:category>
        <w:types>
          <w:type w:val="bbPlcHdr"/>
        </w:types>
        <w:behaviors>
          <w:behavior w:val="content"/>
        </w:behaviors>
        <w:guid w:val="{731BFBB8-FF62-4A9E-A150-BF3E03FBF8D6}"/>
      </w:docPartPr>
      <w:docPartBody>
        <w:p w:rsidR="00D213E6" w:rsidRDefault="00D213E6">
          <w:r w:rsidRPr="005C6320">
            <w:rPr>
              <w:rStyle w:val="Plassholdertekst"/>
            </w:rPr>
            <w:t>Skriv inn vedtaket her</w:t>
          </w:r>
        </w:p>
      </w:docPartBody>
    </w:docPart>
    <w:docPart>
      <w:docPartPr>
        <w:name w:val="AAD6D36B519E488EACE291EB91503DE5"/>
        <w:category>
          <w:name w:val="Generelt"/>
          <w:gallery w:val="placeholder"/>
        </w:category>
        <w:types>
          <w:type w:val="bbPlcHdr"/>
        </w:types>
        <w:behaviors>
          <w:behavior w:val="content"/>
        </w:behaviors>
        <w:guid w:val="{BC006323-D190-429D-8BA8-26A53F43844D}"/>
      </w:docPartPr>
      <w:docPartBody>
        <w:p w:rsidR="00D213E6" w:rsidRDefault="00D213E6" w:rsidP="00D213E6">
          <w:pPr>
            <w:pStyle w:val="AAD6D36B519E488EACE291EB91503DE5"/>
          </w:pPr>
          <w:r>
            <w:rPr>
              <w:rStyle w:val="Plassholdertekst"/>
            </w:rPr>
            <w:t>Skriv inn teksten her.</w:t>
          </w:r>
        </w:p>
      </w:docPartBody>
    </w:docPart>
    <w:docPart>
      <w:docPartPr>
        <w:name w:val="DAE542ECED724F208FAF977D0A97130D"/>
        <w:category>
          <w:name w:val="Generelt"/>
          <w:gallery w:val="placeholder"/>
        </w:category>
        <w:types>
          <w:type w:val="bbPlcHdr"/>
        </w:types>
        <w:behaviors>
          <w:behavior w:val="content"/>
        </w:behaviors>
        <w:guid w:val="{275C9A88-E9C5-4977-967C-689C702FCF92}"/>
      </w:docPartPr>
      <w:docPartBody>
        <w:p w:rsidR="00D213E6" w:rsidRDefault="00D213E6" w:rsidP="00D213E6">
          <w:pPr>
            <w:pStyle w:val="DAE542ECED724F208FAF977D0A97130D"/>
          </w:pPr>
          <w:r w:rsidRPr="004202B9">
            <w:rPr>
              <w:rStyle w:val="Plassholdertekst"/>
            </w:rPr>
            <w:t>Click here to enter text.</w:t>
          </w:r>
        </w:p>
      </w:docPartBody>
    </w:docPart>
    <w:docPart>
      <w:docPartPr>
        <w:name w:val="70713AD248AF44809509B89B18934B9F"/>
        <w:category>
          <w:name w:val="Generelt"/>
          <w:gallery w:val="placeholder"/>
        </w:category>
        <w:types>
          <w:type w:val="bbPlcHdr"/>
        </w:types>
        <w:behaviors>
          <w:behavior w:val="content"/>
        </w:behaviors>
        <w:guid w:val="{71F7DA38-A479-49AA-B068-3342C84027B4}"/>
      </w:docPartPr>
      <w:docPartBody>
        <w:p w:rsidR="00D213E6" w:rsidRDefault="00D213E6">
          <w:r w:rsidRPr="005C6320">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47CA4"/>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D6B90"/>
    <w:rsid w:val="005F4505"/>
    <w:rsid w:val="0063357D"/>
    <w:rsid w:val="006461D7"/>
    <w:rsid w:val="0079142A"/>
    <w:rsid w:val="007B4A68"/>
    <w:rsid w:val="00844370"/>
    <w:rsid w:val="009128B1"/>
    <w:rsid w:val="0091594B"/>
    <w:rsid w:val="009660A4"/>
    <w:rsid w:val="00976F27"/>
    <w:rsid w:val="009B1F6C"/>
    <w:rsid w:val="00A270E8"/>
    <w:rsid w:val="00A54CD1"/>
    <w:rsid w:val="00A86163"/>
    <w:rsid w:val="00A916D2"/>
    <w:rsid w:val="00B82CE8"/>
    <w:rsid w:val="00C54490"/>
    <w:rsid w:val="00C96545"/>
    <w:rsid w:val="00D213E6"/>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213E6"/>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33C57BD8FD304CC9A4BE407D40D78520">
    <w:name w:val="33C57BD8FD304CC9A4BE407D40D78520"/>
    <w:rsid w:val="00D213E6"/>
    <w:pPr>
      <w:spacing w:line="278" w:lineRule="auto"/>
    </w:pPr>
    <w:rPr>
      <w:kern w:val="2"/>
      <w:sz w:val="24"/>
      <w:szCs w:val="24"/>
      <w:lang w:val="nb-NO" w:eastAsia="nb-NO"/>
      <w14:ligatures w14:val="standardContextual"/>
    </w:rPr>
  </w:style>
  <w:style w:type="paragraph" w:customStyle="1" w:styleId="8F821F19669441998808EB08719D57CA">
    <w:name w:val="8F821F19669441998808EB08719D57CA"/>
    <w:rsid w:val="00D213E6"/>
    <w:pPr>
      <w:spacing w:line="278" w:lineRule="auto"/>
    </w:pPr>
    <w:rPr>
      <w:kern w:val="2"/>
      <w:sz w:val="24"/>
      <w:szCs w:val="24"/>
      <w:lang w:val="nb-NO" w:eastAsia="nb-NO"/>
      <w14:ligatures w14:val="standardContextual"/>
    </w:rPr>
  </w:style>
  <w:style w:type="paragraph" w:customStyle="1" w:styleId="71E5777C11424396BEDD2B002BA641F4">
    <w:name w:val="71E5777C11424396BEDD2B002BA641F4"/>
    <w:rsid w:val="00D213E6"/>
    <w:pPr>
      <w:spacing w:line="278" w:lineRule="auto"/>
    </w:pPr>
    <w:rPr>
      <w:kern w:val="2"/>
      <w:sz w:val="24"/>
      <w:szCs w:val="24"/>
      <w:lang w:val="nb-NO" w:eastAsia="nb-NO"/>
      <w14:ligatures w14:val="standardContextual"/>
    </w:rPr>
  </w:style>
  <w:style w:type="paragraph" w:customStyle="1" w:styleId="C313A5BD1A6547EF94178245485AC6C4">
    <w:name w:val="C313A5BD1A6547EF94178245485AC6C4"/>
    <w:rsid w:val="00D213E6"/>
    <w:pPr>
      <w:spacing w:line="278" w:lineRule="auto"/>
    </w:pPr>
    <w:rPr>
      <w:kern w:val="2"/>
      <w:sz w:val="24"/>
      <w:szCs w:val="24"/>
      <w:lang w:val="nb-NO" w:eastAsia="nb-NO"/>
      <w14:ligatures w14:val="standardContextual"/>
    </w:rPr>
  </w:style>
  <w:style w:type="paragraph" w:customStyle="1" w:styleId="31D67FEC40FB455FAB3C4C7F594B15D2">
    <w:name w:val="31D67FEC40FB455FAB3C4C7F594B15D2"/>
    <w:rsid w:val="00D213E6"/>
    <w:pPr>
      <w:spacing w:line="278" w:lineRule="auto"/>
    </w:pPr>
    <w:rPr>
      <w:kern w:val="2"/>
      <w:sz w:val="24"/>
      <w:szCs w:val="24"/>
      <w:lang w:val="nb-NO" w:eastAsia="nb-NO"/>
      <w14:ligatures w14:val="standardContextual"/>
    </w:rPr>
  </w:style>
  <w:style w:type="paragraph" w:customStyle="1" w:styleId="8CFEF8F4DE94433EA09735B1D5DCD8C3">
    <w:name w:val="8CFEF8F4DE94433EA09735B1D5DCD8C3"/>
    <w:rsid w:val="00D213E6"/>
    <w:pPr>
      <w:spacing w:line="278" w:lineRule="auto"/>
    </w:pPr>
    <w:rPr>
      <w:kern w:val="2"/>
      <w:sz w:val="24"/>
      <w:szCs w:val="24"/>
      <w:lang w:val="nb-NO" w:eastAsia="nb-NO"/>
      <w14:ligatures w14:val="standardContextual"/>
    </w:rPr>
  </w:style>
  <w:style w:type="paragraph" w:customStyle="1" w:styleId="F171B9E0CE0C4B11A213FF68E5C6C375">
    <w:name w:val="F171B9E0CE0C4B11A213FF68E5C6C375"/>
    <w:rsid w:val="00D213E6"/>
    <w:pPr>
      <w:spacing w:line="278" w:lineRule="auto"/>
    </w:pPr>
    <w:rPr>
      <w:kern w:val="2"/>
      <w:sz w:val="24"/>
      <w:szCs w:val="24"/>
      <w:lang w:val="nb-NO" w:eastAsia="nb-NO"/>
      <w14:ligatures w14:val="standardContextual"/>
    </w:rPr>
  </w:style>
  <w:style w:type="paragraph" w:customStyle="1" w:styleId="BADF08B0C1094A5F83976D88E5BCCA44">
    <w:name w:val="BADF08B0C1094A5F83976D88E5BCCA44"/>
    <w:rsid w:val="00D213E6"/>
    <w:pPr>
      <w:spacing w:line="278" w:lineRule="auto"/>
    </w:pPr>
    <w:rPr>
      <w:kern w:val="2"/>
      <w:sz w:val="24"/>
      <w:szCs w:val="24"/>
      <w:lang w:val="nb-NO" w:eastAsia="nb-NO"/>
      <w14:ligatures w14:val="standardContextual"/>
    </w:rPr>
  </w:style>
  <w:style w:type="paragraph" w:customStyle="1" w:styleId="124140C866864780837D74CEBD8B33B0">
    <w:name w:val="124140C866864780837D74CEBD8B33B0"/>
    <w:rsid w:val="00D213E6"/>
    <w:pPr>
      <w:spacing w:line="278" w:lineRule="auto"/>
    </w:pPr>
    <w:rPr>
      <w:kern w:val="2"/>
      <w:sz w:val="24"/>
      <w:szCs w:val="24"/>
      <w:lang w:val="nb-NO" w:eastAsia="nb-NO"/>
      <w14:ligatures w14:val="standardContextual"/>
    </w:rPr>
  </w:style>
  <w:style w:type="paragraph" w:customStyle="1" w:styleId="DC41DA58CE174C15B4474BDEA66B7E83">
    <w:name w:val="DC41DA58CE174C15B4474BDEA66B7E83"/>
    <w:rsid w:val="00D213E6"/>
    <w:pPr>
      <w:spacing w:line="278" w:lineRule="auto"/>
    </w:pPr>
    <w:rPr>
      <w:kern w:val="2"/>
      <w:sz w:val="24"/>
      <w:szCs w:val="24"/>
      <w:lang w:val="nb-NO" w:eastAsia="nb-NO"/>
      <w14:ligatures w14:val="standardContextual"/>
    </w:rPr>
  </w:style>
  <w:style w:type="paragraph" w:customStyle="1" w:styleId="82C468D17E014BBA8C328353906B31AD">
    <w:name w:val="82C468D17E014BBA8C328353906B31AD"/>
    <w:rsid w:val="00D213E6"/>
    <w:pPr>
      <w:spacing w:line="278" w:lineRule="auto"/>
    </w:pPr>
    <w:rPr>
      <w:kern w:val="2"/>
      <w:sz w:val="24"/>
      <w:szCs w:val="24"/>
      <w:lang w:val="nb-NO" w:eastAsia="nb-NO"/>
      <w14:ligatures w14:val="standardContextual"/>
    </w:rPr>
  </w:style>
  <w:style w:type="paragraph" w:customStyle="1" w:styleId="D8A57C0C404547F2AEE864B0216DADDF">
    <w:name w:val="D8A57C0C404547F2AEE864B0216DADDF"/>
    <w:rsid w:val="00D213E6"/>
    <w:pPr>
      <w:spacing w:line="278" w:lineRule="auto"/>
    </w:pPr>
    <w:rPr>
      <w:kern w:val="2"/>
      <w:sz w:val="24"/>
      <w:szCs w:val="24"/>
      <w:lang w:val="nb-NO" w:eastAsia="nb-NO"/>
      <w14:ligatures w14:val="standardContextual"/>
    </w:rPr>
  </w:style>
  <w:style w:type="paragraph" w:customStyle="1" w:styleId="AAD6D36B519E488EACE291EB91503DE5">
    <w:name w:val="AAD6D36B519E488EACE291EB91503DE5"/>
    <w:rsid w:val="00D213E6"/>
    <w:pPr>
      <w:spacing w:line="278" w:lineRule="auto"/>
    </w:pPr>
    <w:rPr>
      <w:kern w:val="2"/>
      <w:sz w:val="24"/>
      <w:szCs w:val="24"/>
      <w:lang w:val="nb-NO" w:eastAsia="nb-NO"/>
      <w14:ligatures w14:val="standardContextual"/>
    </w:rPr>
  </w:style>
  <w:style w:type="paragraph" w:customStyle="1" w:styleId="DAE542ECED724F208FAF977D0A97130D">
    <w:name w:val="DAE542ECED724F208FAF977D0A97130D"/>
    <w:rsid w:val="00D213E6"/>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09124"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2025-06-03T12:00:00</gbs:StartDate>
  <gbs:Location gbs:loadFromGrowBusiness="OnProduce" gbs:saveInGrowBusiness="False" gbs:connected="true" gbs:recno="" gbs:entity="" gbs:datatype="string" gbs:key="10002">Herredshuset i Gryllefjord</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Leif Einar Thomassen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2025-06-03T12:00:00</gbs:StartDate>
  <gbs:ToBoard.ToCaseForBoardDocuments.Name gbs:loadFromGrowBusiness="OnProduce" gbs:saveInGrowBusiness="False" gbs:connected="true" gbs:recno="" gbs:entity="" gbs:datatype="string" gbs:key="10009">24/00137</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10</Pages>
  <Words>2148</Words>
  <Characters>13642</Characters>
  <Application>Microsoft Office Word</Application>
  <DocSecurity>0</DocSecurity>
  <Lines>113</Lines>
  <Paragraphs>31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Torsken menighetsråd</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Torsken menighetsråd 03.06.2025</dc:title>
  <dc:subject/>
  <dc:creator>Stein Emil Iden</dc:creator>
  <cp:keywords/>
  <dc:description/>
  <cp:lastModifiedBy>Stein Emil Iden</cp:lastModifiedBy>
  <cp:revision>2</cp:revision>
  <cp:lastPrinted>1900-12-31T23:00:00Z</cp:lastPrinted>
  <dcterms:created xsi:type="dcterms:W3CDTF">2025-06-06T09:47:00Z</dcterms:created>
  <dcterms:modified xsi:type="dcterms:W3CDTF">2025-06-06T09:47:00Z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208712</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208712</vt:lpwstr>
  </property>
  <property fmtid="{D5CDD505-2E9C-101B-9397-08002B2CF9AE}" pid="15" name="gbs_board">
    <vt:lpwstr>Torsken menighetsråd</vt:lpwstr>
  </property>
  <property fmtid="{D5CDD505-2E9C-101B-9397-08002B2CF9AE}" pid="16" name="gbs_boardID">
    <vt:lpwstr>200456</vt:lpwstr>
  </property>
  <property fmtid="{D5CDD505-2E9C-101B-9397-08002B2CF9AE}" pid="17" name="gbs_meetingdate">
    <vt:lpwstr>03.06.2025</vt:lpwstr>
  </property>
  <property fmtid="{D5CDD505-2E9C-101B-9397-08002B2CF9AE}" pid="18" name="gbs_location">
    <vt:lpwstr>Medby kapell</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209124</vt:lpwstr>
  </property>
  <property fmtid="{D5CDD505-2E9C-101B-9397-08002B2CF9AE}" pid="27" name="verId">
    <vt:lpwstr>207864</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211160</vt:lpwstr>
  </property>
  <property fmtid="{D5CDD505-2E9C-101B-9397-08002B2CF9AE}" pid="35" name="currentVerId">
    <vt:lpwstr>207864</vt:lpwstr>
  </property>
  <property fmtid="{D5CDD505-2E9C-101B-9397-08002B2CF9AE}" pid="36" name="fileName">
    <vt:lpwstr>24_00137-12 Protokoll Torsken menighetsråd 03.06.2025 211160_207864_0.DOCX</vt:lpwstr>
  </property>
  <property fmtid="{D5CDD505-2E9C-101B-9397-08002B2CF9AE}" pid="37" name="filePath">
    <vt:lpwstr>
    </vt:lpwstr>
  </property>
  <property fmtid="{D5CDD505-2E9C-101B-9397-08002B2CF9AE}" pid="38" name="Operation">
    <vt:lpwstr>CheckoutFile</vt:lpwstr>
  </property>
</Properties>
</file>