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84B3681" w:rsidR="00DE4470" w:rsidRPr="005D52A2" w:rsidRDefault="00B033FF"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FF33BB">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9-08T18:00:00Z">
              <w:dateFormat w:val="dd.MM.yyyy kl. HH:mm"/>
              <w:lid w:val="nb-NO"/>
              <w:storeMappedDataAs w:val="dateTime"/>
              <w:calendar w:val="gregorian"/>
            </w:date>
          </w:sdtPr>
          <w:sdtEndPr/>
          <w:sdtContent>
            <w:tc>
              <w:tcPr>
                <w:tcW w:w="7149" w:type="dxa"/>
                <w:tcBorders>
                  <w:top w:val="single" w:sz="4" w:space="0" w:color="auto"/>
                </w:tcBorders>
              </w:tcPr>
              <w:p w14:paraId="092353AF" w14:textId="2C7C831E" w:rsidR="00D8150E" w:rsidRPr="00D8150E" w:rsidRDefault="00FF33BB" w:rsidP="009253BB">
                <w:r>
                  <w:t>08.09.2026 kl. 18:00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4F3F0595" w:rsidR="00D8150E" w:rsidRPr="00D8150E" w:rsidRDefault="00FF33BB" w:rsidP="009253BB">
                <w:r>
                  <w:t>Herredshuset i Gryllefjord</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586C8699" w:rsidR="00D8150E" w:rsidRPr="00D8150E" w:rsidRDefault="00FF33BB"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42678213" w:rsidR="00D8150E" w:rsidRPr="00D8150E" w:rsidRDefault="00FF33BB" w:rsidP="009253BB">
            <w:bookmarkStart w:id="1" w:name="MEMBERS_MET"/>
            <w:bookmarkEnd w:id="1"/>
            <w:r>
              <w:t>Christel Eide, Leif Einar Thomassen, Solveig Flakstad, Frank Stellmacher, Reidun Flakstad</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094D7662" w:rsidR="00D8150E" w:rsidRPr="00D8150E" w:rsidRDefault="00FF33BB" w:rsidP="009253BB">
            <w:bookmarkStart w:id="2" w:name="MEMBERS_SUBST"/>
            <w:bookmarkEnd w:id="2"/>
            <w:r>
              <w:t>Benedicte Håkonsen Jensen for Janne Tove Bergvoll</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2215B57D" w:rsidR="00D8150E" w:rsidRPr="00D8150E" w:rsidRDefault="00FF33BB" w:rsidP="009253BB">
            <w:bookmarkStart w:id="3" w:name="MEMBERS_NOTMET"/>
            <w:bookmarkEnd w:id="3"/>
            <w:r>
              <w:t>Håvard Elnar Hansen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580F54B2" w:rsidR="00D8150E" w:rsidRPr="00D8150E" w:rsidRDefault="00FF33BB" w:rsidP="009253BB">
            <w:r>
              <w:t>Sigurd Skollevoll</w:t>
            </w:r>
          </w:p>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42F8AFBE" w:rsidR="00D8150E" w:rsidRPr="00D8150E" w:rsidRDefault="00FF33BB" w:rsidP="009253BB">
                <w:r>
                  <w:t xml:space="preserve">Christel Eide      </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FF33BB" w:rsidRPr="00FF33BB" w14:paraId="42B7743C" w14:textId="77777777" w:rsidTr="00FF33BB">
        <w:trPr>
          <w:trHeight w:val="480"/>
        </w:trPr>
        <w:tc>
          <w:tcPr>
            <w:tcW w:w="9061" w:type="dxa"/>
            <w:gridSpan w:val="3"/>
            <w:vAlign w:val="center"/>
          </w:tcPr>
          <w:p w14:paraId="30C64E52" w14:textId="4562E133" w:rsidR="00FF33BB" w:rsidRPr="00FF33BB" w:rsidRDefault="00FF33BB" w:rsidP="00FF33BB">
            <w:pPr>
              <w:rPr>
                <w:b/>
              </w:rPr>
            </w:pPr>
            <w:bookmarkStart w:id="4" w:name="AGENDA_TABLE"/>
            <w:bookmarkEnd w:id="4"/>
            <w:r>
              <w:rPr>
                <w:b/>
              </w:rPr>
              <w:t>Godkjenning av innkalling og saksliste</w:t>
            </w:r>
          </w:p>
        </w:tc>
      </w:tr>
      <w:tr w:rsidR="00FF33BB" w:rsidRPr="00FF33BB" w14:paraId="4C1DBE85" w14:textId="77777777" w:rsidTr="00FF33BB">
        <w:trPr>
          <w:trHeight w:val="480"/>
        </w:trPr>
        <w:tc>
          <w:tcPr>
            <w:tcW w:w="9061" w:type="dxa"/>
            <w:gridSpan w:val="3"/>
            <w:vAlign w:val="center"/>
          </w:tcPr>
          <w:p w14:paraId="7B2EC3E2" w14:textId="4EF8BC17" w:rsidR="00FF33BB" w:rsidRPr="00FF33BB" w:rsidRDefault="00FF33BB" w:rsidP="00FF33BB">
            <w:pPr>
              <w:rPr>
                <w:b/>
              </w:rPr>
            </w:pPr>
            <w:r>
              <w:rPr>
                <w:b/>
              </w:rPr>
              <w:t>Godkjenning av protokoll</w:t>
            </w:r>
          </w:p>
        </w:tc>
      </w:tr>
      <w:tr w:rsidR="00FF33BB" w:rsidRPr="00FF33BB" w14:paraId="64E86EDB" w14:textId="77777777" w:rsidTr="00FF33BB">
        <w:trPr>
          <w:trHeight w:val="480"/>
        </w:trPr>
        <w:tc>
          <w:tcPr>
            <w:tcW w:w="9061" w:type="dxa"/>
            <w:gridSpan w:val="3"/>
            <w:vAlign w:val="center"/>
          </w:tcPr>
          <w:p w14:paraId="767796FD" w14:textId="74E009FA" w:rsidR="00FF33BB" w:rsidRPr="00FF33BB" w:rsidRDefault="00FF33BB" w:rsidP="00FF33BB">
            <w:pPr>
              <w:rPr>
                <w:b/>
              </w:rPr>
            </w:pPr>
            <w:r>
              <w:rPr>
                <w:b/>
              </w:rPr>
              <w:t>Saker til behandling</w:t>
            </w:r>
          </w:p>
        </w:tc>
      </w:tr>
      <w:tr w:rsidR="00FF33BB" w:rsidRPr="00FF33BB" w14:paraId="123AA67F" w14:textId="77777777" w:rsidTr="00FF33BB">
        <w:trPr>
          <w:trHeight w:val="240"/>
        </w:trPr>
        <w:tc>
          <w:tcPr>
            <w:tcW w:w="931" w:type="dxa"/>
            <w:vAlign w:val="center"/>
          </w:tcPr>
          <w:p w14:paraId="1354F061" w14:textId="10E147F2" w:rsidR="00FF33BB" w:rsidRPr="00FF33BB" w:rsidRDefault="00FF33BB" w:rsidP="00FF33BB">
            <w:hyperlink w:anchor="CaseRef212358" w:tooltip="Detaljer" w:history="1">
              <w:r>
                <w:rPr>
                  <w:rStyle w:val="Hyperkobling"/>
                </w:rPr>
                <w:t>12/26</w:t>
              </w:r>
            </w:hyperlink>
          </w:p>
        </w:tc>
        <w:tc>
          <w:tcPr>
            <w:tcW w:w="7281" w:type="dxa"/>
            <w:vAlign w:val="center"/>
          </w:tcPr>
          <w:p w14:paraId="3C966539" w14:textId="2D91C0F8" w:rsidR="00FF33BB" w:rsidRPr="00FF33BB" w:rsidRDefault="00FF33BB" w:rsidP="00933AD0">
            <w:r>
              <w:t>Revisjon av Torsken menighets regnskap 2025</w:t>
            </w:r>
          </w:p>
        </w:tc>
        <w:tc>
          <w:tcPr>
            <w:tcW w:w="849" w:type="dxa"/>
            <w:vAlign w:val="center"/>
          </w:tcPr>
          <w:p w14:paraId="70B60715" w14:textId="35B82612" w:rsidR="00FF33BB" w:rsidRPr="00FF33BB" w:rsidRDefault="00FF33BB" w:rsidP="00933AD0">
            <w:fldSimple w:instr=" PAGEREF CaseRef212358 ">
              <w:r>
                <w:rPr>
                  <w:noProof/>
                </w:rPr>
                <w:t>1</w:t>
              </w:r>
            </w:fldSimple>
          </w:p>
        </w:tc>
      </w:tr>
      <w:tr w:rsidR="00FF33BB" w:rsidRPr="00FF33BB" w14:paraId="42C53C72" w14:textId="77777777" w:rsidTr="00FF33BB">
        <w:trPr>
          <w:trHeight w:val="240"/>
        </w:trPr>
        <w:tc>
          <w:tcPr>
            <w:tcW w:w="931" w:type="dxa"/>
            <w:vAlign w:val="center"/>
          </w:tcPr>
          <w:p w14:paraId="67EC2EA5" w14:textId="247EFCAA" w:rsidR="00FF33BB" w:rsidRPr="00FF33BB" w:rsidRDefault="00FF33BB" w:rsidP="00FF33BB">
            <w:hyperlink w:anchor="CaseRef212429" w:tooltip="Detaljer" w:history="1">
              <w:r>
                <w:rPr>
                  <w:rStyle w:val="Hyperkobling"/>
                </w:rPr>
                <w:t>13/26</w:t>
              </w:r>
            </w:hyperlink>
          </w:p>
        </w:tc>
        <w:tc>
          <w:tcPr>
            <w:tcW w:w="7281" w:type="dxa"/>
            <w:vAlign w:val="center"/>
          </w:tcPr>
          <w:p w14:paraId="6AC65BE9" w14:textId="36AFC838" w:rsidR="00FF33BB" w:rsidRPr="00FF33BB" w:rsidRDefault="00FF33BB" w:rsidP="00933AD0">
            <w:r>
              <w:t>Økonomirapport pr 31.8.26</w:t>
            </w:r>
          </w:p>
        </w:tc>
        <w:tc>
          <w:tcPr>
            <w:tcW w:w="849" w:type="dxa"/>
            <w:vAlign w:val="center"/>
          </w:tcPr>
          <w:p w14:paraId="56C0F008" w14:textId="6EC2FBF2" w:rsidR="00FF33BB" w:rsidRPr="00FF33BB" w:rsidRDefault="00FF33BB" w:rsidP="00933AD0">
            <w:fldSimple w:instr=" PAGEREF CaseRef212429 ">
              <w:r>
                <w:rPr>
                  <w:noProof/>
                </w:rPr>
                <w:t>2</w:t>
              </w:r>
            </w:fldSimple>
          </w:p>
        </w:tc>
      </w:tr>
      <w:tr w:rsidR="00FF33BB" w:rsidRPr="00FF33BB" w14:paraId="5DEF7843" w14:textId="77777777" w:rsidTr="00FF33BB">
        <w:trPr>
          <w:trHeight w:val="240"/>
        </w:trPr>
        <w:tc>
          <w:tcPr>
            <w:tcW w:w="931" w:type="dxa"/>
            <w:vAlign w:val="center"/>
          </w:tcPr>
          <w:p w14:paraId="25243E85" w14:textId="615266B2" w:rsidR="00FF33BB" w:rsidRPr="00FF33BB" w:rsidRDefault="00FF33BB" w:rsidP="00FF33BB">
            <w:hyperlink w:anchor="CaseRef212437" w:tooltip="Detaljer" w:history="1">
              <w:r>
                <w:rPr>
                  <w:rStyle w:val="Hyperkobling"/>
                </w:rPr>
                <w:t>14/26</w:t>
              </w:r>
            </w:hyperlink>
          </w:p>
        </w:tc>
        <w:tc>
          <w:tcPr>
            <w:tcW w:w="7281" w:type="dxa"/>
            <w:vAlign w:val="center"/>
          </w:tcPr>
          <w:p w14:paraId="7A7F32CE" w14:textId="313AA956" w:rsidR="00FF33BB" w:rsidRPr="00FF33BB" w:rsidRDefault="00FF33BB" w:rsidP="00933AD0">
            <w:r>
              <w:t>Bispevisitas 1.-3.6 og 6.6.2027 i Berg og Torsken</w:t>
            </w:r>
          </w:p>
        </w:tc>
        <w:tc>
          <w:tcPr>
            <w:tcW w:w="849" w:type="dxa"/>
            <w:vAlign w:val="center"/>
          </w:tcPr>
          <w:p w14:paraId="7CCCF567" w14:textId="6417F39C" w:rsidR="00FF33BB" w:rsidRPr="00FF33BB" w:rsidRDefault="00FF33BB" w:rsidP="00933AD0">
            <w:fldSimple w:instr=" PAGEREF CaseRef212437 ">
              <w:r>
                <w:rPr>
                  <w:noProof/>
                </w:rPr>
                <w:t>3</w:t>
              </w:r>
            </w:fldSimple>
          </w:p>
        </w:tc>
      </w:tr>
      <w:tr w:rsidR="00FF33BB" w:rsidRPr="00FF33BB" w14:paraId="200506A6" w14:textId="77777777" w:rsidTr="00FF33BB">
        <w:trPr>
          <w:trHeight w:val="240"/>
        </w:trPr>
        <w:tc>
          <w:tcPr>
            <w:tcW w:w="931" w:type="dxa"/>
            <w:vAlign w:val="center"/>
          </w:tcPr>
          <w:p w14:paraId="4CFD9B45" w14:textId="687ECA51" w:rsidR="00FF33BB" w:rsidRPr="00FF33BB" w:rsidRDefault="00FF33BB" w:rsidP="00FF33BB">
            <w:hyperlink w:anchor="CaseRef212418" w:tooltip="Detaljer" w:history="1">
              <w:r>
                <w:rPr>
                  <w:rStyle w:val="Hyperkobling"/>
                </w:rPr>
                <w:t>15/26</w:t>
              </w:r>
            </w:hyperlink>
          </w:p>
        </w:tc>
        <w:tc>
          <w:tcPr>
            <w:tcW w:w="7281" w:type="dxa"/>
            <w:vAlign w:val="center"/>
          </w:tcPr>
          <w:p w14:paraId="383A8BD2" w14:textId="63247AD6" w:rsidR="00FF33BB" w:rsidRPr="00FF33BB" w:rsidRDefault="00FF33BB" w:rsidP="00933AD0">
            <w:r>
              <w:t xml:space="preserve">Søknad om godkjenning av </w:t>
            </w:r>
            <w:proofErr w:type="spellStart"/>
            <w:r>
              <w:t>Flakstadvåg</w:t>
            </w:r>
            <w:proofErr w:type="spellEnd"/>
            <w:r>
              <w:t xml:space="preserve"> kirke som godkjent kirkebygg</w:t>
            </w:r>
          </w:p>
        </w:tc>
        <w:tc>
          <w:tcPr>
            <w:tcW w:w="849" w:type="dxa"/>
            <w:vAlign w:val="center"/>
          </w:tcPr>
          <w:p w14:paraId="3912C464" w14:textId="21DA8DC3" w:rsidR="00FF33BB" w:rsidRPr="00FF33BB" w:rsidRDefault="00FF33BB" w:rsidP="00933AD0">
            <w:fldSimple w:instr=" PAGEREF CaseRef212418 ">
              <w:r>
                <w:rPr>
                  <w:noProof/>
                </w:rPr>
                <w:t>3</w:t>
              </w:r>
            </w:fldSimple>
          </w:p>
        </w:tc>
      </w:tr>
      <w:tr w:rsidR="00FF33BB" w:rsidRPr="00FF33BB" w14:paraId="25467BB6" w14:textId="77777777" w:rsidTr="00FF33BB">
        <w:trPr>
          <w:trHeight w:val="240"/>
        </w:trPr>
        <w:tc>
          <w:tcPr>
            <w:tcW w:w="931" w:type="dxa"/>
            <w:vAlign w:val="center"/>
          </w:tcPr>
          <w:p w14:paraId="1B44204E" w14:textId="6466C6CA" w:rsidR="00FF33BB" w:rsidRPr="00FF33BB" w:rsidRDefault="00FF33BB" w:rsidP="00FF33BB">
            <w:hyperlink w:anchor="CaseRef212345" w:tooltip="Detaljer" w:history="1">
              <w:r>
                <w:rPr>
                  <w:rStyle w:val="Hyperkobling"/>
                </w:rPr>
                <w:t>16/26</w:t>
              </w:r>
            </w:hyperlink>
          </w:p>
        </w:tc>
        <w:tc>
          <w:tcPr>
            <w:tcW w:w="7281" w:type="dxa"/>
            <w:vAlign w:val="center"/>
          </w:tcPr>
          <w:p w14:paraId="1F981546" w14:textId="55E50E58" w:rsidR="00FF33BB" w:rsidRPr="00FF33BB" w:rsidRDefault="00FF33BB" w:rsidP="00933AD0">
            <w:r>
              <w:t>Nominasjonskomité til valget i 2027</w:t>
            </w:r>
          </w:p>
        </w:tc>
        <w:tc>
          <w:tcPr>
            <w:tcW w:w="849" w:type="dxa"/>
            <w:vAlign w:val="center"/>
          </w:tcPr>
          <w:p w14:paraId="2874D61A" w14:textId="3839FBEE" w:rsidR="00FF33BB" w:rsidRPr="00FF33BB" w:rsidRDefault="00FF33BB" w:rsidP="00933AD0">
            <w:fldSimple w:instr=" PAGEREF CaseRef212345 ">
              <w:r>
                <w:rPr>
                  <w:noProof/>
                </w:rPr>
                <w:t>5</w:t>
              </w:r>
            </w:fldSimple>
          </w:p>
        </w:tc>
      </w:tr>
      <w:tr w:rsidR="00FF33BB" w:rsidRPr="00FF33BB" w14:paraId="3500FB76" w14:textId="77777777" w:rsidTr="00FF33BB">
        <w:trPr>
          <w:trHeight w:val="240"/>
        </w:trPr>
        <w:tc>
          <w:tcPr>
            <w:tcW w:w="931" w:type="dxa"/>
            <w:vAlign w:val="center"/>
          </w:tcPr>
          <w:p w14:paraId="715AEB58" w14:textId="2F2F3B90" w:rsidR="00FF33BB" w:rsidRPr="00FF33BB" w:rsidRDefault="00FF33BB" w:rsidP="00FF33BB">
            <w:hyperlink w:anchor="CaseRef212349" w:tooltip="Detaljer" w:history="1">
              <w:r>
                <w:rPr>
                  <w:rStyle w:val="Hyperkobling"/>
                </w:rPr>
                <w:t>17/26</w:t>
              </w:r>
            </w:hyperlink>
          </w:p>
        </w:tc>
        <w:tc>
          <w:tcPr>
            <w:tcW w:w="7281" w:type="dxa"/>
            <w:vAlign w:val="center"/>
          </w:tcPr>
          <w:p w14:paraId="48039265" w14:textId="420CCB8C" w:rsidR="00FF33BB" w:rsidRPr="00FF33BB" w:rsidRDefault="00FF33BB" w:rsidP="00933AD0">
            <w:r>
              <w:t>Delegasjonsreglementet i SKF</w:t>
            </w:r>
          </w:p>
        </w:tc>
        <w:tc>
          <w:tcPr>
            <w:tcW w:w="849" w:type="dxa"/>
            <w:vAlign w:val="center"/>
          </w:tcPr>
          <w:p w14:paraId="4C13F73F" w14:textId="48DFC455" w:rsidR="00FF33BB" w:rsidRPr="00FF33BB" w:rsidRDefault="00FF33BB" w:rsidP="00933AD0">
            <w:fldSimple w:instr=" PAGEREF CaseRef212349 ">
              <w:r>
                <w:rPr>
                  <w:noProof/>
                </w:rPr>
                <w:t>5</w:t>
              </w:r>
            </w:fldSimple>
          </w:p>
        </w:tc>
      </w:tr>
      <w:tr w:rsidR="00FF33BB" w:rsidRPr="00FF33BB" w14:paraId="3988F71F" w14:textId="77777777" w:rsidTr="00FF33BB">
        <w:trPr>
          <w:trHeight w:val="240"/>
        </w:trPr>
        <w:tc>
          <w:tcPr>
            <w:tcW w:w="931" w:type="dxa"/>
            <w:vAlign w:val="center"/>
          </w:tcPr>
          <w:p w14:paraId="24FEBF05" w14:textId="4F55DA23" w:rsidR="00FF33BB" w:rsidRPr="00FF33BB" w:rsidRDefault="00FF33BB" w:rsidP="00FF33BB">
            <w:hyperlink w:anchor="CaseRef212356" w:tooltip="Detaljer" w:history="1">
              <w:r>
                <w:rPr>
                  <w:rStyle w:val="Hyperkobling"/>
                </w:rPr>
                <w:t>18/26</w:t>
              </w:r>
            </w:hyperlink>
          </w:p>
        </w:tc>
        <w:tc>
          <w:tcPr>
            <w:tcW w:w="7281" w:type="dxa"/>
            <w:vAlign w:val="center"/>
          </w:tcPr>
          <w:p w14:paraId="5BF2F84F" w14:textId="2B9E496E" w:rsidR="00FF33BB" w:rsidRPr="00FF33BB" w:rsidRDefault="00FF33BB" w:rsidP="00933AD0">
            <w:r>
              <w:t>Høring om kirkeundervisning</w:t>
            </w:r>
          </w:p>
        </w:tc>
        <w:tc>
          <w:tcPr>
            <w:tcW w:w="849" w:type="dxa"/>
            <w:vAlign w:val="center"/>
          </w:tcPr>
          <w:p w14:paraId="132CD235" w14:textId="734789D0" w:rsidR="00FF33BB" w:rsidRPr="00FF33BB" w:rsidRDefault="00FF33BB" w:rsidP="00933AD0">
            <w:fldSimple w:instr=" PAGEREF CaseRef212356 ">
              <w:r>
                <w:rPr>
                  <w:noProof/>
                </w:rPr>
                <w:t>9</w:t>
              </w:r>
            </w:fldSimple>
          </w:p>
        </w:tc>
      </w:tr>
      <w:tr w:rsidR="00FF33BB" w:rsidRPr="00FF33BB" w14:paraId="07BF0DAE" w14:textId="77777777" w:rsidTr="00FF33BB">
        <w:trPr>
          <w:trHeight w:val="480"/>
        </w:trPr>
        <w:tc>
          <w:tcPr>
            <w:tcW w:w="9061" w:type="dxa"/>
            <w:gridSpan w:val="3"/>
            <w:vAlign w:val="center"/>
          </w:tcPr>
          <w:p w14:paraId="6BF09633" w14:textId="38C79048" w:rsidR="00FF33BB" w:rsidRPr="00FF33BB" w:rsidRDefault="00FF33BB" w:rsidP="00FF33BB">
            <w:pPr>
              <w:rPr>
                <w:b/>
              </w:rPr>
            </w:pPr>
          </w:p>
        </w:tc>
      </w:tr>
      <w:tr w:rsidR="00FF33BB" w:rsidRPr="00FF33BB" w14:paraId="5ACA6CA9" w14:textId="77777777" w:rsidTr="00FF33BB">
        <w:trPr>
          <w:trHeight w:val="480"/>
        </w:trPr>
        <w:tc>
          <w:tcPr>
            <w:tcW w:w="9061" w:type="dxa"/>
            <w:gridSpan w:val="3"/>
            <w:vAlign w:val="center"/>
          </w:tcPr>
          <w:p w14:paraId="4C326F62" w14:textId="77777777" w:rsidR="00FF33BB" w:rsidRDefault="00FF33BB" w:rsidP="00FF33BB">
            <w:pPr>
              <w:rPr>
                <w:b/>
              </w:rPr>
            </w:pPr>
            <w:r>
              <w:rPr>
                <w:b/>
              </w:rPr>
              <w:t>Eventuelt</w:t>
            </w:r>
          </w:p>
          <w:p w14:paraId="3FE1F6EB" w14:textId="08149DC8" w:rsidR="00475245" w:rsidRPr="00475245" w:rsidRDefault="00475245" w:rsidP="00FF33BB">
            <w:pPr>
              <w:rPr>
                <w:bCs/>
              </w:rPr>
            </w:pPr>
            <w:r w:rsidRPr="00475245">
              <w:rPr>
                <w:bCs/>
              </w:rPr>
              <w:t>Toalett ved Torsken kirke</w:t>
            </w:r>
          </w:p>
        </w:tc>
      </w:tr>
      <w:tr w:rsidR="00FF33BB" w:rsidRPr="00FF33BB" w14:paraId="1C9D8378" w14:textId="77777777" w:rsidTr="00FF33BB">
        <w:trPr>
          <w:trHeight w:val="240"/>
        </w:trPr>
        <w:tc>
          <w:tcPr>
            <w:tcW w:w="931" w:type="dxa"/>
            <w:vAlign w:val="center"/>
          </w:tcPr>
          <w:p w14:paraId="5116D0B0" w14:textId="77777777" w:rsidR="00FF33BB" w:rsidRDefault="00FF33BB" w:rsidP="00FF33BB"/>
        </w:tc>
        <w:tc>
          <w:tcPr>
            <w:tcW w:w="7281" w:type="dxa"/>
            <w:vAlign w:val="center"/>
          </w:tcPr>
          <w:p w14:paraId="7350DB75" w14:textId="77777777" w:rsidR="00FF33BB" w:rsidRDefault="00FF33BB" w:rsidP="00933AD0"/>
        </w:tc>
        <w:tc>
          <w:tcPr>
            <w:tcW w:w="849" w:type="dxa"/>
            <w:vAlign w:val="center"/>
          </w:tcPr>
          <w:p w14:paraId="00000A73" w14:textId="77777777" w:rsidR="00FF33BB" w:rsidRDefault="00FF33BB" w:rsidP="00933AD0"/>
        </w:tc>
      </w:tr>
    </w:tbl>
    <w:p w14:paraId="12F2F07A" w14:textId="77777777" w:rsidR="004C78E3" w:rsidRPr="00933AD0" w:rsidRDefault="004C78E3" w:rsidP="00933AD0"/>
    <w:p w14:paraId="0D002129" w14:textId="630F3E90" w:rsidR="005D52A2" w:rsidRPr="004631EB" w:rsidRDefault="00B033FF"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C1068C">
        <w:rPr>
          <w:noProof/>
        </w:rPr>
        <w:t>11.09.2026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7E1C4E3D" w:rsidR="00403641" w:rsidRDefault="00FF33BB"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2079426514"/>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5B1EBD77" w:rsidR="005D52A2" w:rsidRPr="004631EB" w:rsidRDefault="00FF33BB" w:rsidP="006832C2">
                <w:r>
                  <w:t xml:space="preserve">Christel Eide      </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30449E0D" w14:textId="53703316" w:rsidR="00FF33BB" w:rsidRDefault="00FF33BB" w:rsidP="00FF33BB">
      <w:pPr>
        <w:pStyle w:val="MUCaseTitle"/>
        <w:rPr>
          <w:shd w:val="clear" w:color="auto" w:fill="D9D9D9"/>
        </w:rPr>
      </w:pPr>
      <w:r w:rsidRPr="00FF33BB">
        <w:rPr>
          <w:shd w:val="clear" w:color="auto" w:fill="D9D9D9"/>
        </w:rPr>
        <w:t>Godkjenning av innkalling og saksliste</w:t>
      </w:r>
    </w:p>
    <w:p w14:paraId="435BD664" w14:textId="42C6257F" w:rsidR="00FF33BB" w:rsidRDefault="00FF33BB" w:rsidP="00FF33BB">
      <w:r>
        <w:t>Godkjent.</w:t>
      </w:r>
    </w:p>
    <w:p w14:paraId="028158F6" w14:textId="77777777" w:rsidR="00FF33BB" w:rsidRPr="00FF33BB" w:rsidRDefault="00FF33BB" w:rsidP="00FF33BB"/>
    <w:p w14:paraId="3B9D752C" w14:textId="22A4E9D6" w:rsidR="00FF33BB" w:rsidRDefault="00FF33BB" w:rsidP="00FF33BB">
      <w:pPr>
        <w:pStyle w:val="MUCaseTitle"/>
        <w:rPr>
          <w:shd w:val="clear" w:color="auto" w:fill="D9D9D9"/>
        </w:rPr>
      </w:pPr>
      <w:r w:rsidRPr="00FF33BB">
        <w:rPr>
          <w:shd w:val="clear" w:color="auto" w:fill="D9D9D9"/>
        </w:rPr>
        <w:t>Godkjenning av protokoll</w:t>
      </w:r>
    </w:p>
    <w:p w14:paraId="6A0858A9" w14:textId="5D3E3963" w:rsidR="00FF33BB" w:rsidRDefault="00FF33BB" w:rsidP="00FF33BB">
      <w:pPr>
        <w:pStyle w:val="MUCaseTitle"/>
      </w:pPr>
      <w:r w:rsidRPr="00FF33BB">
        <w:rPr>
          <w:shd w:val="clear" w:color="auto" w:fill="D9D9D9"/>
        </w:rPr>
        <w:t>Saker til behandling</w:t>
      </w:r>
    </w:p>
    <w:p w14:paraId="7178CB62" w14:textId="77777777" w:rsidR="00FF33BB" w:rsidRDefault="00FF33BB" w:rsidP="00FF33BB">
      <w:pPr>
        <w:pStyle w:val="MUCaseTitle2"/>
      </w:pPr>
      <w:bookmarkStart w:id="5" w:name="CaseRef212358"/>
      <w:bookmarkEnd w:id="5"/>
      <w:r>
        <w:t>12/26 Revisjon av Torsken menighets regnskap 2025</w:t>
      </w:r>
    </w:p>
    <w:p w14:paraId="40DE5992" w14:textId="1D8E26F2"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60655662" w14:textId="77777777" w:rsidTr="00FF33BB">
        <w:tc>
          <w:tcPr>
            <w:tcW w:w="5102" w:type="dxa"/>
          </w:tcPr>
          <w:p w14:paraId="21B14A1C" w14:textId="2AAFC8F1" w:rsidR="00FF33BB" w:rsidRDefault="00FF33BB" w:rsidP="00FF33BB">
            <w:r>
              <w:t>Behandlet av</w:t>
            </w:r>
          </w:p>
        </w:tc>
        <w:tc>
          <w:tcPr>
            <w:tcW w:w="1701" w:type="dxa"/>
          </w:tcPr>
          <w:p w14:paraId="2974CA46" w14:textId="34BC949A" w:rsidR="00FF33BB" w:rsidRDefault="00FF33BB" w:rsidP="00FF33BB">
            <w:r>
              <w:t>Møtedato</w:t>
            </w:r>
          </w:p>
        </w:tc>
        <w:tc>
          <w:tcPr>
            <w:tcW w:w="1134" w:type="dxa"/>
          </w:tcPr>
          <w:p w14:paraId="00809874" w14:textId="419DA3A0" w:rsidR="00FF33BB" w:rsidRDefault="00FF33BB" w:rsidP="00FF33BB">
            <w:proofErr w:type="spellStart"/>
            <w:r>
              <w:t>Saknr</w:t>
            </w:r>
            <w:proofErr w:type="spellEnd"/>
          </w:p>
        </w:tc>
      </w:tr>
      <w:tr w:rsidR="00FF33BB" w14:paraId="13F66FA2" w14:textId="77777777" w:rsidTr="00FF33BB">
        <w:tc>
          <w:tcPr>
            <w:tcW w:w="5102" w:type="dxa"/>
          </w:tcPr>
          <w:p w14:paraId="357B5222" w14:textId="3E970B6C" w:rsidR="00FF33BB" w:rsidRDefault="00FF33BB" w:rsidP="00FF33BB">
            <w:r>
              <w:t>1 Torsken menighetsråd</w:t>
            </w:r>
          </w:p>
        </w:tc>
        <w:tc>
          <w:tcPr>
            <w:tcW w:w="1701" w:type="dxa"/>
          </w:tcPr>
          <w:p w14:paraId="570AA2A4" w14:textId="439E041A" w:rsidR="00FF33BB" w:rsidRDefault="00FF33BB" w:rsidP="00FF33BB">
            <w:r>
              <w:t>08.09.2026</w:t>
            </w:r>
          </w:p>
        </w:tc>
        <w:tc>
          <w:tcPr>
            <w:tcW w:w="1134" w:type="dxa"/>
          </w:tcPr>
          <w:p w14:paraId="4E0E4192" w14:textId="2010396E" w:rsidR="00FF33BB" w:rsidRDefault="00FF33BB" w:rsidP="00FF33BB">
            <w:r>
              <w:t>12/26</w:t>
            </w:r>
          </w:p>
        </w:tc>
      </w:tr>
    </w:tbl>
    <w:p w14:paraId="46FF73CB" w14:textId="77777777" w:rsidR="00FF33BB" w:rsidRDefault="00FF33BB" w:rsidP="00FF33BB"/>
    <w:p w14:paraId="7B6EA139" w14:textId="77777777" w:rsidR="00FF33BB" w:rsidRDefault="00FF33BB" w:rsidP="00FF33BB"/>
    <w:p w14:paraId="575588B4" w14:textId="77777777" w:rsidR="00FF33BB" w:rsidRDefault="00FF33BB" w:rsidP="00FF33BB"/>
    <w:p w14:paraId="1132BAD3" w14:textId="77777777" w:rsidR="00FF33BB" w:rsidRDefault="00FF33BB" w:rsidP="00FF33BB"/>
    <w:sdt>
      <w:sdtPr>
        <w:alias w:val="Sammendrag"/>
        <w:tag w:val="Sammendrag"/>
        <w:id w:val="1674685779"/>
        <w:placeholder>
          <w:docPart w:val="B520620B8A4848EE9F5881A96684195D"/>
        </w:placeholder>
      </w:sdtPr>
      <w:sdtEndPr/>
      <w:sdtContent>
        <w:p w14:paraId="3F2C8C47"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2B0E5ECE" w14:textId="77777777" w:rsidR="00FF33BB" w:rsidRDefault="00FF33BB" w:rsidP="00FF33BB">
          <w:pPr>
            <w:contextualSpacing/>
          </w:pPr>
          <w:r>
            <w:t>Anne Bærø har revidert regnskapet til Torsken menighet for 2025. Hun har godkjent regnskapet uten bemerkninger. Regnskapet kan derfor regnes som ferdig revidert og avsluttet.</w:t>
          </w:r>
        </w:p>
      </w:sdtContent>
    </w:sdt>
    <w:p w14:paraId="49E4E77E" w14:textId="77777777" w:rsidR="00FF33BB" w:rsidRDefault="00FF33BB" w:rsidP="00FF33BB"/>
    <w:sdt>
      <w:sdtPr>
        <w:rPr>
          <w:b/>
        </w:rPr>
        <w:tag w:val="MU_Tittel"/>
        <w:id w:val="-1559318507"/>
        <w:placeholder>
          <w:docPart w:val="4766442ED6854E48A5D964FF9F115E7D"/>
        </w:placeholder>
        <w:text/>
      </w:sdtPr>
      <w:sdtEndPr/>
      <w:sdtContent>
        <w:p w14:paraId="489AD4C9" w14:textId="77777777" w:rsidR="00FF33BB" w:rsidRDefault="00FF33BB" w:rsidP="00FF33BB">
          <w:pPr>
            <w:rPr>
              <w:b/>
            </w:rPr>
          </w:pPr>
          <w:r w:rsidRPr="00EF6EF9">
            <w:rPr>
              <w:b/>
            </w:rPr>
            <w:t>Forslag til vedtak</w:t>
          </w:r>
        </w:p>
      </w:sdtContent>
    </w:sdt>
    <w:p w14:paraId="7A924CB7" w14:textId="77777777" w:rsidR="00FF33BB" w:rsidRDefault="00FF33BB" w:rsidP="00FF33BB"/>
    <w:p w14:paraId="221FC6A3" w14:textId="601F7D5F" w:rsidR="00FF33BB" w:rsidRDefault="00FF33BB" w:rsidP="00FF33BB">
      <w:r>
        <w:t>Revisjon av regnskapet 2025 for Torsken menighet tas til orientering.</w:t>
      </w:r>
    </w:p>
    <w:p w14:paraId="6A592627" w14:textId="77777777" w:rsidR="00FF33BB" w:rsidRDefault="00FF33BB" w:rsidP="00FF33BB"/>
    <w:sdt>
      <w:sdtPr>
        <w:rPr>
          <w:b w:val="0"/>
        </w:rPr>
        <w:alias w:val="Vedtak for sak 12/26"/>
        <w:tag w:val="HandlingID212358;CaseID200675"/>
        <w:id w:val="-761682336"/>
        <w:placeholder>
          <w:docPart w:val="DefaultPlaceholder_-1854013440"/>
        </w:placeholder>
      </w:sdtPr>
      <w:sdtEndPr/>
      <w:sdtContent>
        <w:p w14:paraId="7556E46E" w14:textId="42362FA7" w:rsidR="00FF33BB" w:rsidRDefault="00FF33BB" w:rsidP="00FF33BB">
          <w:pPr>
            <w:pStyle w:val="MUCaseTitle3"/>
          </w:pPr>
          <w:r>
            <w:t>Møtebehandling</w:t>
          </w:r>
        </w:p>
        <w:p w14:paraId="114F9CB6" w14:textId="77777777" w:rsidR="00FF33BB" w:rsidRDefault="00FF33BB" w:rsidP="00FF33BB"/>
        <w:sdt>
          <w:sdtPr>
            <w:rPr>
              <w:b w:val="0"/>
            </w:rPr>
            <w:tag w:val="MU_Innstilling"/>
            <w:id w:val="706213052"/>
            <w:lock w:val="sdtLocked"/>
            <w:placeholder>
              <w:docPart w:val="DefaultPlaceholder_-1854013440"/>
            </w:placeholder>
            <w15:appearance w15:val="hidden"/>
          </w:sdtPr>
          <w:sdtEndPr/>
          <w:sdtContent>
            <w:p w14:paraId="57BA10DC" w14:textId="77777777" w:rsidR="00FF33BB" w:rsidRDefault="00FF33BB" w:rsidP="00FF33BB">
              <w:pPr>
                <w:pStyle w:val="MUCaseTitle3"/>
              </w:pPr>
              <w:r>
                <w:t xml:space="preserve">Vedtak </w:t>
              </w:r>
            </w:p>
            <w:sdt>
              <w:sdtPr>
                <w:tag w:val="MU_Vedtakstekst"/>
                <w:id w:val="-1490486874"/>
                <w:lock w:val="sdtLocked"/>
                <w:placeholder>
                  <w:docPart w:val="5897D3F3B3AE4818A577623BAEA556E0"/>
                </w:placeholder>
                <w15:appearance w15:val="hidden"/>
              </w:sdtPr>
              <w:sdtEndPr/>
              <w:sdtContent>
                <w:p w14:paraId="57C783B2" w14:textId="6E4401C2" w:rsidR="00FF33BB" w:rsidRDefault="00FF33BB" w:rsidP="00FF33BB">
                  <w:r>
                    <w:t>Revisjon av regnskapet 2025 for Torsken menighet tas til orientering.</w:t>
                  </w:r>
                </w:p>
                <w:p w14:paraId="07028525" w14:textId="77777777" w:rsidR="00FF33BB" w:rsidRDefault="00B033FF" w:rsidP="00FF33BB"/>
              </w:sdtContent>
            </w:sdt>
          </w:sdtContent>
        </w:sdt>
        <w:p w14:paraId="6FA5E58F" w14:textId="06565CC0" w:rsidR="00FF33BB" w:rsidRDefault="00FF33BB" w:rsidP="00FF33BB">
          <w:pPr>
            <w:spacing w:before="240"/>
          </w:pPr>
          <w:r>
            <w:fldChar w:fldCharType="begin"/>
          </w:r>
          <w:r>
            <w:instrText xml:space="preserve"> MACROBUTTON SaveDecision [Lagre vedtak] </w:instrText>
          </w:r>
          <w:r>
            <w:fldChar w:fldCharType="end"/>
          </w:r>
        </w:p>
      </w:sdtContent>
    </w:sdt>
    <w:p w14:paraId="00A5D5F2" w14:textId="77777777" w:rsidR="00FF33BB" w:rsidRDefault="00FF33BB" w:rsidP="00FF33BB">
      <w:pPr>
        <w:spacing w:before="240"/>
      </w:pPr>
    </w:p>
    <w:p w14:paraId="1AF3B24A" w14:textId="77777777" w:rsidR="00FF33BB" w:rsidRDefault="00FF33BB" w:rsidP="00FF33BB">
      <w:pPr>
        <w:spacing w:before="240"/>
      </w:pPr>
    </w:p>
    <w:p w14:paraId="5F55DE3E" w14:textId="77777777" w:rsidR="00FF33BB" w:rsidRDefault="00FF33BB" w:rsidP="00FF33BB">
      <w:pPr>
        <w:spacing w:before="240"/>
      </w:pPr>
    </w:p>
    <w:p w14:paraId="7C6BA03D" w14:textId="77777777" w:rsidR="00FF33BB" w:rsidRDefault="00FF33BB" w:rsidP="00FF33BB">
      <w:pPr>
        <w:pStyle w:val="MUCaseTitle2"/>
      </w:pPr>
      <w:bookmarkStart w:id="6" w:name="CaseRef212429"/>
      <w:bookmarkEnd w:id="6"/>
      <w:r>
        <w:t>13/26 Økonomirapport pr 31.8.26</w:t>
      </w:r>
    </w:p>
    <w:p w14:paraId="20D9F4E7" w14:textId="436E6027"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240D91FB" w14:textId="77777777" w:rsidTr="00FF33BB">
        <w:tc>
          <w:tcPr>
            <w:tcW w:w="5102" w:type="dxa"/>
          </w:tcPr>
          <w:p w14:paraId="056687CB" w14:textId="37A622D3" w:rsidR="00FF33BB" w:rsidRDefault="00FF33BB" w:rsidP="00FF33BB">
            <w:r>
              <w:t>Behandlet av</w:t>
            </w:r>
          </w:p>
        </w:tc>
        <w:tc>
          <w:tcPr>
            <w:tcW w:w="1701" w:type="dxa"/>
          </w:tcPr>
          <w:p w14:paraId="49741CF6" w14:textId="7B92CDEB" w:rsidR="00FF33BB" w:rsidRDefault="00FF33BB" w:rsidP="00FF33BB">
            <w:r>
              <w:t>Møtedato</w:t>
            </w:r>
          </w:p>
        </w:tc>
        <w:tc>
          <w:tcPr>
            <w:tcW w:w="1134" w:type="dxa"/>
          </w:tcPr>
          <w:p w14:paraId="0687D546" w14:textId="49F2A555" w:rsidR="00FF33BB" w:rsidRDefault="00FF33BB" w:rsidP="00FF33BB">
            <w:proofErr w:type="spellStart"/>
            <w:r>
              <w:t>Saknr</w:t>
            </w:r>
            <w:proofErr w:type="spellEnd"/>
          </w:p>
        </w:tc>
      </w:tr>
      <w:tr w:rsidR="00FF33BB" w14:paraId="23BB7428" w14:textId="77777777" w:rsidTr="00FF33BB">
        <w:tc>
          <w:tcPr>
            <w:tcW w:w="5102" w:type="dxa"/>
          </w:tcPr>
          <w:p w14:paraId="696FBA90" w14:textId="26D6E5AF" w:rsidR="00FF33BB" w:rsidRDefault="00FF33BB" w:rsidP="00FF33BB">
            <w:r>
              <w:t>1 Torsken menighetsråd</w:t>
            </w:r>
          </w:p>
        </w:tc>
        <w:tc>
          <w:tcPr>
            <w:tcW w:w="1701" w:type="dxa"/>
          </w:tcPr>
          <w:p w14:paraId="7E55047E" w14:textId="1D364504" w:rsidR="00FF33BB" w:rsidRDefault="00FF33BB" w:rsidP="00FF33BB">
            <w:r>
              <w:t>08.09.2026</w:t>
            </w:r>
          </w:p>
        </w:tc>
        <w:tc>
          <w:tcPr>
            <w:tcW w:w="1134" w:type="dxa"/>
          </w:tcPr>
          <w:p w14:paraId="1E9A6257" w14:textId="46026725" w:rsidR="00FF33BB" w:rsidRDefault="00FF33BB" w:rsidP="00FF33BB">
            <w:r>
              <w:t>13/26</w:t>
            </w:r>
          </w:p>
        </w:tc>
      </w:tr>
    </w:tbl>
    <w:p w14:paraId="42D641AC" w14:textId="77777777" w:rsidR="00FF33BB" w:rsidRDefault="00FF33BB" w:rsidP="00FF33BB"/>
    <w:p w14:paraId="436FE34B" w14:textId="77777777" w:rsidR="00FF33BB" w:rsidRDefault="00FF33BB" w:rsidP="00FF33BB"/>
    <w:p w14:paraId="70153A63" w14:textId="77777777" w:rsidR="00FF33BB" w:rsidRDefault="00FF33BB" w:rsidP="00FF33BB"/>
    <w:p w14:paraId="05FDE791" w14:textId="77777777" w:rsidR="00FF33BB" w:rsidRDefault="00FF33BB" w:rsidP="00FF33BB"/>
    <w:sdt>
      <w:sdtPr>
        <w:alias w:val="Sammendrag"/>
        <w:tag w:val="Sammendrag"/>
        <w:id w:val="380286794"/>
        <w:placeholder>
          <w:docPart w:val="E5F20B4707AF44B2B7FD33364EA30FA2"/>
        </w:placeholder>
      </w:sdtPr>
      <w:sdtEndPr/>
      <w:sdtContent>
        <w:p w14:paraId="041284AD"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5578984B"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0E775EF9" w14:textId="77777777" w:rsidR="00FF33BB" w:rsidRDefault="00FF33BB" w:rsidP="00FF33BB">
          <w:pPr>
            <w:spacing w:line="276" w:lineRule="auto"/>
          </w:pPr>
          <w:r>
            <w:t xml:space="preserve">Regnskapet pr 31.8.26 viser totalt sett et merforbruk på 36 kr om man ser bort fra tilskuddet fra bispedømmet (87673 kr) og utbetaling til lønn (30755 kr). </w:t>
          </w:r>
        </w:p>
        <w:p w14:paraId="14833540" w14:textId="77777777" w:rsidR="00FF33BB" w:rsidRDefault="00FF33BB" w:rsidP="00FF33BB">
          <w:pPr>
            <w:spacing w:line="276" w:lineRule="auto"/>
          </w:pPr>
          <w:r>
            <w:t xml:space="preserve">Det er to nye faktorer knyttet til budsjettet: Birgit Noreng har sluttet som </w:t>
          </w:r>
          <w:proofErr w:type="spellStart"/>
          <w:r>
            <w:t>trosopplærer</w:t>
          </w:r>
          <w:proofErr w:type="spellEnd"/>
          <w:r>
            <w:t xml:space="preserve"> i Torsken og tilskuddsordningen er endret til å gjelde for alle aldersgrupper, ikke bare barn og unge. I tillegg vil tilskuddet i helhet beholdes. Det er derfor ikke om å gjøre å bruke opp tilskuddet i løpet av året, slik som tidligere. </w:t>
          </w:r>
        </w:p>
        <w:p w14:paraId="089E93F9" w14:textId="77777777" w:rsidR="00FF33BB" w:rsidRDefault="00FF33BB" w:rsidP="00FF33BB">
          <w:pPr>
            <w:spacing w:line="276" w:lineRule="auto"/>
          </w:pPr>
          <w:r>
            <w:t xml:space="preserve">Menigheten har mottatt 7476 kr i ofringer til annen virksomhet. Bare 3026 kr av denne ofringen er utbetalt til dem som skal være mottakere. Hvis man hensyntar det, så er merforbruket på 4086 kr pr 31.8. Men ettersom det utbetales mye mindre lønn enn budsjettert, så vil vi ved årets slutt ha et stort </w:t>
          </w:r>
          <w:proofErr w:type="spellStart"/>
          <w:r>
            <w:t>mindreforbruk</w:t>
          </w:r>
          <w:proofErr w:type="spellEnd"/>
          <w:r>
            <w:t>.</w:t>
          </w:r>
        </w:p>
      </w:sdtContent>
    </w:sdt>
    <w:p w14:paraId="11725A00" w14:textId="77777777" w:rsidR="00FF33BB" w:rsidRDefault="00FF33BB" w:rsidP="00FF33BB"/>
    <w:sdt>
      <w:sdtPr>
        <w:rPr>
          <w:b/>
        </w:rPr>
        <w:tag w:val="MU_Tittel"/>
        <w:id w:val="200515983"/>
        <w:placeholder>
          <w:docPart w:val="6190E7F229D74279A0B6969A7E0FA472"/>
        </w:placeholder>
        <w:text/>
      </w:sdtPr>
      <w:sdtEndPr/>
      <w:sdtContent>
        <w:p w14:paraId="2C73CDC4" w14:textId="77777777" w:rsidR="00FF33BB" w:rsidRDefault="00FF33BB" w:rsidP="00FF33BB">
          <w:pPr>
            <w:rPr>
              <w:b/>
            </w:rPr>
          </w:pPr>
          <w:r w:rsidRPr="00EF6EF9">
            <w:rPr>
              <w:b/>
            </w:rPr>
            <w:t>Forslag til vedtak</w:t>
          </w:r>
        </w:p>
      </w:sdtContent>
    </w:sdt>
    <w:p w14:paraId="351B1104" w14:textId="77777777" w:rsidR="00FF33BB" w:rsidRDefault="00FF33BB" w:rsidP="00FF33BB"/>
    <w:p w14:paraId="4C339232" w14:textId="5D57CFCF" w:rsidR="00FF33BB" w:rsidRDefault="00FF33BB" w:rsidP="00FF33BB">
      <w:r>
        <w:t>Regnskapsrapport pr 31.8 tas til orientering.</w:t>
      </w:r>
    </w:p>
    <w:p w14:paraId="73262587" w14:textId="77777777" w:rsidR="00FF33BB" w:rsidRDefault="00FF33BB" w:rsidP="00FF33BB"/>
    <w:sdt>
      <w:sdtPr>
        <w:rPr>
          <w:b w:val="0"/>
        </w:rPr>
        <w:alias w:val="Vedtak for sak 13/26"/>
        <w:tag w:val="HandlingID212429;CaseID200677"/>
        <w:id w:val="1069609952"/>
        <w:placeholder>
          <w:docPart w:val="DefaultPlaceholder_-1854013440"/>
        </w:placeholder>
      </w:sdtPr>
      <w:sdtEndPr/>
      <w:sdtContent>
        <w:p w14:paraId="0C6C94D8" w14:textId="5B04F51B" w:rsidR="00FF33BB" w:rsidRDefault="00FF33BB" w:rsidP="00FF33BB">
          <w:pPr>
            <w:pStyle w:val="MUCaseTitle3"/>
          </w:pPr>
          <w:r>
            <w:t>Møtebehandling</w:t>
          </w:r>
        </w:p>
        <w:p w14:paraId="675DA9BF" w14:textId="77777777" w:rsidR="00FF33BB" w:rsidRDefault="00FF33BB" w:rsidP="00FF33BB"/>
        <w:sdt>
          <w:sdtPr>
            <w:rPr>
              <w:b w:val="0"/>
            </w:rPr>
            <w:tag w:val="MU_Innstilling"/>
            <w:id w:val="2102901858"/>
            <w:lock w:val="sdtLocked"/>
            <w:placeholder>
              <w:docPart w:val="DefaultPlaceholder_-1854013440"/>
            </w:placeholder>
            <w15:appearance w15:val="hidden"/>
          </w:sdtPr>
          <w:sdtEndPr/>
          <w:sdtContent>
            <w:p w14:paraId="5CE321E0" w14:textId="77777777" w:rsidR="00FF33BB" w:rsidRDefault="00FF33BB" w:rsidP="00FF33BB">
              <w:pPr>
                <w:pStyle w:val="MUCaseTitle3"/>
              </w:pPr>
              <w:r>
                <w:t xml:space="preserve">Vedtak </w:t>
              </w:r>
            </w:p>
            <w:sdt>
              <w:sdtPr>
                <w:tag w:val="MU_Vedtakstekst"/>
                <w:id w:val="682785106"/>
                <w:lock w:val="sdtLocked"/>
                <w:placeholder>
                  <w:docPart w:val="44C6A837EEA24880B913BBDF7D74FCC1"/>
                </w:placeholder>
                <w15:appearance w15:val="hidden"/>
              </w:sdtPr>
              <w:sdtEndPr/>
              <w:sdtContent>
                <w:p w14:paraId="56DDBCC7" w14:textId="38835407" w:rsidR="00FF33BB" w:rsidRDefault="00FF33BB" w:rsidP="00FF33BB">
                  <w:r>
                    <w:t>Regnskapsrapport pr 31.8 tas til orientering.</w:t>
                  </w:r>
                </w:p>
                <w:p w14:paraId="49CCC6A9" w14:textId="77777777" w:rsidR="00FF33BB" w:rsidRDefault="00B033FF" w:rsidP="00FF33BB"/>
              </w:sdtContent>
            </w:sdt>
          </w:sdtContent>
        </w:sdt>
        <w:p w14:paraId="172D1D1C" w14:textId="55DE60B8" w:rsidR="00FF33BB" w:rsidRDefault="00FF33BB" w:rsidP="00FF33BB">
          <w:pPr>
            <w:spacing w:before="240"/>
          </w:pPr>
          <w:r>
            <w:fldChar w:fldCharType="begin"/>
          </w:r>
          <w:r>
            <w:instrText xml:space="preserve"> MACROBUTTON SaveDecision [Lagre vedtak] </w:instrText>
          </w:r>
          <w:r>
            <w:fldChar w:fldCharType="end"/>
          </w:r>
        </w:p>
      </w:sdtContent>
    </w:sdt>
    <w:p w14:paraId="332F120A" w14:textId="77777777" w:rsidR="00FF33BB" w:rsidRDefault="00FF33BB" w:rsidP="00FF33BB">
      <w:pPr>
        <w:spacing w:before="240"/>
      </w:pPr>
    </w:p>
    <w:p w14:paraId="6B2CD445" w14:textId="77777777" w:rsidR="00FF33BB" w:rsidRDefault="00FF33BB" w:rsidP="00FF33BB">
      <w:pPr>
        <w:spacing w:before="240"/>
      </w:pPr>
    </w:p>
    <w:p w14:paraId="51C553BF" w14:textId="77777777" w:rsidR="00FF33BB" w:rsidRDefault="00FF33BB" w:rsidP="00FF33BB">
      <w:pPr>
        <w:spacing w:before="240"/>
      </w:pPr>
    </w:p>
    <w:p w14:paraId="29D92387" w14:textId="77777777" w:rsidR="00FF33BB" w:rsidRDefault="00FF33BB" w:rsidP="00FF33BB">
      <w:pPr>
        <w:pStyle w:val="MUCaseTitle2"/>
      </w:pPr>
      <w:bookmarkStart w:id="7" w:name="CaseRef212437"/>
      <w:bookmarkEnd w:id="7"/>
      <w:r>
        <w:t>14/26 Bispevisitas 1.-3.6 og 6.6.2027 i Berg og Torsken</w:t>
      </w:r>
    </w:p>
    <w:p w14:paraId="7276AA0A" w14:textId="63ED8376"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1E47044E" w14:textId="77777777" w:rsidTr="00FF33BB">
        <w:tc>
          <w:tcPr>
            <w:tcW w:w="5102" w:type="dxa"/>
          </w:tcPr>
          <w:p w14:paraId="65F578CC" w14:textId="257CD664" w:rsidR="00FF33BB" w:rsidRDefault="00FF33BB" w:rsidP="00FF33BB">
            <w:r>
              <w:t>Behandlet av</w:t>
            </w:r>
          </w:p>
        </w:tc>
        <w:tc>
          <w:tcPr>
            <w:tcW w:w="1701" w:type="dxa"/>
          </w:tcPr>
          <w:p w14:paraId="15281556" w14:textId="41397AB1" w:rsidR="00FF33BB" w:rsidRDefault="00FF33BB" w:rsidP="00FF33BB">
            <w:r>
              <w:t>Møtedato</w:t>
            </w:r>
          </w:p>
        </w:tc>
        <w:tc>
          <w:tcPr>
            <w:tcW w:w="1134" w:type="dxa"/>
          </w:tcPr>
          <w:p w14:paraId="3DC734F2" w14:textId="5524B343" w:rsidR="00FF33BB" w:rsidRDefault="00FF33BB" w:rsidP="00FF33BB">
            <w:proofErr w:type="spellStart"/>
            <w:r>
              <w:t>Saknr</w:t>
            </w:r>
            <w:proofErr w:type="spellEnd"/>
          </w:p>
        </w:tc>
      </w:tr>
      <w:tr w:rsidR="00FF33BB" w14:paraId="64D713B5" w14:textId="77777777" w:rsidTr="00FF33BB">
        <w:tc>
          <w:tcPr>
            <w:tcW w:w="5102" w:type="dxa"/>
          </w:tcPr>
          <w:p w14:paraId="00E2D8A1" w14:textId="5C900AC3" w:rsidR="00FF33BB" w:rsidRDefault="00FF33BB" w:rsidP="00FF33BB">
            <w:r>
              <w:t>1 Torsken menighetsråd</w:t>
            </w:r>
          </w:p>
        </w:tc>
        <w:tc>
          <w:tcPr>
            <w:tcW w:w="1701" w:type="dxa"/>
          </w:tcPr>
          <w:p w14:paraId="199D3BEF" w14:textId="1CF9CD8F" w:rsidR="00FF33BB" w:rsidRDefault="00FF33BB" w:rsidP="00FF33BB">
            <w:r>
              <w:t>08.09.2026</w:t>
            </w:r>
          </w:p>
        </w:tc>
        <w:tc>
          <w:tcPr>
            <w:tcW w:w="1134" w:type="dxa"/>
          </w:tcPr>
          <w:p w14:paraId="4010F014" w14:textId="364F9DF3" w:rsidR="00FF33BB" w:rsidRDefault="00FF33BB" w:rsidP="00FF33BB">
            <w:r>
              <w:t>14/26</w:t>
            </w:r>
          </w:p>
        </w:tc>
      </w:tr>
    </w:tbl>
    <w:p w14:paraId="26C92B6A" w14:textId="77777777" w:rsidR="00FF33BB" w:rsidRDefault="00FF33BB" w:rsidP="00FF33BB"/>
    <w:p w14:paraId="5697B651" w14:textId="77777777" w:rsidR="00FF33BB" w:rsidRDefault="00FF33BB" w:rsidP="00FF33BB"/>
    <w:p w14:paraId="721AC707" w14:textId="77777777" w:rsidR="00FF33BB" w:rsidRDefault="00FF33BB" w:rsidP="00FF33BB"/>
    <w:p w14:paraId="5681F439" w14:textId="77777777" w:rsidR="00FF33BB" w:rsidRDefault="00FF33BB" w:rsidP="00FF33BB"/>
    <w:sdt>
      <w:sdtPr>
        <w:alias w:val="Sammendrag"/>
        <w:tag w:val="Sammendrag"/>
        <w:id w:val="-1709632691"/>
        <w:placeholder>
          <w:docPart w:val="DEACA73CFA074874AFD84CB8F869F30D"/>
        </w:placeholder>
      </w:sdtPr>
      <w:sdtEndPr/>
      <w:sdtContent>
        <w:p w14:paraId="598CC597"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08851643" w14:textId="77777777" w:rsidR="00FF33BB" w:rsidRDefault="00FF33BB" w:rsidP="00FF33BB">
          <w:pPr>
            <w:contextualSpacing/>
          </w:pPr>
          <w:r>
            <w:t>Biskop Stig Lægdene kommer på bispevisitas til Berg og Torsken sokn i juni neste år. Prost Sigurd Skollevoll vil informere menighetsrådet om bispevisitasen og forberedelsene til visitasen.</w:t>
          </w:r>
        </w:p>
      </w:sdtContent>
    </w:sdt>
    <w:p w14:paraId="0AA0755E" w14:textId="77777777" w:rsidR="00FF33BB" w:rsidRDefault="00FF33BB" w:rsidP="00FF33BB"/>
    <w:sdt>
      <w:sdtPr>
        <w:rPr>
          <w:b/>
        </w:rPr>
        <w:tag w:val="MU_Tittel"/>
        <w:id w:val="-1437125444"/>
        <w:placeholder>
          <w:docPart w:val="A732A7AC1AA44CADA8EC26CEDFEC7EBB"/>
        </w:placeholder>
        <w:text/>
      </w:sdtPr>
      <w:sdtEndPr/>
      <w:sdtContent>
        <w:p w14:paraId="2947803F" w14:textId="77777777" w:rsidR="00FF33BB" w:rsidRDefault="00FF33BB" w:rsidP="00FF33BB">
          <w:pPr>
            <w:rPr>
              <w:b/>
            </w:rPr>
          </w:pPr>
          <w:r w:rsidRPr="00EF6EF9">
            <w:rPr>
              <w:b/>
            </w:rPr>
            <w:t>Forslag til vedtak</w:t>
          </w:r>
        </w:p>
      </w:sdtContent>
    </w:sdt>
    <w:p w14:paraId="36AC49EA" w14:textId="77777777" w:rsidR="00FF33BB" w:rsidRDefault="00FF33BB" w:rsidP="00FF33BB"/>
    <w:p w14:paraId="76FF5120" w14:textId="26D4915F" w:rsidR="00FF33BB" w:rsidRDefault="00FF33BB" w:rsidP="00FF33BB">
      <w:r>
        <w:lastRenderedPageBreak/>
        <w:t>Menighetsrådet tar prostens orientering til orientering.</w:t>
      </w:r>
    </w:p>
    <w:p w14:paraId="2C626A57" w14:textId="77777777" w:rsidR="00FF33BB" w:rsidRDefault="00FF33BB" w:rsidP="00FF33BB"/>
    <w:sdt>
      <w:sdtPr>
        <w:rPr>
          <w:b w:val="0"/>
        </w:rPr>
        <w:alias w:val="Vedtak for sak 14/26"/>
        <w:tag w:val="HandlingID212437;CaseID200730"/>
        <w:id w:val="-1875295369"/>
        <w:placeholder>
          <w:docPart w:val="DefaultPlaceholder_-1854013440"/>
        </w:placeholder>
      </w:sdtPr>
      <w:sdtEndPr/>
      <w:sdtContent>
        <w:p w14:paraId="13592EAF" w14:textId="1A7BD822" w:rsidR="00FF33BB" w:rsidRDefault="00FF33BB" w:rsidP="00FF33BB">
          <w:pPr>
            <w:pStyle w:val="MUCaseTitle3"/>
          </w:pPr>
          <w:r>
            <w:t>Møtebehandling</w:t>
          </w:r>
        </w:p>
        <w:p w14:paraId="49BFFAA7" w14:textId="77777777" w:rsidR="00FF33BB" w:rsidRDefault="00FF33BB" w:rsidP="00FF33BB"/>
        <w:sdt>
          <w:sdtPr>
            <w:rPr>
              <w:b w:val="0"/>
            </w:rPr>
            <w:tag w:val="MU_Innstilling"/>
            <w:id w:val="386303514"/>
            <w:lock w:val="sdtLocked"/>
            <w:placeholder>
              <w:docPart w:val="DefaultPlaceholder_-1854013440"/>
            </w:placeholder>
            <w15:appearance w15:val="hidden"/>
          </w:sdtPr>
          <w:sdtEndPr/>
          <w:sdtContent>
            <w:p w14:paraId="3C0562F4" w14:textId="77777777" w:rsidR="00FF33BB" w:rsidRDefault="00FF33BB" w:rsidP="00FF33BB">
              <w:pPr>
                <w:pStyle w:val="MUCaseTitle3"/>
              </w:pPr>
              <w:r>
                <w:t xml:space="preserve">Vedtak </w:t>
              </w:r>
            </w:p>
            <w:sdt>
              <w:sdtPr>
                <w:tag w:val="MU_Vedtakstekst"/>
                <w:id w:val="-599179075"/>
                <w:lock w:val="sdtLocked"/>
                <w:placeholder>
                  <w:docPart w:val="C4D39007E1A9443EB23FC698F61286CC"/>
                </w:placeholder>
                <w15:appearance w15:val="hidden"/>
              </w:sdtPr>
              <w:sdtEndPr/>
              <w:sdtContent>
                <w:p w14:paraId="5A0DC01A" w14:textId="4F2810CB" w:rsidR="00FF33BB" w:rsidRDefault="00FF33BB" w:rsidP="00FF33BB">
                  <w:r>
                    <w:t>Menighetsrådet tar prostens orientering til orientering.</w:t>
                  </w:r>
                </w:p>
                <w:p w14:paraId="19D1F905" w14:textId="77777777" w:rsidR="00FF33BB" w:rsidRDefault="00B033FF" w:rsidP="00FF33BB"/>
              </w:sdtContent>
            </w:sdt>
          </w:sdtContent>
        </w:sdt>
        <w:p w14:paraId="1468D2A2" w14:textId="2C9D50C3" w:rsidR="00FF33BB" w:rsidRDefault="00FF33BB" w:rsidP="00FF33BB">
          <w:pPr>
            <w:spacing w:before="240"/>
          </w:pPr>
          <w:r>
            <w:fldChar w:fldCharType="begin"/>
          </w:r>
          <w:r>
            <w:instrText xml:space="preserve"> MACROBUTTON SaveDecision [Lagre vedtak] </w:instrText>
          </w:r>
          <w:r>
            <w:fldChar w:fldCharType="end"/>
          </w:r>
        </w:p>
      </w:sdtContent>
    </w:sdt>
    <w:p w14:paraId="10ACE18C" w14:textId="77777777" w:rsidR="00FF33BB" w:rsidRDefault="00FF33BB" w:rsidP="00FF33BB">
      <w:pPr>
        <w:spacing w:before="240"/>
      </w:pPr>
    </w:p>
    <w:p w14:paraId="0DBBE2A9" w14:textId="77777777" w:rsidR="00FF33BB" w:rsidRDefault="00FF33BB" w:rsidP="00FF33BB">
      <w:pPr>
        <w:spacing w:before="240"/>
      </w:pPr>
    </w:p>
    <w:p w14:paraId="3A99CD2A" w14:textId="77777777" w:rsidR="00FF33BB" w:rsidRDefault="00FF33BB" w:rsidP="00FF33BB">
      <w:pPr>
        <w:spacing w:before="240"/>
      </w:pPr>
    </w:p>
    <w:p w14:paraId="581D2F4B" w14:textId="77777777" w:rsidR="00FF33BB" w:rsidRDefault="00FF33BB" w:rsidP="00FF33BB">
      <w:pPr>
        <w:pStyle w:val="MUCaseTitle2"/>
      </w:pPr>
      <w:bookmarkStart w:id="8" w:name="CaseRef212418"/>
      <w:bookmarkEnd w:id="8"/>
      <w:r>
        <w:t xml:space="preserve">15/26 Søknad om godkjenning av </w:t>
      </w:r>
      <w:proofErr w:type="spellStart"/>
      <w:r>
        <w:t>Flakstadvåg</w:t>
      </w:r>
      <w:proofErr w:type="spellEnd"/>
      <w:r>
        <w:t xml:space="preserve"> kirke som godkjent kirkebygg</w:t>
      </w:r>
    </w:p>
    <w:p w14:paraId="4B337007" w14:textId="16AF24A3"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2594B53B" w14:textId="77777777" w:rsidTr="00FF33BB">
        <w:tc>
          <w:tcPr>
            <w:tcW w:w="5102" w:type="dxa"/>
          </w:tcPr>
          <w:p w14:paraId="52E842B0" w14:textId="54F96648" w:rsidR="00FF33BB" w:rsidRDefault="00FF33BB" w:rsidP="00FF33BB">
            <w:r>
              <w:t>Behandlet av</w:t>
            </w:r>
          </w:p>
        </w:tc>
        <w:tc>
          <w:tcPr>
            <w:tcW w:w="1701" w:type="dxa"/>
          </w:tcPr>
          <w:p w14:paraId="335333B4" w14:textId="7ED5CDCA" w:rsidR="00FF33BB" w:rsidRDefault="00FF33BB" w:rsidP="00FF33BB">
            <w:r>
              <w:t>Møtedato</w:t>
            </w:r>
          </w:p>
        </w:tc>
        <w:tc>
          <w:tcPr>
            <w:tcW w:w="1134" w:type="dxa"/>
          </w:tcPr>
          <w:p w14:paraId="19F34B19" w14:textId="6B44C554" w:rsidR="00FF33BB" w:rsidRDefault="00FF33BB" w:rsidP="00FF33BB">
            <w:proofErr w:type="spellStart"/>
            <w:r>
              <w:t>Saknr</w:t>
            </w:r>
            <w:proofErr w:type="spellEnd"/>
          </w:p>
        </w:tc>
      </w:tr>
      <w:tr w:rsidR="00FF33BB" w14:paraId="5561E7DA" w14:textId="77777777" w:rsidTr="00FF33BB">
        <w:tc>
          <w:tcPr>
            <w:tcW w:w="5102" w:type="dxa"/>
          </w:tcPr>
          <w:p w14:paraId="5000B276" w14:textId="0413D531" w:rsidR="00FF33BB" w:rsidRDefault="00FF33BB" w:rsidP="00FF33BB">
            <w:r>
              <w:t>1 Torsken menighetsråd</w:t>
            </w:r>
          </w:p>
        </w:tc>
        <w:tc>
          <w:tcPr>
            <w:tcW w:w="1701" w:type="dxa"/>
          </w:tcPr>
          <w:p w14:paraId="45CB3B06" w14:textId="07E65D12" w:rsidR="00FF33BB" w:rsidRDefault="00FF33BB" w:rsidP="00FF33BB">
            <w:r>
              <w:t>08.09.2026</w:t>
            </w:r>
          </w:p>
        </w:tc>
        <w:tc>
          <w:tcPr>
            <w:tcW w:w="1134" w:type="dxa"/>
          </w:tcPr>
          <w:p w14:paraId="20A42D13" w14:textId="2B8D2BB8" w:rsidR="00FF33BB" w:rsidRDefault="00FF33BB" w:rsidP="00FF33BB">
            <w:r>
              <w:t>15/26</w:t>
            </w:r>
          </w:p>
        </w:tc>
      </w:tr>
    </w:tbl>
    <w:p w14:paraId="55EAD0B8" w14:textId="77777777" w:rsidR="00FF33BB" w:rsidRDefault="00FF33BB" w:rsidP="00FF33BB"/>
    <w:p w14:paraId="774637D2" w14:textId="77777777" w:rsidR="00FF33BB" w:rsidRDefault="00FF33BB" w:rsidP="00FF33BB"/>
    <w:p w14:paraId="1B5D48BB" w14:textId="77777777" w:rsidR="00FF33BB" w:rsidRDefault="00FF33BB" w:rsidP="00FF33BB"/>
    <w:p w14:paraId="1852D8D8" w14:textId="77777777" w:rsidR="00FF33BB" w:rsidRDefault="00FF33BB" w:rsidP="00FF33BB"/>
    <w:sdt>
      <w:sdtPr>
        <w:alias w:val="Sammendrag"/>
        <w:tag w:val="Sammendrag"/>
        <w:id w:val="975564488"/>
        <w:placeholder>
          <w:docPart w:val="E5BA1B64826D45C3A525B7108BEEF0FF"/>
        </w:placeholder>
      </w:sdtPr>
      <w:sdtEndPr/>
      <w:sdtContent>
        <w:p w14:paraId="6A83D826"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5F081507" w14:textId="77777777" w:rsidR="00FF33BB" w:rsidRPr="00F2146A" w:rsidRDefault="00FF33BB" w:rsidP="00FF33BB">
          <w:pPr>
            <w:keepNext/>
            <w:keepLines/>
            <w:outlineLvl w:val="1"/>
            <w:rPr>
              <w:rFonts w:eastAsia="Arial Unicode MS"/>
              <w:b/>
              <w:bCs/>
              <w:i/>
              <w:iCs/>
            </w:rPr>
          </w:pPr>
          <w:r w:rsidRPr="00F2146A">
            <w:rPr>
              <w:rFonts w:eastAsia="Arial Unicode MS"/>
              <w:b/>
              <w:bCs/>
              <w:i/>
              <w:iCs/>
            </w:rPr>
            <w:t>Saksorientering</w:t>
          </w:r>
        </w:p>
        <w:p w14:paraId="541B849C" w14:textId="77777777" w:rsidR="00FF33BB" w:rsidRPr="00F2146A" w:rsidRDefault="00FF33BB" w:rsidP="00FF33BB">
          <w:pPr>
            <w:pStyle w:val="NormalWeb"/>
            <w:shd w:val="clear" w:color="auto" w:fill="FFFFFF"/>
            <w:spacing w:before="0" w:beforeAutospacing="0" w:after="150" w:afterAutospacing="0"/>
            <w:textAlignment w:val="baseline"/>
            <w:rPr>
              <w:rFonts w:ascii="Arial" w:hAnsi="Arial" w:cs="Arial"/>
            </w:rPr>
          </w:pPr>
          <w:r>
            <w:rPr>
              <w:rFonts w:ascii="Arial" w:hAnsi="Arial" w:cs="Arial"/>
            </w:rPr>
            <w:t>Torsken</w:t>
          </w:r>
          <w:r w:rsidRPr="00F2146A">
            <w:rPr>
              <w:rFonts w:ascii="Arial" w:hAnsi="Arial" w:cs="Arial"/>
            </w:rPr>
            <w:t xml:space="preserve"> menighetsråd vedtok i et møte </w:t>
          </w:r>
          <w:r>
            <w:rPr>
              <w:rFonts w:ascii="Arial" w:hAnsi="Arial" w:cs="Arial"/>
            </w:rPr>
            <w:t>4.2</w:t>
          </w:r>
          <w:r w:rsidRPr="00F2146A">
            <w:rPr>
              <w:rFonts w:ascii="Arial" w:hAnsi="Arial" w:cs="Arial"/>
            </w:rPr>
            <w:t xml:space="preserve">.25 at det skulle søkes om endring av </w:t>
          </w:r>
          <w:proofErr w:type="spellStart"/>
          <w:r>
            <w:rPr>
              <w:rFonts w:ascii="Arial" w:hAnsi="Arial" w:cs="Arial"/>
            </w:rPr>
            <w:t>Flakstadvåg</w:t>
          </w:r>
          <w:proofErr w:type="spellEnd"/>
          <w:r>
            <w:rPr>
              <w:rFonts w:ascii="Arial" w:hAnsi="Arial" w:cs="Arial"/>
            </w:rPr>
            <w:t xml:space="preserve"> kirke og Gryllefjord kapell</w:t>
          </w:r>
          <w:r w:rsidRPr="00F2146A">
            <w:rPr>
              <w:rFonts w:ascii="Arial" w:hAnsi="Arial" w:cs="Arial"/>
            </w:rPr>
            <w:t xml:space="preserve"> fra status «bygning vigslet til kirkelig bruk» til «kirkebygg». Det ble sendt </w:t>
          </w:r>
          <w:r>
            <w:rPr>
              <w:rFonts w:ascii="Arial" w:hAnsi="Arial" w:cs="Arial"/>
            </w:rPr>
            <w:t>to</w:t>
          </w:r>
          <w:r w:rsidRPr="00F2146A">
            <w:rPr>
              <w:rFonts w:ascii="Arial" w:hAnsi="Arial" w:cs="Arial"/>
            </w:rPr>
            <w:t xml:space="preserve"> søknader til Senja kommune om oppfølging av finansieringsansvar for byggene. Senja kommunestyre har i møtet 18. juni då. vedtatt følgende om kirkebyggstrukturen:</w:t>
          </w:r>
        </w:p>
        <w:p w14:paraId="3EBB310F" w14:textId="77777777" w:rsidR="00FF33BB" w:rsidRPr="00F2146A" w:rsidRDefault="00FF33BB" w:rsidP="00FF33BB">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1. Senja kommunestyre tar Senja kirkelige fellesråds prioritering av ikke-godkjente kirkebygg til orientering. </w:t>
          </w:r>
        </w:p>
        <w:p w14:paraId="2E55E4DE" w14:textId="77777777" w:rsidR="00FF33BB" w:rsidRPr="00F2146A" w:rsidRDefault="00FF33BB" w:rsidP="00FF33BB">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2. Senja kommunestyre vedtar at kommunens framtidige vedlikeholdsansvar for ikke-godkjente kirkebygg begrenses til følgende bygg: • </w:t>
          </w:r>
          <w:proofErr w:type="spellStart"/>
          <w:r>
            <w:rPr>
              <w:rFonts w:ascii="Arial" w:hAnsi="Arial" w:cs="Arial"/>
              <w:i/>
              <w:iCs/>
            </w:rPr>
            <w:t>Lysbotn</w:t>
          </w:r>
          <w:proofErr w:type="spellEnd"/>
          <w:r w:rsidRPr="00F2146A">
            <w:rPr>
              <w:rFonts w:ascii="Arial" w:hAnsi="Arial" w:cs="Arial"/>
              <w:i/>
              <w:iCs/>
            </w:rPr>
            <w:t xml:space="preserve"> kapell • </w:t>
          </w:r>
          <w:proofErr w:type="spellStart"/>
          <w:r w:rsidRPr="00F2146A">
            <w:rPr>
              <w:rFonts w:ascii="Arial" w:hAnsi="Arial" w:cs="Arial"/>
              <w:i/>
              <w:iCs/>
            </w:rPr>
            <w:t>Svanelvmoen</w:t>
          </w:r>
          <w:proofErr w:type="spellEnd"/>
          <w:r w:rsidRPr="00F2146A">
            <w:rPr>
              <w:rFonts w:ascii="Arial" w:hAnsi="Arial" w:cs="Arial"/>
              <w:i/>
              <w:iCs/>
            </w:rPr>
            <w:t xml:space="preserve"> kapell • </w:t>
          </w:r>
          <w:proofErr w:type="spellStart"/>
          <w:r w:rsidRPr="00F2146A">
            <w:rPr>
              <w:rFonts w:ascii="Arial" w:hAnsi="Arial" w:cs="Arial"/>
              <w:i/>
              <w:iCs/>
            </w:rPr>
            <w:t>Flakstadvåg</w:t>
          </w:r>
          <w:proofErr w:type="spellEnd"/>
          <w:r w:rsidRPr="00F2146A">
            <w:rPr>
              <w:rFonts w:ascii="Arial" w:hAnsi="Arial" w:cs="Arial"/>
              <w:i/>
              <w:iCs/>
            </w:rPr>
            <w:t xml:space="preserve"> kirke.</w:t>
          </w:r>
        </w:p>
        <w:p w14:paraId="3039D903" w14:textId="77777777" w:rsidR="00FF33BB" w:rsidRPr="00F2146A" w:rsidRDefault="00FF33BB" w:rsidP="00FF33BB">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3. Øvrige ikke-godkjente kirkebygg tas ut av kommunens ordinære vedlikeholdsplaner og framtidige investeringsgrunnlag. </w:t>
          </w:r>
        </w:p>
        <w:p w14:paraId="3647230E" w14:textId="77777777" w:rsidR="00FF33BB" w:rsidRPr="00F2146A" w:rsidRDefault="00FF33BB" w:rsidP="00FF33BB">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4. Kommunedirektøren bes i samarbeid med Senja kirkelige fellesråd arbeide videre med tiltak som kan bidra til en mer bærekraftig kirkebyggstruktur i Senja kommune, herunder vurdere alternative modeller for eierskap, drift og bruk av bygg som ikke videreføres med kommunalt vedlikeholdsansvar. </w:t>
          </w:r>
        </w:p>
        <w:p w14:paraId="62189731" w14:textId="77777777" w:rsidR="00FF33BB" w:rsidRPr="00F2146A" w:rsidRDefault="00FF33BB" w:rsidP="00FF33BB">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5.Det bes om at Flerbrukshuset Rossfjord vurderes særskilt, på bakgrunn av beliggenhet ved sykehjem, romløsninger og funksjoner. </w:t>
          </w:r>
        </w:p>
        <w:p w14:paraId="646D1B19" w14:textId="77777777" w:rsidR="00FF33BB" w:rsidRPr="00623BD3" w:rsidRDefault="00FF33BB" w:rsidP="00FF33BB">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lastRenderedPageBreak/>
            <w:t xml:space="preserve">6. </w:t>
          </w:r>
          <w:r w:rsidRPr="00623BD3">
            <w:rPr>
              <w:rFonts w:ascii="Arial" w:hAnsi="Arial" w:cs="Arial"/>
              <w:i/>
              <w:iCs/>
            </w:rPr>
            <w:t xml:space="preserve">Det bes om at saken kommer tilbake til politisk behandling, etter at </w:t>
          </w:r>
          <w:proofErr w:type="spellStart"/>
          <w:r w:rsidRPr="00623BD3">
            <w:rPr>
              <w:rFonts w:ascii="Arial" w:hAnsi="Arial" w:cs="Arial"/>
              <w:i/>
              <w:iCs/>
            </w:rPr>
            <w:t>pkt</w:t>
          </w:r>
          <w:proofErr w:type="spellEnd"/>
          <w:r w:rsidRPr="00623BD3">
            <w:rPr>
              <w:rFonts w:ascii="Arial" w:hAnsi="Arial" w:cs="Arial"/>
              <w:i/>
              <w:iCs/>
            </w:rPr>
            <w:t xml:space="preserve"> 4 er utredet.</w:t>
          </w:r>
        </w:p>
        <w:p w14:paraId="48B5884A" w14:textId="77777777" w:rsidR="00FF33BB" w:rsidRDefault="00FF33BB" w:rsidP="00FF33BB">
          <w:pPr>
            <w:contextualSpacing/>
          </w:pPr>
          <w:r w:rsidRPr="00623BD3">
            <w:t>Av de to ikke-godkjente kirkebyggene i T</w:t>
          </w:r>
          <w:r>
            <w:t>orsken</w:t>
          </w:r>
          <w:r w:rsidRPr="00623BD3">
            <w:t xml:space="preserve"> menighet er det bare </w:t>
          </w:r>
          <w:proofErr w:type="spellStart"/>
          <w:r>
            <w:t>Flakstadvåg</w:t>
          </w:r>
          <w:proofErr w:type="spellEnd"/>
          <w:r>
            <w:t xml:space="preserve"> kirke</w:t>
          </w:r>
          <w:r w:rsidRPr="00623BD3">
            <w:t xml:space="preserve"> kommunen vil ta på seg finansieringsansvar for. Søknaden om godkjenning av kirkebygg sendes til Kirkerådet</w:t>
          </w:r>
          <w:r>
            <w:t>.</w:t>
          </w:r>
        </w:p>
      </w:sdtContent>
    </w:sdt>
    <w:p w14:paraId="15ED36D7" w14:textId="77777777" w:rsidR="00FF33BB" w:rsidRDefault="00FF33BB" w:rsidP="00FF33BB"/>
    <w:sdt>
      <w:sdtPr>
        <w:rPr>
          <w:b/>
        </w:rPr>
        <w:tag w:val="MU_Tittel"/>
        <w:id w:val="-1421708050"/>
        <w:placeholder>
          <w:docPart w:val="2873B533F12B4E67828D16D0E5EC5934"/>
        </w:placeholder>
        <w:text/>
      </w:sdtPr>
      <w:sdtEndPr/>
      <w:sdtContent>
        <w:p w14:paraId="17E96A25" w14:textId="77777777" w:rsidR="00FF33BB" w:rsidRDefault="00FF33BB" w:rsidP="00FF33BB">
          <w:pPr>
            <w:rPr>
              <w:b/>
            </w:rPr>
          </w:pPr>
          <w:r w:rsidRPr="00EF6EF9">
            <w:rPr>
              <w:b/>
            </w:rPr>
            <w:t>Forslag til vedtak</w:t>
          </w:r>
        </w:p>
      </w:sdtContent>
    </w:sdt>
    <w:p w14:paraId="1922A6FB" w14:textId="77777777" w:rsidR="00FF33BB" w:rsidRDefault="00FF33BB" w:rsidP="00FF33BB"/>
    <w:p w14:paraId="5346342E" w14:textId="7FA64DE4" w:rsidR="00FF33BB" w:rsidRDefault="00FF33BB" w:rsidP="00FF33BB">
      <w:r w:rsidRPr="00623BD3">
        <w:t xml:space="preserve">Torsken menighetsråd ber kirkevergen om å gjennomføre søknadsprosessen med å få godkjent </w:t>
      </w:r>
      <w:proofErr w:type="spellStart"/>
      <w:r w:rsidRPr="00623BD3">
        <w:t>Flakstadvåg</w:t>
      </w:r>
      <w:proofErr w:type="spellEnd"/>
      <w:r w:rsidRPr="00623BD3">
        <w:t xml:space="preserve"> kirke som kirkebygg.</w:t>
      </w:r>
    </w:p>
    <w:p w14:paraId="78F91683" w14:textId="77777777" w:rsidR="00FF33BB" w:rsidRDefault="00FF33BB" w:rsidP="00FF33BB"/>
    <w:sdt>
      <w:sdtPr>
        <w:rPr>
          <w:b w:val="0"/>
        </w:rPr>
        <w:alias w:val="Vedtak for sak 15/26"/>
        <w:tag w:val="HandlingID212418;CaseID200754"/>
        <w:id w:val="5562749"/>
        <w:placeholder>
          <w:docPart w:val="DefaultPlaceholder_-1854013440"/>
        </w:placeholder>
      </w:sdtPr>
      <w:sdtEndPr/>
      <w:sdtContent>
        <w:p w14:paraId="6D8B4969" w14:textId="221D43DE" w:rsidR="00FF33BB" w:rsidRDefault="00FF33BB" w:rsidP="00FF33BB">
          <w:pPr>
            <w:pStyle w:val="MUCaseTitle3"/>
          </w:pPr>
          <w:r>
            <w:t>Møtebehandling</w:t>
          </w:r>
        </w:p>
        <w:p w14:paraId="0D944A05" w14:textId="77777777" w:rsidR="00FF33BB" w:rsidRDefault="00FF33BB" w:rsidP="00FF33BB"/>
        <w:sdt>
          <w:sdtPr>
            <w:rPr>
              <w:b w:val="0"/>
            </w:rPr>
            <w:tag w:val="MU_Innstilling"/>
            <w:id w:val="-494344660"/>
            <w:lock w:val="sdtLocked"/>
            <w:placeholder>
              <w:docPart w:val="DefaultPlaceholder_-1854013440"/>
            </w:placeholder>
            <w15:appearance w15:val="hidden"/>
          </w:sdtPr>
          <w:sdtEndPr/>
          <w:sdtContent>
            <w:p w14:paraId="394C17CB" w14:textId="77777777" w:rsidR="00FF33BB" w:rsidRDefault="00FF33BB" w:rsidP="00FF33BB">
              <w:pPr>
                <w:pStyle w:val="MUCaseTitle3"/>
              </w:pPr>
              <w:r>
                <w:t xml:space="preserve">Vedtak </w:t>
              </w:r>
            </w:p>
            <w:sdt>
              <w:sdtPr>
                <w:tag w:val="MU_Vedtakstekst"/>
                <w:id w:val="-541209380"/>
                <w:lock w:val="sdtLocked"/>
                <w:placeholder>
                  <w:docPart w:val="955AF671DF764BF6BFDE84151463BDDA"/>
                </w:placeholder>
                <w15:appearance w15:val="hidden"/>
              </w:sdtPr>
              <w:sdtEndPr/>
              <w:sdtContent>
                <w:p w14:paraId="161FC7DB" w14:textId="4F640AF2" w:rsidR="00FF33BB" w:rsidRDefault="00FF33BB" w:rsidP="00FF33BB">
                  <w:r w:rsidRPr="00623BD3">
                    <w:t xml:space="preserve">Torsken menighetsråd ber kirkevergen om å gjennomføre søknadsprosessen med å få godkjent </w:t>
                  </w:r>
                  <w:proofErr w:type="spellStart"/>
                  <w:r w:rsidRPr="00623BD3">
                    <w:t>Flakstadvåg</w:t>
                  </w:r>
                  <w:proofErr w:type="spellEnd"/>
                  <w:r w:rsidRPr="00623BD3">
                    <w:t xml:space="preserve"> kirke som kirkebygg.</w:t>
                  </w:r>
                </w:p>
                <w:p w14:paraId="2A6C92E9" w14:textId="77777777" w:rsidR="00FF33BB" w:rsidRDefault="00B033FF" w:rsidP="00FF33BB"/>
              </w:sdtContent>
            </w:sdt>
          </w:sdtContent>
        </w:sdt>
        <w:p w14:paraId="5ED379EE" w14:textId="09B63A26" w:rsidR="00FF33BB" w:rsidRDefault="00FF33BB" w:rsidP="00FF33BB">
          <w:pPr>
            <w:spacing w:before="240"/>
          </w:pPr>
          <w:r>
            <w:fldChar w:fldCharType="begin"/>
          </w:r>
          <w:r>
            <w:instrText xml:space="preserve"> MACROBUTTON SaveDecision [Lagre vedtak] </w:instrText>
          </w:r>
          <w:r>
            <w:fldChar w:fldCharType="end"/>
          </w:r>
        </w:p>
      </w:sdtContent>
    </w:sdt>
    <w:p w14:paraId="1B9E2BD7" w14:textId="77777777" w:rsidR="00FF33BB" w:rsidRDefault="00FF33BB" w:rsidP="00FF33BB">
      <w:pPr>
        <w:spacing w:before="240"/>
      </w:pPr>
    </w:p>
    <w:p w14:paraId="2E73713E" w14:textId="77777777" w:rsidR="00FF33BB" w:rsidRDefault="00FF33BB" w:rsidP="00FF33BB">
      <w:pPr>
        <w:spacing w:before="240"/>
      </w:pPr>
    </w:p>
    <w:p w14:paraId="3C9479B5" w14:textId="77777777" w:rsidR="00FF33BB" w:rsidRDefault="00FF33BB" w:rsidP="00FF33BB">
      <w:pPr>
        <w:spacing w:before="240"/>
      </w:pPr>
    </w:p>
    <w:p w14:paraId="6A231CF6" w14:textId="77777777" w:rsidR="00FF33BB" w:rsidRDefault="00FF33BB" w:rsidP="00FF33BB">
      <w:pPr>
        <w:pStyle w:val="MUCaseTitle2"/>
      </w:pPr>
      <w:bookmarkStart w:id="9" w:name="CaseRef212345"/>
      <w:bookmarkEnd w:id="9"/>
      <w:r>
        <w:t>16/26 Nominasjonskomité til valget i 2027</w:t>
      </w:r>
    </w:p>
    <w:p w14:paraId="5E7298C6" w14:textId="771B373D"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0C8633AD" w14:textId="77777777" w:rsidTr="00FF33BB">
        <w:tc>
          <w:tcPr>
            <w:tcW w:w="5102" w:type="dxa"/>
          </w:tcPr>
          <w:p w14:paraId="5FDBE64A" w14:textId="13791B43" w:rsidR="00FF33BB" w:rsidRDefault="00FF33BB" w:rsidP="00FF33BB">
            <w:r>
              <w:t>Behandlet av</w:t>
            </w:r>
          </w:p>
        </w:tc>
        <w:tc>
          <w:tcPr>
            <w:tcW w:w="1701" w:type="dxa"/>
          </w:tcPr>
          <w:p w14:paraId="121E95A7" w14:textId="2817A1A6" w:rsidR="00FF33BB" w:rsidRDefault="00FF33BB" w:rsidP="00FF33BB">
            <w:r>
              <w:t>Møtedato</w:t>
            </w:r>
          </w:p>
        </w:tc>
        <w:tc>
          <w:tcPr>
            <w:tcW w:w="1134" w:type="dxa"/>
          </w:tcPr>
          <w:p w14:paraId="3A5FE94E" w14:textId="2DA11BA5" w:rsidR="00FF33BB" w:rsidRDefault="00FF33BB" w:rsidP="00FF33BB">
            <w:proofErr w:type="spellStart"/>
            <w:r>
              <w:t>Saknr</w:t>
            </w:r>
            <w:proofErr w:type="spellEnd"/>
          </w:p>
        </w:tc>
      </w:tr>
      <w:tr w:rsidR="00FF33BB" w14:paraId="3F8187DD" w14:textId="77777777" w:rsidTr="00FF33BB">
        <w:tc>
          <w:tcPr>
            <w:tcW w:w="5102" w:type="dxa"/>
          </w:tcPr>
          <w:p w14:paraId="2CAD768F" w14:textId="148B2EEA" w:rsidR="00FF33BB" w:rsidRDefault="00FF33BB" w:rsidP="00FF33BB">
            <w:r>
              <w:t>1 Torsken menighetsråd</w:t>
            </w:r>
          </w:p>
        </w:tc>
        <w:tc>
          <w:tcPr>
            <w:tcW w:w="1701" w:type="dxa"/>
          </w:tcPr>
          <w:p w14:paraId="15AA2378" w14:textId="3A93942F" w:rsidR="00FF33BB" w:rsidRDefault="00FF33BB" w:rsidP="00FF33BB">
            <w:r>
              <w:t>08.09.2026</w:t>
            </w:r>
          </w:p>
        </w:tc>
        <w:tc>
          <w:tcPr>
            <w:tcW w:w="1134" w:type="dxa"/>
          </w:tcPr>
          <w:p w14:paraId="3B1F6C10" w14:textId="4AA8AC5C" w:rsidR="00FF33BB" w:rsidRDefault="00FF33BB" w:rsidP="00FF33BB">
            <w:r>
              <w:t>16/26</w:t>
            </w:r>
          </w:p>
        </w:tc>
      </w:tr>
    </w:tbl>
    <w:p w14:paraId="08287944" w14:textId="77777777" w:rsidR="00FF33BB" w:rsidRDefault="00FF33BB" w:rsidP="00FF33BB"/>
    <w:p w14:paraId="6232F592" w14:textId="77777777" w:rsidR="00FF33BB" w:rsidRDefault="00FF33BB" w:rsidP="00FF33BB"/>
    <w:p w14:paraId="23230EB6" w14:textId="77777777" w:rsidR="00FF33BB" w:rsidRDefault="00FF33BB" w:rsidP="00FF33BB"/>
    <w:p w14:paraId="56D62E33" w14:textId="77777777" w:rsidR="00FF33BB" w:rsidRDefault="00FF33BB" w:rsidP="00FF33BB"/>
    <w:sdt>
      <w:sdtPr>
        <w:alias w:val="Sammendrag"/>
        <w:tag w:val="Sammendrag"/>
        <w:id w:val="1441182515"/>
        <w:placeholder>
          <w:docPart w:val="C983B22C4A6E4794BEEF6BBB421990A9"/>
        </w:placeholder>
      </w:sdtPr>
      <w:sdtEndPr/>
      <w:sdtContent>
        <w:p w14:paraId="7E80976B"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263DE14E" w14:textId="77777777" w:rsidR="00FF33BB" w:rsidRDefault="00FF33BB" w:rsidP="00FF33BB">
          <w:pPr>
            <w:rPr>
              <w:color w:val="000000"/>
            </w:rPr>
          </w:pPr>
          <w:r>
            <w:rPr>
              <w:color w:val="000000"/>
            </w:rPr>
            <w:t xml:space="preserve">Det må settes ned en nominasjonskomite til menighetsrådsvalget i september 2027. </w:t>
          </w:r>
        </w:p>
        <w:p w14:paraId="2EF92383" w14:textId="77777777" w:rsidR="00FF33BB" w:rsidRDefault="00FF33BB" w:rsidP="00FF33BB">
          <w:r>
            <w:rPr>
              <w:color w:val="000000"/>
            </w:rPr>
            <w:t>Komiteen bør bestå av 3-4 medlemmer og minst ett varamedlem. Det er viktig at begge kjønn er representert, og det bør være spredning i geografi og alder. Minst ett av medlemmene bør ha erfaring med denne typen arbeid fra tidligere.</w:t>
          </w:r>
        </w:p>
      </w:sdtContent>
    </w:sdt>
    <w:p w14:paraId="20ADBA4A" w14:textId="77777777" w:rsidR="00FF33BB" w:rsidRDefault="00FF33BB" w:rsidP="00FF33BB"/>
    <w:sdt>
      <w:sdtPr>
        <w:rPr>
          <w:b/>
        </w:rPr>
        <w:tag w:val="MU_Tittel"/>
        <w:id w:val="-258371875"/>
        <w:placeholder>
          <w:docPart w:val="81683D40538F499AA4BF38038CBA2F65"/>
        </w:placeholder>
        <w:text/>
      </w:sdtPr>
      <w:sdtEndPr/>
      <w:sdtContent>
        <w:p w14:paraId="10F912FC" w14:textId="77777777" w:rsidR="00FF33BB" w:rsidRDefault="00FF33BB" w:rsidP="00FF33BB">
          <w:pPr>
            <w:rPr>
              <w:b/>
            </w:rPr>
          </w:pPr>
          <w:r w:rsidRPr="00EF6EF9">
            <w:rPr>
              <w:b/>
            </w:rPr>
            <w:t>Forslag til vedtak</w:t>
          </w:r>
        </w:p>
      </w:sdtContent>
    </w:sdt>
    <w:p w14:paraId="5317F60C" w14:textId="77777777" w:rsidR="00FF33BB" w:rsidRDefault="00FF33BB" w:rsidP="00FF33BB"/>
    <w:p w14:paraId="464757A6" w14:textId="7CD359D6" w:rsidR="00FF33BB" w:rsidRDefault="00FF33BB" w:rsidP="00FF33BB">
      <w:r>
        <w:t>Det settes ned en nominasjonskomité bestående av 3 medlemmer og 1 varamedlem med følgende personer:</w:t>
      </w:r>
    </w:p>
    <w:p w14:paraId="19ACBB42" w14:textId="77777777" w:rsidR="00FF33BB" w:rsidRDefault="00FF33BB" w:rsidP="00FF33BB"/>
    <w:sdt>
      <w:sdtPr>
        <w:rPr>
          <w:b w:val="0"/>
        </w:rPr>
        <w:alias w:val="Vedtak for sak 16/26"/>
        <w:tag w:val="HandlingID212345;CaseID201229"/>
        <w:id w:val="-1229533422"/>
        <w:placeholder>
          <w:docPart w:val="DefaultPlaceholder_-1854013440"/>
        </w:placeholder>
      </w:sdtPr>
      <w:sdtEndPr/>
      <w:sdtContent>
        <w:p w14:paraId="1C4EE894" w14:textId="18B9BEA7" w:rsidR="00FF33BB" w:rsidRDefault="00FF33BB" w:rsidP="00FF33BB">
          <w:pPr>
            <w:pStyle w:val="MUCaseTitle3"/>
          </w:pPr>
          <w:r>
            <w:t>Møtebehandling</w:t>
          </w:r>
        </w:p>
        <w:p w14:paraId="2B089562" w14:textId="77777777" w:rsidR="00FF33BB" w:rsidRDefault="00FF33BB" w:rsidP="00FF33BB"/>
        <w:sdt>
          <w:sdtPr>
            <w:rPr>
              <w:b w:val="0"/>
            </w:rPr>
            <w:tag w:val="MU_Innstilling"/>
            <w:id w:val="542949464"/>
            <w:lock w:val="sdtLocked"/>
            <w:placeholder>
              <w:docPart w:val="DefaultPlaceholder_-1854013440"/>
            </w:placeholder>
            <w15:appearance w15:val="hidden"/>
          </w:sdtPr>
          <w:sdtEndPr/>
          <w:sdtContent>
            <w:p w14:paraId="6BCBE082" w14:textId="77777777" w:rsidR="00FF33BB" w:rsidRDefault="00FF33BB" w:rsidP="00FF33BB">
              <w:pPr>
                <w:pStyle w:val="MUCaseTitle3"/>
              </w:pPr>
              <w:r>
                <w:t xml:space="preserve">Vedtak </w:t>
              </w:r>
            </w:p>
            <w:sdt>
              <w:sdtPr>
                <w:tag w:val="MU_Vedtakstekst"/>
                <w:id w:val="523064975"/>
                <w:lock w:val="sdtLocked"/>
                <w:placeholder>
                  <w:docPart w:val="B184B6ACB4D44972BE13706A4B0981CC"/>
                </w:placeholder>
                <w15:appearance w15:val="hidden"/>
              </w:sdtPr>
              <w:sdtEndPr/>
              <w:sdtContent>
                <w:p w14:paraId="5AC54335" w14:textId="1A44E3BC" w:rsidR="00475245" w:rsidRDefault="00475245" w:rsidP="00475245">
                  <w:r>
                    <w:t>Saken utsettes under forutsetning at dagens menighetsråd jobber med å finne 3 medlemmer og 1 varamedlem til nominasjonskomite.</w:t>
                  </w:r>
                </w:p>
                <w:p w14:paraId="26A217CA" w14:textId="73E64A3F" w:rsidR="00FF33BB" w:rsidRDefault="00475245" w:rsidP="00475245">
                  <w:r>
                    <w:t>Saken tas opp under siste menighetsmøte i 2026.</w:t>
                  </w:r>
                </w:p>
                <w:p w14:paraId="0208F3E0" w14:textId="77777777" w:rsidR="00FF33BB" w:rsidRDefault="00B033FF" w:rsidP="00FF33BB"/>
              </w:sdtContent>
            </w:sdt>
          </w:sdtContent>
        </w:sdt>
        <w:p w14:paraId="2FB54837" w14:textId="06B47889" w:rsidR="00FF33BB" w:rsidRDefault="00FF33BB" w:rsidP="00FF33BB">
          <w:pPr>
            <w:spacing w:before="240"/>
          </w:pPr>
          <w:r>
            <w:fldChar w:fldCharType="begin"/>
          </w:r>
          <w:r>
            <w:instrText xml:space="preserve"> MACROBUTTON SaveDecision [Lagre vedtak] </w:instrText>
          </w:r>
          <w:r>
            <w:fldChar w:fldCharType="end"/>
          </w:r>
        </w:p>
      </w:sdtContent>
    </w:sdt>
    <w:p w14:paraId="6ACAE55D" w14:textId="77777777" w:rsidR="00FF33BB" w:rsidRDefault="00FF33BB" w:rsidP="00FF33BB">
      <w:pPr>
        <w:spacing w:before="240"/>
      </w:pPr>
    </w:p>
    <w:p w14:paraId="6D903862" w14:textId="77777777" w:rsidR="00FF33BB" w:rsidRDefault="00FF33BB" w:rsidP="00FF33BB">
      <w:pPr>
        <w:spacing w:before="240"/>
      </w:pPr>
    </w:p>
    <w:p w14:paraId="563E6D60" w14:textId="77777777" w:rsidR="00FF33BB" w:rsidRDefault="00FF33BB" w:rsidP="00FF33BB">
      <w:pPr>
        <w:spacing w:before="240"/>
      </w:pPr>
    </w:p>
    <w:p w14:paraId="7F32DC16" w14:textId="77777777" w:rsidR="00FF33BB" w:rsidRDefault="00FF33BB" w:rsidP="00FF33BB">
      <w:pPr>
        <w:pStyle w:val="MUCaseTitle2"/>
      </w:pPr>
      <w:bookmarkStart w:id="10" w:name="CaseRef212349"/>
      <w:bookmarkEnd w:id="10"/>
      <w:r>
        <w:t>17/26 Delegasjonsreglementet i SKF</w:t>
      </w:r>
    </w:p>
    <w:p w14:paraId="1FD63AA1" w14:textId="5E3A5745"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23898592" w14:textId="77777777" w:rsidTr="00FF33BB">
        <w:tc>
          <w:tcPr>
            <w:tcW w:w="5102" w:type="dxa"/>
          </w:tcPr>
          <w:p w14:paraId="13C14201" w14:textId="6DD5E9C9" w:rsidR="00FF33BB" w:rsidRDefault="00FF33BB" w:rsidP="00FF33BB">
            <w:r>
              <w:t>Behandlet av</w:t>
            </w:r>
          </w:p>
        </w:tc>
        <w:tc>
          <w:tcPr>
            <w:tcW w:w="1701" w:type="dxa"/>
          </w:tcPr>
          <w:p w14:paraId="780DECA3" w14:textId="4276A341" w:rsidR="00FF33BB" w:rsidRDefault="00FF33BB" w:rsidP="00FF33BB">
            <w:r>
              <w:t>Møtedato</w:t>
            </w:r>
          </w:p>
        </w:tc>
        <w:tc>
          <w:tcPr>
            <w:tcW w:w="1134" w:type="dxa"/>
          </w:tcPr>
          <w:p w14:paraId="493C25F8" w14:textId="5C61C95B" w:rsidR="00FF33BB" w:rsidRDefault="00FF33BB" w:rsidP="00FF33BB">
            <w:proofErr w:type="spellStart"/>
            <w:r>
              <w:t>Saknr</w:t>
            </w:r>
            <w:proofErr w:type="spellEnd"/>
          </w:p>
        </w:tc>
      </w:tr>
      <w:tr w:rsidR="00FF33BB" w14:paraId="7A81FA26" w14:textId="77777777" w:rsidTr="00FF33BB">
        <w:tc>
          <w:tcPr>
            <w:tcW w:w="5102" w:type="dxa"/>
          </w:tcPr>
          <w:p w14:paraId="0C055250" w14:textId="2EF84FDE" w:rsidR="00FF33BB" w:rsidRDefault="00FF33BB" w:rsidP="00FF33BB">
            <w:r>
              <w:t>1 Torsken menighetsråd</w:t>
            </w:r>
          </w:p>
        </w:tc>
        <w:tc>
          <w:tcPr>
            <w:tcW w:w="1701" w:type="dxa"/>
          </w:tcPr>
          <w:p w14:paraId="433380C2" w14:textId="071CD670" w:rsidR="00FF33BB" w:rsidRDefault="00FF33BB" w:rsidP="00FF33BB">
            <w:r>
              <w:t>08.09.2026</w:t>
            </w:r>
          </w:p>
        </w:tc>
        <w:tc>
          <w:tcPr>
            <w:tcW w:w="1134" w:type="dxa"/>
          </w:tcPr>
          <w:p w14:paraId="29DF6713" w14:textId="785B318B" w:rsidR="00FF33BB" w:rsidRDefault="00FF33BB" w:rsidP="00FF33BB">
            <w:r>
              <w:t>17/26</w:t>
            </w:r>
          </w:p>
        </w:tc>
      </w:tr>
    </w:tbl>
    <w:p w14:paraId="6AC24690" w14:textId="77777777" w:rsidR="00FF33BB" w:rsidRDefault="00FF33BB" w:rsidP="00FF33BB"/>
    <w:p w14:paraId="5D1AA87F" w14:textId="77777777" w:rsidR="00FF33BB" w:rsidRDefault="00FF33BB" w:rsidP="00FF33BB"/>
    <w:p w14:paraId="557B5B71" w14:textId="77777777" w:rsidR="00FF33BB" w:rsidRDefault="00FF33BB" w:rsidP="00FF33BB"/>
    <w:p w14:paraId="781E5BF3" w14:textId="77777777" w:rsidR="00FF33BB" w:rsidRDefault="00FF33BB" w:rsidP="00FF33BB"/>
    <w:sdt>
      <w:sdtPr>
        <w:alias w:val="Sammendrag"/>
        <w:tag w:val="Sammendrag"/>
        <w:id w:val="1917507569"/>
        <w:placeholder>
          <w:docPart w:val="C99BA220F1544C12BF002796AD03540F"/>
        </w:placeholder>
      </w:sdtPr>
      <w:sdtEndPr/>
      <w:sdtContent>
        <w:p w14:paraId="5074DEFC"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2E9B4530" w14:textId="6DC3DD46" w:rsidR="00FF33BB" w:rsidRPr="00BE598D" w:rsidRDefault="00FF33BB" w:rsidP="00FF33BB">
          <w:pPr>
            <w:keepNext/>
            <w:keepLines/>
            <w:outlineLvl w:val="1"/>
            <w:rPr>
              <w:rFonts w:eastAsia="Arial Unicode MS"/>
              <w:b/>
              <w:bCs/>
            </w:rPr>
          </w:pPr>
        </w:p>
        <w:p w14:paraId="15B9FB89" w14:textId="77777777" w:rsidR="00FF33BB" w:rsidRPr="002D7EB8" w:rsidRDefault="00FF33BB" w:rsidP="00FF33BB">
          <w:pPr>
            <w:rPr>
              <w:b/>
              <w:bCs/>
            </w:rPr>
          </w:pPr>
          <w:r w:rsidRPr="002D7EB8">
            <w:rPr>
              <w:b/>
              <w:bCs/>
            </w:rPr>
            <w:t>Bakgrunn for saken</w:t>
          </w:r>
        </w:p>
        <w:p w14:paraId="1AF379FC" w14:textId="77777777" w:rsidR="00FF33BB" w:rsidRPr="00440F0F" w:rsidRDefault="00FF33BB" w:rsidP="00FF33BB">
          <w:r w:rsidRPr="00440F0F">
            <w:t>Fellesråde</w:t>
          </w:r>
          <w:r>
            <w:t>t</w:t>
          </w:r>
          <w:r w:rsidRPr="00440F0F">
            <w:t xml:space="preserve"> fattet i sak </w:t>
          </w:r>
          <w:r>
            <w:t>05/</w:t>
          </w:r>
          <w:r w:rsidRPr="00440F0F">
            <w:t>26 følgende vedtak</w:t>
          </w:r>
        </w:p>
        <w:p w14:paraId="099B6967" w14:textId="77777777" w:rsidR="00FF33BB" w:rsidRPr="00440F0F" w:rsidRDefault="00FF33BB" w:rsidP="00FF33BB"/>
        <w:p w14:paraId="2A275861" w14:textId="77777777" w:rsidR="00FF33BB" w:rsidRPr="002D7EB8" w:rsidRDefault="00FF33BB" w:rsidP="00FF33BB">
          <w:pPr>
            <w:rPr>
              <w:b/>
              <w:bCs/>
            </w:rPr>
          </w:pPr>
          <w:r w:rsidRPr="002D7EB8">
            <w:rPr>
              <w:b/>
              <w:bCs/>
            </w:rPr>
            <w:t>Vedtak/enstemmig</w:t>
          </w:r>
        </w:p>
        <w:p w14:paraId="42765169" w14:textId="77777777" w:rsidR="00FF33BB" w:rsidRPr="00091401" w:rsidRDefault="00FF33BB" w:rsidP="00FF33BB">
          <w:pPr>
            <w:ind w:left="708"/>
            <w:rPr>
              <w:i/>
              <w:iCs/>
              <w:sz w:val="21"/>
              <w:szCs w:val="20"/>
            </w:rPr>
          </w:pPr>
          <w:r w:rsidRPr="00091401">
            <w:rPr>
              <w:i/>
              <w:iCs/>
              <w:sz w:val="21"/>
              <w:szCs w:val="20"/>
            </w:rPr>
            <w:t>Fellesrådet utsetter saken og ber om at det utarbeides nytt reglement for</w:t>
          </w:r>
        </w:p>
        <w:p w14:paraId="501E109F" w14:textId="77777777" w:rsidR="00FF33BB" w:rsidRPr="00091401" w:rsidRDefault="00FF33BB" w:rsidP="00FF33BB">
          <w:pPr>
            <w:ind w:left="708"/>
            <w:rPr>
              <w:i/>
              <w:iCs/>
              <w:sz w:val="21"/>
              <w:szCs w:val="20"/>
            </w:rPr>
          </w:pPr>
          <w:r w:rsidRPr="00091401">
            <w:rPr>
              <w:i/>
              <w:iCs/>
              <w:sz w:val="21"/>
              <w:szCs w:val="20"/>
            </w:rPr>
            <w:t>kirkelig administrasjonsutvalg (KAU)</w:t>
          </w:r>
        </w:p>
        <w:p w14:paraId="2C7077AF" w14:textId="77777777" w:rsidR="00FF33BB" w:rsidRPr="00091401" w:rsidRDefault="00FF33BB" w:rsidP="00FF33BB">
          <w:pPr>
            <w:ind w:left="708"/>
            <w:rPr>
              <w:i/>
              <w:iCs/>
              <w:sz w:val="21"/>
              <w:szCs w:val="20"/>
            </w:rPr>
          </w:pPr>
          <w:r w:rsidRPr="00091401">
            <w:rPr>
              <w:i/>
              <w:iCs/>
              <w:sz w:val="21"/>
              <w:szCs w:val="20"/>
            </w:rPr>
            <w:t>Fellesrådet ber om at delegasjonsreglementet til kirkevergen sees i</w:t>
          </w:r>
        </w:p>
        <w:p w14:paraId="71AC38D5" w14:textId="77777777" w:rsidR="00FF33BB" w:rsidRPr="00091401" w:rsidRDefault="00FF33BB" w:rsidP="00FF33BB">
          <w:pPr>
            <w:ind w:left="708"/>
            <w:rPr>
              <w:i/>
              <w:iCs/>
              <w:sz w:val="21"/>
              <w:szCs w:val="20"/>
            </w:rPr>
          </w:pPr>
          <w:r w:rsidRPr="00091401">
            <w:rPr>
              <w:i/>
              <w:iCs/>
              <w:sz w:val="21"/>
              <w:szCs w:val="20"/>
            </w:rPr>
            <w:t>sammenheng med arbeidet.</w:t>
          </w:r>
        </w:p>
        <w:p w14:paraId="770D2F6C" w14:textId="77777777" w:rsidR="00FF33BB" w:rsidRPr="00091401" w:rsidRDefault="00FF33BB" w:rsidP="00FF33BB">
          <w:pPr>
            <w:ind w:left="708"/>
            <w:rPr>
              <w:i/>
              <w:iCs/>
              <w:sz w:val="21"/>
              <w:szCs w:val="20"/>
            </w:rPr>
          </w:pPr>
          <w:r w:rsidRPr="00091401">
            <w:rPr>
              <w:i/>
              <w:iCs/>
              <w:sz w:val="21"/>
              <w:szCs w:val="20"/>
            </w:rPr>
            <w:t>Fellesrådet nedsetter et utvalg for å gjøre jobben bestående av:</w:t>
          </w:r>
        </w:p>
        <w:p w14:paraId="4FE13FBD" w14:textId="77777777" w:rsidR="00FF33BB" w:rsidRPr="00091401" w:rsidRDefault="00FF33BB" w:rsidP="00FF33BB">
          <w:pPr>
            <w:pStyle w:val="Listeavsnitt"/>
            <w:numPr>
              <w:ilvl w:val="0"/>
              <w:numId w:val="1"/>
            </w:numPr>
            <w:ind w:left="1428"/>
            <w:rPr>
              <w:i/>
              <w:iCs/>
              <w:sz w:val="21"/>
              <w:szCs w:val="20"/>
              <w:lang w:eastAsia="nb-NO"/>
            </w:rPr>
          </w:pPr>
          <w:r w:rsidRPr="00091401">
            <w:rPr>
              <w:i/>
              <w:iCs/>
              <w:sz w:val="21"/>
              <w:szCs w:val="20"/>
              <w:lang w:eastAsia="nb-NO"/>
            </w:rPr>
            <w:t>Odd Arne Andreassen</w:t>
          </w:r>
        </w:p>
        <w:p w14:paraId="0F571918" w14:textId="77777777" w:rsidR="00FF33BB" w:rsidRPr="00091401" w:rsidRDefault="00FF33BB" w:rsidP="00FF33BB">
          <w:pPr>
            <w:pStyle w:val="Listeavsnitt"/>
            <w:numPr>
              <w:ilvl w:val="0"/>
              <w:numId w:val="1"/>
            </w:numPr>
            <w:ind w:left="1428"/>
            <w:rPr>
              <w:i/>
              <w:iCs/>
              <w:sz w:val="21"/>
              <w:szCs w:val="20"/>
              <w:lang w:eastAsia="nb-NO"/>
            </w:rPr>
          </w:pPr>
          <w:r w:rsidRPr="00091401">
            <w:rPr>
              <w:i/>
              <w:iCs/>
              <w:sz w:val="21"/>
              <w:szCs w:val="20"/>
              <w:lang w:eastAsia="nb-NO"/>
            </w:rPr>
            <w:t>Tonje Fyhn Walsø</w:t>
          </w:r>
        </w:p>
        <w:p w14:paraId="1B6A629F" w14:textId="77777777" w:rsidR="00FF33BB" w:rsidRPr="00091401" w:rsidRDefault="00FF33BB" w:rsidP="00FF33BB">
          <w:pPr>
            <w:pStyle w:val="Listeavsnitt"/>
            <w:numPr>
              <w:ilvl w:val="0"/>
              <w:numId w:val="1"/>
            </w:numPr>
            <w:ind w:left="1428"/>
            <w:rPr>
              <w:i/>
              <w:iCs/>
              <w:sz w:val="21"/>
              <w:szCs w:val="20"/>
              <w:lang w:eastAsia="nb-NO"/>
            </w:rPr>
          </w:pPr>
          <w:r w:rsidRPr="00091401">
            <w:rPr>
              <w:i/>
              <w:iCs/>
              <w:sz w:val="21"/>
              <w:szCs w:val="20"/>
              <w:lang w:eastAsia="nb-NO"/>
            </w:rPr>
            <w:t xml:space="preserve">Louis </w:t>
          </w:r>
          <w:r>
            <w:rPr>
              <w:i/>
              <w:iCs/>
              <w:sz w:val="21"/>
              <w:szCs w:val="20"/>
              <w:lang w:eastAsia="nb-NO"/>
            </w:rPr>
            <w:t xml:space="preserve">S. </w:t>
          </w:r>
          <w:r w:rsidRPr="00091401">
            <w:rPr>
              <w:i/>
              <w:iCs/>
              <w:sz w:val="21"/>
              <w:szCs w:val="20"/>
              <w:lang w:eastAsia="nb-NO"/>
            </w:rPr>
            <w:t>Edvardsen</w:t>
          </w:r>
        </w:p>
        <w:p w14:paraId="5B562A61" w14:textId="77777777" w:rsidR="00FF33BB" w:rsidRPr="00091401" w:rsidRDefault="00FF33BB" w:rsidP="00FF33BB">
          <w:pPr>
            <w:ind w:left="708"/>
            <w:rPr>
              <w:i/>
              <w:iCs/>
              <w:sz w:val="21"/>
              <w:szCs w:val="20"/>
            </w:rPr>
          </w:pPr>
          <w:r w:rsidRPr="00091401">
            <w:rPr>
              <w:i/>
              <w:iCs/>
              <w:sz w:val="21"/>
              <w:szCs w:val="20"/>
            </w:rPr>
            <w:t>Utvalget bes konsultere fellesrådet i sitt arbeid.</w:t>
          </w:r>
        </w:p>
        <w:p w14:paraId="13A4A30F" w14:textId="77777777" w:rsidR="00FF33BB" w:rsidRPr="002D7EB8" w:rsidRDefault="00FF33BB" w:rsidP="00FF33BB">
          <w:pPr>
            <w:rPr>
              <w:b/>
              <w:bCs/>
            </w:rPr>
          </w:pPr>
        </w:p>
        <w:p w14:paraId="2E10256E" w14:textId="77777777" w:rsidR="00FF33BB" w:rsidRPr="002D7EB8" w:rsidRDefault="00FF33BB" w:rsidP="00FF33BB">
          <w:pPr>
            <w:rPr>
              <w:b/>
              <w:bCs/>
            </w:rPr>
          </w:pPr>
          <w:r w:rsidRPr="002D7EB8">
            <w:rPr>
              <w:b/>
              <w:bCs/>
            </w:rPr>
            <w:t>Kommentar til vedtaket</w:t>
          </w:r>
        </w:p>
        <w:p w14:paraId="3C78C288" w14:textId="77777777" w:rsidR="00FF33BB" w:rsidRPr="00091401" w:rsidRDefault="00FF33BB" w:rsidP="00FF33BB">
          <w:r w:rsidRPr="00440F0F">
            <w:t xml:space="preserve">Vedtaket </w:t>
          </w:r>
          <w:r>
            <w:t>gir</w:t>
          </w:r>
          <w:r w:rsidRPr="00440F0F">
            <w:t xml:space="preserve"> </w:t>
          </w:r>
          <w:proofErr w:type="spellStart"/>
          <w:r w:rsidRPr="00440F0F">
            <w:t>utvalget</w:t>
          </w:r>
          <w:proofErr w:type="spellEnd"/>
          <w:r w:rsidRPr="00440F0F">
            <w:t xml:space="preserve"> mandat til å utarbeide et oppdatert forslag til delegasjonsreglement for Senja kirkelig fellesråd. Men ting må tas i korrekt rekkefølge</w:t>
          </w:r>
          <w:r>
            <w:t>, og u</w:t>
          </w:r>
          <w:r w:rsidRPr="00440F0F">
            <w:t xml:space="preserve">tvalget har derfor konsentrert seg om først </w:t>
          </w:r>
          <w:r>
            <w:t xml:space="preserve">å </w:t>
          </w:r>
          <w:r w:rsidRPr="00440F0F">
            <w:t xml:space="preserve">få på plass et delegasjonsreglement, for deretter igangsette arbeidet med de øvrige reglementene i kirken slik at disse blir synkronisert med </w:t>
          </w:r>
          <w:r>
            <w:t xml:space="preserve">nytt vedtatt </w:t>
          </w:r>
          <w:r w:rsidRPr="00440F0F">
            <w:t>delegasjonsreglementet</w:t>
          </w:r>
          <w:r>
            <w:t>. Deretter vil det være naturlig</w:t>
          </w:r>
          <w:r w:rsidRPr="00440F0F">
            <w:t xml:space="preserve"> å</w:t>
          </w:r>
          <w:r>
            <w:t xml:space="preserve"> tilpasse øvrig reglement og </w:t>
          </w:r>
          <w:r w:rsidRPr="00440F0F">
            <w:t>kirkevergens fullmakter/ arbeidsinstruks</w:t>
          </w:r>
          <w:r>
            <w:t xml:space="preserve"> til nytt vedtatt </w:t>
          </w:r>
          <w:r w:rsidRPr="00091401">
            <w:t xml:space="preserve">reglement. </w:t>
          </w:r>
        </w:p>
        <w:p w14:paraId="7FCB9F83" w14:textId="77777777" w:rsidR="00FF33BB" w:rsidRDefault="00FF33BB" w:rsidP="00FF33BB"/>
        <w:p w14:paraId="41B36910" w14:textId="77777777" w:rsidR="00FF33BB" w:rsidRPr="00091401" w:rsidRDefault="00FF33BB" w:rsidP="00FF33BB">
          <w:pPr>
            <w:rPr>
              <w:b/>
              <w:bCs/>
            </w:rPr>
          </w:pPr>
          <w:r>
            <w:rPr>
              <w:b/>
              <w:bCs/>
            </w:rPr>
            <w:t>Utvalgets a</w:t>
          </w:r>
          <w:r w:rsidRPr="00091401">
            <w:rPr>
              <w:b/>
              <w:bCs/>
            </w:rPr>
            <w:t>ktivitet</w:t>
          </w:r>
        </w:p>
        <w:p w14:paraId="1AD26A0D" w14:textId="77777777" w:rsidR="00FF33BB" w:rsidRPr="00091401" w:rsidRDefault="00FF33BB" w:rsidP="00FF33BB">
          <w:r w:rsidRPr="00091401">
            <w:t xml:space="preserve">Utvalget har gjennomført 3 møter hvor </w:t>
          </w:r>
          <w:proofErr w:type="spellStart"/>
          <w:r w:rsidRPr="00091401">
            <w:t>en blant</w:t>
          </w:r>
          <w:proofErr w:type="spellEnd"/>
          <w:r w:rsidRPr="00091401">
            <w:t xml:space="preserve"> annet har sett på hvordan andre fellesråd med reglement av nyere dato har utformet sine. Så mye av det som inngår i forslaget vil en kunne finne igjen helt eller delvis i andre fellesråds reglement. Andre punkter vil være tilpasset innspill lokalt. En har i arbeidet med reglementet også hatt en god dialog med kirkevergen.</w:t>
          </w:r>
        </w:p>
        <w:p w14:paraId="153B2308" w14:textId="77777777" w:rsidR="00FF33BB" w:rsidRPr="00091401" w:rsidRDefault="00FF33BB" w:rsidP="00FF33BB"/>
        <w:p w14:paraId="18BBA720" w14:textId="77777777" w:rsidR="00FF33BB" w:rsidRPr="00091401" w:rsidRDefault="00FF33BB" w:rsidP="00FF33BB">
          <w:r w:rsidRPr="00091401">
            <w:t>Arbeidsutvalget fikk i sitt møte 1. juni fremlagt utkastet og kom med noen spørsmål og innspill. På bakgrunn av dette ble det gjort en del redaksjonelle endringer for stramme opp en del punkter slik at en unngår uklarheter.</w:t>
          </w:r>
        </w:p>
        <w:p w14:paraId="72073975" w14:textId="77777777" w:rsidR="00FF33BB" w:rsidRPr="00091401" w:rsidRDefault="00FF33BB" w:rsidP="00FF33BB"/>
        <w:p w14:paraId="1A343E9C" w14:textId="77777777" w:rsidR="00FF33BB" w:rsidRPr="00091401" w:rsidRDefault="00FF33BB" w:rsidP="00FF33BB">
          <w:r w:rsidRPr="00091401">
            <w:t>Forslaget ble deretter fremlagt for Senja kirkelig fellesråd som fattet følgende vedtak:</w:t>
          </w:r>
        </w:p>
        <w:p w14:paraId="615298F2" w14:textId="77777777" w:rsidR="00FF33BB" w:rsidRPr="002D7EB8" w:rsidRDefault="00FF33BB" w:rsidP="00FF33BB">
          <w:pPr>
            <w:rPr>
              <w:b/>
              <w:bCs/>
            </w:rPr>
          </w:pPr>
        </w:p>
        <w:p w14:paraId="38C2778C" w14:textId="77777777" w:rsidR="00FF33BB" w:rsidRPr="00091401" w:rsidRDefault="00FF33BB" w:rsidP="00FF33BB">
          <w:pPr>
            <w:numPr>
              <w:ilvl w:val="0"/>
              <w:numId w:val="2"/>
            </w:numPr>
            <w:tabs>
              <w:tab w:val="num" w:pos="720"/>
            </w:tabs>
            <w:autoSpaceDE/>
            <w:autoSpaceDN/>
            <w:rPr>
              <w:i/>
              <w:iCs/>
              <w:sz w:val="20"/>
              <w:szCs w:val="18"/>
            </w:rPr>
          </w:pPr>
          <w:r w:rsidRPr="00091401">
            <w:rPr>
              <w:i/>
              <w:iCs/>
              <w:sz w:val="20"/>
              <w:szCs w:val="18"/>
            </w:rPr>
            <w:t>SKF har følgende innspill til det videre arbeidet i utvalget</w:t>
          </w:r>
        </w:p>
        <w:p w14:paraId="17710476" w14:textId="77777777" w:rsidR="00FF33BB" w:rsidRPr="00091401" w:rsidRDefault="00FF33BB" w:rsidP="00FF33BB">
          <w:pPr>
            <w:numPr>
              <w:ilvl w:val="1"/>
              <w:numId w:val="2"/>
            </w:numPr>
            <w:tabs>
              <w:tab w:val="num" w:pos="1440"/>
            </w:tabs>
            <w:autoSpaceDE/>
            <w:autoSpaceDN/>
            <w:rPr>
              <w:i/>
              <w:iCs/>
              <w:sz w:val="20"/>
              <w:szCs w:val="18"/>
            </w:rPr>
          </w:pPr>
          <w:r w:rsidRPr="00091401">
            <w:rPr>
              <w:i/>
              <w:iCs/>
              <w:sz w:val="20"/>
              <w:szCs w:val="18"/>
            </w:rPr>
            <w:t xml:space="preserve">Noterte innspill som </w:t>
          </w:r>
          <w:proofErr w:type="gramStart"/>
          <w:r w:rsidRPr="00091401">
            <w:rPr>
              <w:i/>
              <w:iCs/>
              <w:sz w:val="20"/>
              <w:szCs w:val="18"/>
            </w:rPr>
            <w:t>fremkom</w:t>
          </w:r>
          <w:proofErr w:type="gramEnd"/>
          <w:r w:rsidRPr="00091401">
            <w:rPr>
              <w:i/>
              <w:iCs/>
              <w:sz w:val="20"/>
              <w:szCs w:val="18"/>
            </w:rPr>
            <w:t xml:space="preserve"> i møtet tas med i det videre arbeidet</w:t>
          </w:r>
        </w:p>
        <w:p w14:paraId="65C4EB19" w14:textId="77777777" w:rsidR="00FF33BB" w:rsidRPr="00091401" w:rsidRDefault="00FF33BB" w:rsidP="00FF33BB">
          <w:pPr>
            <w:numPr>
              <w:ilvl w:val="1"/>
              <w:numId w:val="2"/>
            </w:numPr>
            <w:tabs>
              <w:tab w:val="num" w:pos="1440"/>
            </w:tabs>
            <w:autoSpaceDE/>
            <w:autoSpaceDN/>
            <w:rPr>
              <w:i/>
              <w:iCs/>
              <w:sz w:val="20"/>
              <w:szCs w:val="18"/>
            </w:rPr>
          </w:pPr>
          <w:r w:rsidRPr="00091401">
            <w:rPr>
              <w:i/>
              <w:iCs/>
              <w:sz w:val="20"/>
              <w:szCs w:val="18"/>
            </w:rPr>
            <w:t>Det bes om at linje 235 til 240 vurder</w:t>
          </w:r>
          <w:r>
            <w:rPr>
              <w:i/>
              <w:iCs/>
              <w:sz w:val="20"/>
              <w:szCs w:val="18"/>
            </w:rPr>
            <w:t>e</w:t>
          </w:r>
          <w:r w:rsidRPr="00091401">
            <w:rPr>
              <w:i/>
              <w:iCs/>
              <w:sz w:val="20"/>
              <w:szCs w:val="18"/>
            </w:rPr>
            <w:t>s tatt ut</w:t>
          </w:r>
        </w:p>
        <w:p w14:paraId="4E7BFBD1" w14:textId="77777777" w:rsidR="00FF33BB" w:rsidRPr="00091401" w:rsidRDefault="00FF33BB" w:rsidP="00FF33BB">
          <w:pPr>
            <w:numPr>
              <w:ilvl w:val="0"/>
              <w:numId w:val="2"/>
            </w:numPr>
            <w:tabs>
              <w:tab w:val="num" w:pos="720"/>
            </w:tabs>
            <w:autoSpaceDE/>
            <w:autoSpaceDN/>
            <w:rPr>
              <w:i/>
              <w:iCs/>
              <w:sz w:val="20"/>
              <w:szCs w:val="18"/>
            </w:rPr>
          </w:pPr>
          <w:r w:rsidRPr="00091401">
            <w:rPr>
              <w:i/>
              <w:iCs/>
              <w:sz w:val="20"/>
              <w:szCs w:val="18"/>
            </w:rPr>
            <w:t>SKF viser til fremlagt forslag til beslutningsprosess, og slutter seg til denne.</w:t>
          </w:r>
        </w:p>
        <w:p w14:paraId="057863AF" w14:textId="77777777" w:rsidR="00FF33BB" w:rsidRPr="00091401" w:rsidRDefault="00FF33BB" w:rsidP="00FF33BB">
          <w:pPr>
            <w:numPr>
              <w:ilvl w:val="0"/>
              <w:numId w:val="2"/>
            </w:numPr>
            <w:tabs>
              <w:tab w:val="num" w:pos="720"/>
            </w:tabs>
            <w:autoSpaceDE/>
            <w:autoSpaceDN/>
            <w:rPr>
              <w:i/>
              <w:iCs/>
              <w:sz w:val="20"/>
              <w:szCs w:val="18"/>
            </w:rPr>
          </w:pPr>
          <w:r w:rsidRPr="00091401">
            <w:rPr>
              <w:i/>
              <w:iCs/>
              <w:sz w:val="20"/>
              <w:szCs w:val="18"/>
            </w:rPr>
            <w:t>SKF anmoder om at også menighetsrådene gis tilsvarende presentasjon som SKF har fått.</w:t>
          </w:r>
        </w:p>
        <w:p w14:paraId="7694F37B" w14:textId="77777777" w:rsidR="00FF33BB" w:rsidRPr="00091401" w:rsidRDefault="00FF33BB" w:rsidP="00FF33BB">
          <w:pPr>
            <w:numPr>
              <w:ilvl w:val="0"/>
              <w:numId w:val="2"/>
            </w:numPr>
            <w:tabs>
              <w:tab w:val="num" w:pos="720"/>
            </w:tabs>
            <w:autoSpaceDE/>
            <w:autoSpaceDN/>
            <w:rPr>
              <w:i/>
              <w:iCs/>
              <w:sz w:val="20"/>
              <w:szCs w:val="18"/>
            </w:rPr>
          </w:pPr>
          <w:r w:rsidRPr="00091401">
            <w:rPr>
              <w:i/>
              <w:iCs/>
              <w:sz w:val="20"/>
              <w:szCs w:val="18"/>
            </w:rPr>
            <w:t>SKF ber kirkevergen påse at videre prosess gjennomføres i tråd med punkt 2.</w:t>
          </w:r>
        </w:p>
        <w:p w14:paraId="4B4DBDC1" w14:textId="77777777" w:rsidR="00FF33BB" w:rsidRPr="003E4815" w:rsidRDefault="00FF33BB" w:rsidP="00FF33BB"/>
        <w:p w14:paraId="00756990" w14:textId="77777777" w:rsidR="00FF33BB" w:rsidRPr="003E4815" w:rsidRDefault="00FF33BB" w:rsidP="00FF33BB">
          <w:r w:rsidRPr="003E4815">
            <w:t>Senja kirkelig fellesråd har vedtatt følgende fremdriftsplan, og som en naturlig del av dette</w:t>
          </w:r>
          <w:r>
            <w:t xml:space="preserve">, </w:t>
          </w:r>
          <w:r w:rsidRPr="003E4815">
            <w:t xml:space="preserve">sendes </w:t>
          </w:r>
          <w:r>
            <w:t xml:space="preserve">saken på høring </w:t>
          </w:r>
          <w:r w:rsidRPr="003E4815">
            <w:t>til menighetsråden</w:t>
          </w:r>
          <w:r>
            <w:t>e i Senja prosti</w:t>
          </w:r>
          <w:r w:rsidRPr="003E4815">
            <w:t>.</w:t>
          </w:r>
        </w:p>
        <w:p w14:paraId="335F61A0" w14:textId="77777777" w:rsidR="00FF33BB" w:rsidRPr="003E4815" w:rsidRDefault="00FF33BB" w:rsidP="00FF33BB"/>
        <w:p w14:paraId="6D310653" w14:textId="77777777" w:rsidR="00FF33BB" w:rsidRDefault="00FF33BB" w:rsidP="00FF33BB">
          <w:pPr>
            <w:rPr>
              <w:b/>
              <w:bCs/>
            </w:rPr>
          </w:pPr>
        </w:p>
        <w:p w14:paraId="0CCC8346" w14:textId="77777777" w:rsidR="00FF33BB" w:rsidRDefault="00FF33BB" w:rsidP="00FF33BB">
          <w:pPr>
            <w:rPr>
              <w:b/>
              <w:bCs/>
            </w:rPr>
          </w:pPr>
        </w:p>
        <w:p w14:paraId="1CD4B986" w14:textId="77777777" w:rsidR="00FF33BB" w:rsidRDefault="00FF33BB" w:rsidP="00FF33BB">
          <w:pPr>
            <w:rPr>
              <w:b/>
              <w:bCs/>
            </w:rPr>
          </w:pPr>
        </w:p>
        <w:p w14:paraId="27DDF9C9" w14:textId="77777777" w:rsidR="00FF33BB" w:rsidRDefault="00FF33BB" w:rsidP="00FF33BB">
          <w:pPr>
            <w:rPr>
              <w:b/>
              <w:bCs/>
            </w:rPr>
          </w:pPr>
          <w:r>
            <w:rPr>
              <w:b/>
              <w:bCs/>
              <w:noProof/>
            </w:rPr>
            <w:drawing>
              <wp:anchor distT="0" distB="0" distL="114300" distR="114300" simplePos="0" relativeHeight="251659264" behindDoc="1" locked="0" layoutInCell="1" allowOverlap="1" wp14:anchorId="4C210962" wp14:editId="2A71D1D0">
                <wp:simplePos x="0" y="0"/>
                <wp:positionH relativeFrom="column">
                  <wp:posOffset>-26691</wp:posOffset>
                </wp:positionH>
                <wp:positionV relativeFrom="paragraph">
                  <wp:posOffset>117168</wp:posOffset>
                </wp:positionV>
                <wp:extent cx="4961357" cy="2779966"/>
                <wp:effectExtent l="0" t="0" r="4445" b="1905"/>
                <wp:wrapNone/>
                <wp:docPr id="11900366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3661" name="Bilde 1190036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5999" cy="2804980"/>
                        </a:xfrm>
                        <a:prstGeom prst="rect">
                          <a:avLst/>
                        </a:prstGeom>
                      </pic:spPr>
                    </pic:pic>
                  </a:graphicData>
                </a:graphic>
                <wp14:sizeRelH relativeFrom="page">
                  <wp14:pctWidth>0</wp14:pctWidth>
                </wp14:sizeRelH>
                <wp14:sizeRelV relativeFrom="page">
                  <wp14:pctHeight>0</wp14:pctHeight>
                </wp14:sizeRelV>
              </wp:anchor>
            </w:drawing>
          </w:r>
        </w:p>
        <w:p w14:paraId="09C45F07" w14:textId="77777777" w:rsidR="00FF33BB" w:rsidRDefault="00FF33BB" w:rsidP="00FF33BB">
          <w:pPr>
            <w:rPr>
              <w:b/>
              <w:bCs/>
            </w:rPr>
          </w:pPr>
        </w:p>
        <w:p w14:paraId="4D7E3C33" w14:textId="77777777" w:rsidR="00FF33BB" w:rsidRDefault="00FF33BB" w:rsidP="00FF33BB">
          <w:pPr>
            <w:rPr>
              <w:b/>
              <w:bCs/>
            </w:rPr>
          </w:pPr>
        </w:p>
        <w:p w14:paraId="7ED85441" w14:textId="77777777" w:rsidR="00FF33BB" w:rsidRDefault="00FF33BB" w:rsidP="00FF33BB">
          <w:pPr>
            <w:rPr>
              <w:b/>
              <w:bCs/>
            </w:rPr>
          </w:pPr>
        </w:p>
        <w:p w14:paraId="4C2538C0" w14:textId="77777777" w:rsidR="00FF33BB" w:rsidRDefault="00FF33BB" w:rsidP="00FF33BB">
          <w:pPr>
            <w:rPr>
              <w:b/>
              <w:bCs/>
            </w:rPr>
          </w:pPr>
        </w:p>
        <w:p w14:paraId="4AFEF065" w14:textId="77777777" w:rsidR="00FF33BB" w:rsidRDefault="00FF33BB" w:rsidP="00FF33BB">
          <w:pPr>
            <w:rPr>
              <w:b/>
              <w:bCs/>
            </w:rPr>
          </w:pPr>
        </w:p>
        <w:p w14:paraId="315939F2" w14:textId="77777777" w:rsidR="00FF33BB" w:rsidRDefault="00FF33BB" w:rsidP="00FF33BB">
          <w:pPr>
            <w:rPr>
              <w:b/>
              <w:bCs/>
            </w:rPr>
          </w:pPr>
        </w:p>
        <w:p w14:paraId="4710B7EE" w14:textId="77777777" w:rsidR="00FF33BB" w:rsidRDefault="00FF33BB" w:rsidP="00FF33BB">
          <w:pPr>
            <w:rPr>
              <w:b/>
              <w:bCs/>
            </w:rPr>
          </w:pPr>
        </w:p>
        <w:p w14:paraId="676CF615" w14:textId="77777777" w:rsidR="00FF33BB" w:rsidRDefault="00FF33BB" w:rsidP="00FF33BB">
          <w:pPr>
            <w:rPr>
              <w:b/>
              <w:bCs/>
            </w:rPr>
          </w:pPr>
        </w:p>
        <w:p w14:paraId="5A296E8D" w14:textId="77777777" w:rsidR="00FF33BB" w:rsidRDefault="00FF33BB" w:rsidP="00FF33BB">
          <w:pPr>
            <w:rPr>
              <w:b/>
              <w:bCs/>
            </w:rPr>
          </w:pPr>
        </w:p>
        <w:p w14:paraId="0282F8C9" w14:textId="77777777" w:rsidR="00FF33BB" w:rsidRDefault="00FF33BB" w:rsidP="00FF33BB">
          <w:pPr>
            <w:rPr>
              <w:b/>
              <w:bCs/>
            </w:rPr>
          </w:pPr>
        </w:p>
        <w:p w14:paraId="758ED729" w14:textId="77777777" w:rsidR="00FF33BB" w:rsidRDefault="00FF33BB" w:rsidP="00FF33BB">
          <w:pPr>
            <w:rPr>
              <w:b/>
              <w:bCs/>
            </w:rPr>
          </w:pPr>
        </w:p>
        <w:p w14:paraId="03E13D2E" w14:textId="77777777" w:rsidR="00FF33BB" w:rsidRDefault="00FF33BB" w:rsidP="00FF33BB">
          <w:pPr>
            <w:rPr>
              <w:b/>
              <w:bCs/>
            </w:rPr>
          </w:pPr>
        </w:p>
        <w:p w14:paraId="72F4CCDF" w14:textId="77777777" w:rsidR="00FF33BB" w:rsidRDefault="00FF33BB" w:rsidP="00FF33BB">
          <w:pPr>
            <w:rPr>
              <w:b/>
              <w:bCs/>
            </w:rPr>
          </w:pPr>
        </w:p>
        <w:p w14:paraId="34648BF0" w14:textId="77777777" w:rsidR="00FF33BB" w:rsidRDefault="00FF33BB" w:rsidP="00FF33BB">
          <w:pPr>
            <w:rPr>
              <w:b/>
              <w:bCs/>
            </w:rPr>
          </w:pPr>
        </w:p>
        <w:p w14:paraId="105932A8" w14:textId="77777777" w:rsidR="00FF33BB" w:rsidRDefault="00FF33BB" w:rsidP="00FF33BB">
          <w:pPr>
            <w:rPr>
              <w:b/>
              <w:bCs/>
            </w:rPr>
          </w:pPr>
        </w:p>
        <w:p w14:paraId="48F920E9" w14:textId="77777777" w:rsidR="00FF33BB" w:rsidRDefault="00FF33BB" w:rsidP="00FF33BB">
          <w:pPr>
            <w:rPr>
              <w:b/>
              <w:bCs/>
            </w:rPr>
          </w:pPr>
        </w:p>
        <w:p w14:paraId="1870683C" w14:textId="77777777" w:rsidR="00FF33BB" w:rsidRDefault="00FF33BB" w:rsidP="00FF33BB">
          <w:pPr>
            <w:rPr>
              <w:b/>
              <w:bCs/>
            </w:rPr>
          </w:pPr>
        </w:p>
        <w:p w14:paraId="2B5B7441" w14:textId="77777777" w:rsidR="00FF33BB" w:rsidRPr="002D7EB8" w:rsidRDefault="00FF33BB" w:rsidP="00FF33BB">
          <w:pPr>
            <w:rPr>
              <w:b/>
              <w:bCs/>
            </w:rPr>
          </w:pPr>
          <w:r w:rsidRPr="002D7EB8">
            <w:rPr>
              <w:b/>
              <w:bCs/>
            </w:rPr>
            <w:t>Revisjon av delegasjonsreglement for Senja kirkelig fellesråd</w:t>
          </w:r>
        </w:p>
        <w:p w14:paraId="6E87ACC4" w14:textId="77777777" w:rsidR="00FF33BB" w:rsidRPr="00440F0F" w:rsidRDefault="00FF33BB" w:rsidP="00FF33BB">
          <w:r w:rsidRPr="00440F0F">
            <w:t>Et oppdatert delegasjonsreglement for Senja kirkelig fellesråd sikrer en rask og effektiv drift av organisasjonen innenfor gjeldende lover og regler. En har i arbeidet med reglementet tatt utgangspunkt i at antallet møter i fellesrådet skal ligge på 4-5 møter i året. En har derfor i arbeidet med reglementet vært opptatt av å forenkle og forbedre organisasjonen effektivitet ved å flytte rutinesaker fra politisk nivå til administrasjonen, og dermed avlaste fellesrådet og KAU med arbeidsoppgaver som naturlig bør ligge til administrasjonen i en organisasjon med møtefrekvens på 4-5 møter i året.</w:t>
          </w:r>
        </w:p>
        <w:p w14:paraId="65FBBC29" w14:textId="77777777" w:rsidR="00FF33BB" w:rsidRPr="002D7EB8" w:rsidRDefault="00FF33BB" w:rsidP="00FF33BB">
          <w:pPr>
            <w:rPr>
              <w:b/>
              <w:bCs/>
            </w:rPr>
          </w:pPr>
        </w:p>
        <w:p w14:paraId="056E4C89" w14:textId="77777777" w:rsidR="00FF33BB" w:rsidRPr="002D7EB8" w:rsidRDefault="00FF33BB" w:rsidP="00FF33BB">
          <w:pPr>
            <w:rPr>
              <w:b/>
              <w:bCs/>
            </w:rPr>
          </w:pPr>
          <w:r w:rsidRPr="002D7EB8">
            <w:rPr>
              <w:b/>
              <w:bCs/>
            </w:rPr>
            <w:t>Om delegasjonsreglementet</w:t>
          </w:r>
        </w:p>
        <w:p w14:paraId="737ADCDD" w14:textId="77777777" w:rsidR="00FF33BB" w:rsidRDefault="00FF33BB" w:rsidP="00FF33BB">
          <w:r w:rsidRPr="00440F0F">
            <w:lastRenderedPageBreak/>
            <w:t>Et delegasjonsreglement er et styrende dokument som fastslår hvilken myndighet og hvilke oppgaver som er delegert fra fellesrådet til kirkevergen. Reglementet danner grunnlaget for en klar og forutsigbar arbeidsfordeling mellom det folkevalgte fellesrådet og den administrative organisasjonen.</w:t>
          </w:r>
        </w:p>
        <w:p w14:paraId="4B77F3DC" w14:textId="77777777" w:rsidR="00FF33BB" w:rsidRPr="00440F0F" w:rsidRDefault="00FF33BB" w:rsidP="00FF33BB"/>
        <w:p w14:paraId="53D31636" w14:textId="77777777" w:rsidR="00FF33BB" w:rsidRPr="00440F0F" w:rsidRDefault="00FF33BB" w:rsidP="00FF33BB">
          <w:r w:rsidRPr="00440F0F">
            <w:t xml:space="preserve">For Senja kirkelig fellesråd </w:t>
          </w:r>
          <w:r>
            <w:t>vil</w:t>
          </w:r>
          <w:r w:rsidRPr="00440F0F">
            <w:t xml:space="preserve"> et velfungerende delegasjonsreglement et sentralt styringsverktøy. Fellesrådet forvalter ansvar på vegne av en stor og geografisk spredt organisasjon, og tydelige fullmakter og ansvarslinjer er avgjørende for at organisasjonen kan arbeide effektivt og rettssikkert.</w:t>
          </w:r>
        </w:p>
        <w:p w14:paraId="640806E8" w14:textId="77777777" w:rsidR="00FF33BB" w:rsidRPr="00440F0F" w:rsidRDefault="00FF33BB" w:rsidP="00FF33BB"/>
        <w:p w14:paraId="22FDE4B3" w14:textId="77777777" w:rsidR="00FF33BB" w:rsidRPr="002D7EB8" w:rsidRDefault="00FF33BB" w:rsidP="00FF33BB">
          <w:pPr>
            <w:rPr>
              <w:b/>
              <w:bCs/>
            </w:rPr>
          </w:pPr>
          <w:r w:rsidRPr="002D7EB8">
            <w:rPr>
              <w:b/>
              <w:bCs/>
            </w:rPr>
            <w:t>Gjeldende situasjon</w:t>
          </w:r>
        </w:p>
        <w:p w14:paraId="013B6885" w14:textId="77777777" w:rsidR="00FF33BB" w:rsidRPr="00440F0F" w:rsidRDefault="00FF33BB" w:rsidP="00FF33BB">
          <w:r w:rsidRPr="00440F0F">
            <w:t>Gjeldende delegasjonsreglement er ikke tilstrekkelig oppdatert i tråd med endringer i organisasjonsstrukturen, ny lovgivning og bærer til en viss grad preg av å være endret "stykkevis og delt". Dette kan skape uklarhet om hvem som kan fatte beslutninger på ulike nivåer, og kan medføre unødvendig saksbehandling</w:t>
          </w:r>
          <w:r>
            <w:t>. E</w:t>
          </w:r>
          <w:r w:rsidRPr="00440F0F">
            <w:t>nten ved at saker løftes til fellesrådet uten at det er nødvendig, eller ved at beslutninger fattes uten tilstrekkelig fullmakt.</w:t>
          </w:r>
        </w:p>
        <w:p w14:paraId="5F256059" w14:textId="77777777" w:rsidR="00FF33BB" w:rsidRPr="00440F0F" w:rsidRDefault="00FF33BB" w:rsidP="00FF33BB"/>
        <w:p w14:paraId="37EE32B7" w14:textId="77777777" w:rsidR="00FF33BB" w:rsidRPr="002D7EB8" w:rsidRDefault="00FF33BB" w:rsidP="00FF33BB">
          <w:pPr>
            <w:rPr>
              <w:b/>
              <w:bCs/>
            </w:rPr>
          </w:pPr>
          <w:r w:rsidRPr="002D7EB8">
            <w:rPr>
              <w:b/>
              <w:bCs/>
            </w:rPr>
            <w:t>Betydningen av et godt gjennomarbeidet delegasjonsreglement</w:t>
          </w:r>
        </w:p>
        <w:p w14:paraId="481C6980" w14:textId="77777777" w:rsidR="00FF33BB" w:rsidRDefault="00FF33BB" w:rsidP="00FF33BB">
          <w:r w:rsidRPr="00440F0F">
            <w:t>Et gjennomarbeidet og oppdatert delegasjonsreglement er av stor verdi for Senja kirkelig fellesråd av flere grunner:</w:t>
          </w:r>
        </w:p>
        <w:p w14:paraId="0508373C" w14:textId="77777777" w:rsidR="00FF33BB" w:rsidRPr="00440F0F" w:rsidRDefault="00FF33BB" w:rsidP="00FF33BB"/>
        <w:p w14:paraId="273BA335" w14:textId="77777777" w:rsidR="00FF33BB" w:rsidRPr="00440F0F" w:rsidRDefault="00FF33BB" w:rsidP="00FF33BB">
          <w:pPr>
            <w:rPr>
              <w:i/>
              <w:iCs/>
            </w:rPr>
          </w:pPr>
          <w:r w:rsidRPr="00440F0F">
            <w:rPr>
              <w:i/>
              <w:iCs/>
            </w:rPr>
            <w:t xml:space="preserve">Rettssikkerhet og legitimitet: </w:t>
          </w:r>
        </w:p>
        <w:p w14:paraId="35F0FAC0" w14:textId="77777777" w:rsidR="00FF33BB" w:rsidRPr="00440F0F" w:rsidRDefault="00FF33BB" w:rsidP="00FF33BB">
          <w:pPr>
            <w:ind w:left="708"/>
          </w:pPr>
          <w:r w:rsidRPr="00440F0F">
            <w:t>Et klart reglement sikrer at beslutninger fattes av rett organ med nødvendig fullmakt. Dette er avgjørende for at vedtak skal ha rettslig gyldighet og for at organisasjonen skal opptre i tråd med kirkeloven, arbeidsmiljøloven og øvrig lovverk.</w:t>
          </w:r>
        </w:p>
        <w:p w14:paraId="78D07110" w14:textId="77777777" w:rsidR="00FF33BB" w:rsidRDefault="00FF33BB" w:rsidP="00FF33BB">
          <w:r w:rsidRPr="00440F0F">
            <w:rPr>
              <w:i/>
              <w:iCs/>
            </w:rPr>
            <w:t>Effektiv ressursbruk:</w:t>
          </w:r>
          <w:r w:rsidRPr="00440F0F">
            <w:t xml:space="preserve"> </w:t>
          </w:r>
        </w:p>
        <w:p w14:paraId="6F8E606E" w14:textId="77777777" w:rsidR="00FF33BB" w:rsidRPr="00440F0F" w:rsidRDefault="00FF33BB" w:rsidP="00FF33BB">
          <w:pPr>
            <w:ind w:left="708"/>
          </w:pPr>
          <w:r w:rsidRPr="00440F0F">
            <w:t>Når myndighet er tydelig plassert på rett nivå, unngår man unødig dobbeltbehandling av saker. Fellesrådet kan konsentrere seg om de strategiske og prinsipielle spørsmålene, mens den daglige driften håndteres av administrasjonen innenfor vedtatte rammer.</w:t>
          </w:r>
        </w:p>
        <w:p w14:paraId="44165246" w14:textId="77777777" w:rsidR="00FF33BB" w:rsidRPr="00440F0F" w:rsidRDefault="00FF33BB" w:rsidP="00FF33BB">
          <w:pPr>
            <w:rPr>
              <w:i/>
              <w:iCs/>
            </w:rPr>
          </w:pPr>
          <w:r w:rsidRPr="00440F0F">
            <w:rPr>
              <w:i/>
              <w:iCs/>
            </w:rPr>
            <w:t xml:space="preserve">Transparens og etterprøvbarhet: </w:t>
          </w:r>
        </w:p>
        <w:p w14:paraId="275F1A14" w14:textId="77777777" w:rsidR="00FF33BB" w:rsidRPr="00440F0F" w:rsidRDefault="00FF33BB" w:rsidP="00FF33BB">
          <w:pPr>
            <w:ind w:left="708"/>
          </w:pPr>
          <w:r w:rsidRPr="00440F0F">
            <w:t>Reglementet gjør det enkelt for alle involverte – så</w:t>
          </w:r>
          <w:r>
            <w:t xml:space="preserve"> </w:t>
          </w:r>
          <w:r w:rsidRPr="00440F0F">
            <w:t>vel ansatte, menighetsmedlemmer som tilsynsmyndigheter – å forstå hvem som har ansvar for hva.</w:t>
          </w:r>
        </w:p>
        <w:p w14:paraId="06783228" w14:textId="77777777" w:rsidR="00FF33BB" w:rsidRPr="00440F0F" w:rsidRDefault="00FF33BB" w:rsidP="00FF33BB">
          <w:pPr>
            <w:rPr>
              <w:i/>
              <w:iCs/>
            </w:rPr>
          </w:pPr>
          <w:r w:rsidRPr="00440F0F">
            <w:rPr>
              <w:i/>
              <w:iCs/>
            </w:rPr>
            <w:t xml:space="preserve">God organisasjonskultur: </w:t>
          </w:r>
        </w:p>
        <w:p w14:paraId="4C28E78C" w14:textId="77777777" w:rsidR="00FF33BB" w:rsidRPr="00440F0F" w:rsidRDefault="00FF33BB" w:rsidP="00FF33BB">
          <w:pPr>
            <w:ind w:left="708"/>
          </w:pPr>
          <w:r w:rsidRPr="00440F0F">
            <w:t>Klare fullmakter skaper trygghet i organisasjonen. Ansatte vet hvilke beslutninger de kan ta på eget ansvar og når de må konsultere overordnet nivå.</w:t>
          </w:r>
        </w:p>
        <w:p w14:paraId="5847B67B" w14:textId="77777777" w:rsidR="00FF33BB" w:rsidRPr="00440F0F" w:rsidRDefault="00FF33BB" w:rsidP="00FF33BB"/>
        <w:p w14:paraId="5230779B" w14:textId="77777777" w:rsidR="00FF33BB" w:rsidRPr="002D7EB8" w:rsidRDefault="00FF33BB" w:rsidP="00FF33BB">
          <w:pPr>
            <w:rPr>
              <w:b/>
              <w:bCs/>
            </w:rPr>
          </w:pPr>
          <w:r w:rsidRPr="002D7EB8">
            <w:rPr>
              <w:b/>
              <w:bCs/>
            </w:rPr>
            <w:t>Økt tydeliggjøring av roller og ansvar i det daglige arbeidet</w:t>
          </w:r>
        </w:p>
        <w:p w14:paraId="286956DE" w14:textId="77777777" w:rsidR="00FF33BB" w:rsidRDefault="00FF33BB" w:rsidP="00FF33BB">
          <w:r w:rsidRPr="00440F0F">
            <w:t xml:space="preserve">Et oppdatert reglement vil konkret lette arbeidshverdagen for </w:t>
          </w:r>
          <w:r>
            <w:t xml:space="preserve">både administrativ og politisk </w:t>
          </w:r>
          <w:r w:rsidRPr="00440F0F">
            <w:t>i Senja kirkelig fellesråd på følgende måter:</w:t>
          </w:r>
        </w:p>
        <w:p w14:paraId="6C364927" w14:textId="77777777" w:rsidR="00FF33BB" w:rsidRPr="00440F0F" w:rsidRDefault="00FF33BB" w:rsidP="00FF33BB"/>
        <w:p w14:paraId="79A15A72" w14:textId="77777777" w:rsidR="00FF33BB" w:rsidRPr="002D7EB8" w:rsidRDefault="00FF33BB" w:rsidP="00FF33BB">
          <w:pPr>
            <w:rPr>
              <w:i/>
              <w:iCs/>
            </w:rPr>
          </w:pPr>
          <w:r w:rsidRPr="002D7EB8">
            <w:rPr>
              <w:i/>
              <w:iCs/>
            </w:rPr>
            <w:t xml:space="preserve">Kirkevergens fullmakter tydeliggjøres: </w:t>
          </w:r>
        </w:p>
        <w:p w14:paraId="3E17BC3A" w14:textId="77777777" w:rsidR="00FF33BB" w:rsidRPr="00440F0F" w:rsidRDefault="00FF33BB" w:rsidP="00FF33BB">
          <w:pPr>
            <w:ind w:left="708"/>
          </w:pPr>
          <w:r w:rsidRPr="00440F0F">
            <w:t>Det angis klart hvilke beslutninger kirkevergen kan fatte på vegne av fellesrådet uten foregående behandling i rådet – for eksempel innen økonomiforvaltning, personalforvaltning og inngåelse av kontrakter innenfor fastsatte rammer.</w:t>
          </w:r>
        </w:p>
        <w:p w14:paraId="2F9CDDCE" w14:textId="77777777" w:rsidR="00FF33BB" w:rsidRPr="002D7EB8" w:rsidRDefault="00FF33BB" w:rsidP="00FF33BB">
          <w:pPr>
            <w:rPr>
              <w:i/>
              <w:iCs/>
            </w:rPr>
          </w:pPr>
          <w:r w:rsidRPr="002D7EB8">
            <w:rPr>
              <w:i/>
              <w:iCs/>
            </w:rPr>
            <w:lastRenderedPageBreak/>
            <w:t xml:space="preserve">Videredelegering til fagledere: </w:t>
          </w:r>
        </w:p>
        <w:p w14:paraId="2FF5EE6B" w14:textId="77777777" w:rsidR="00FF33BB" w:rsidRPr="00440F0F" w:rsidRDefault="00FF33BB" w:rsidP="00FF33BB">
          <w:pPr>
            <w:ind w:left="708"/>
          </w:pPr>
          <w:r w:rsidRPr="00440F0F">
            <w:t xml:space="preserve">Reglementet avklarer hva kirkevergen kan videre delegere og hvilke fullmakter som følger med stillingene. Dette gir </w:t>
          </w:r>
          <w:r>
            <w:t>økt</w:t>
          </w:r>
          <w:r w:rsidRPr="00440F0F">
            <w:t xml:space="preserve"> handlingsrom og ansvar.</w:t>
          </w:r>
        </w:p>
        <w:p w14:paraId="08C85CC3" w14:textId="77777777" w:rsidR="00FF33BB" w:rsidRPr="002D7EB8" w:rsidRDefault="00FF33BB" w:rsidP="00FF33BB">
          <w:pPr>
            <w:rPr>
              <w:i/>
              <w:iCs/>
            </w:rPr>
          </w:pPr>
          <w:r w:rsidRPr="002D7EB8">
            <w:rPr>
              <w:i/>
              <w:iCs/>
            </w:rPr>
            <w:t xml:space="preserve">Redusert usikkerhet i enkeltsaker: </w:t>
          </w:r>
        </w:p>
        <w:p w14:paraId="099B48CF" w14:textId="77777777" w:rsidR="00FF33BB" w:rsidRPr="00440F0F" w:rsidRDefault="00FF33BB" w:rsidP="00FF33BB">
          <w:pPr>
            <w:ind w:left="708"/>
          </w:pPr>
          <w:r w:rsidRPr="00440F0F">
            <w:t>Når det oppstår spørsmål om hvem som skal avgjøre en sak, gir reglementet et klart svar. Dette reduserer tidsbruk på intern avklaring og forebygger konflikter om beslutningsmyndighet.</w:t>
          </w:r>
        </w:p>
        <w:p w14:paraId="2544E7DF" w14:textId="77777777" w:rsidR="00FF33BB" w:rsidRPr="002D7EB8" w:rsidRDefault="00FF33BB" w:rsidP="00FF33BB">
          <w:pPr>
            <w:rPr>
              <w:i/>
              <w:iCs/>
            </w:rPr>
          </w:pPr>
          <w:r w:rsidRPr="002D7EB8">
            <w:rPr>
              <w:i/>
              <w:iCs/>
            </w:rPr>
            <w:t xml:space="preserve">Bedre forberedelse til fellesrådets møter: </w:t>
          </w:r>
        </w:p>
        <w:p w14:paraId="5F80121A" w14:textId="77777777" w:rsidR="00FF33BB" w:rsidRPr="00440F0F" w:rsidRDefault="00FF33BB" w:rsidP="00FF33BB">
          <w:pPr>
            <w:ind w:left="708"/>
          </w:pPr>
          <w:r w:rsidRPr="00440F0F">
            <w:t>Med et oppdatert delegasjonsreglement vil sakslister til fellesrådets møter bli mer presise. Bare saker som faktisk hører hjemme på rådsnivå fremmes for vedtak, mens øvrige saker avgjøres administrativt.</w:t>
          </w:r>
        </w:p>
        <w:p w14:paraId="4F436335" w14:textId="77777777" w:rsidR="00FF33BB" w:rsidRDefault="00FF33BB" w:rsidP="00FF33BB">
          <w:r w:rsidRPr="00440F0F">
            <w:t xml:space="preserve">Enklere opplæring av nye medarbeidere: </w:t>
          </w:r>
        </w:p>
        <w:p w14:paraId="6741DA71" w14:textId="77777777" w:rsidR="00FF33BB" w:rsidRPr="00440F0F" w:rsidRDefault="00FF33BB" w:rsidP="00FF33BB">
          <w:pPr>
            <w:ind w:left="708"/>
          </w:pPr>
          <w:r w:rsidRPr="00440F0F">
            <w:t>Et oversiktlig og oppdatert delegasjonsreglement er et nyttig opplæringsverktøy for nytilsatte som raskt må sette seg inn i organisasjonens styringsstruktur.</w:t>
          </w:r>
        </w:p>
        <w:p w14:paraId="64661A5C" w14:textId="77777777" w:rsidR="00FF33BB" w:rsidRPr="002D7EB8" w:rsidRDefault="00FF33BB" w:rsidP="00FF33BB">
          <w:pPr>
            <w:rPr>
              <w:b/>
              <w:bCs/>
            </w:rPr>
          </w:pPr>
        </w:p>
        <w:p w14:paraId="3C0E182F" w14:textId="77777777" w:rsidR="00FF33BB" w:rsidRPr="002D7EB8" w:rsidRDefault="00FF33BB" w:rsidP="00FF33BB">
          <w:pPr>
            <w:rPr>
              <w:b/>
              <w:bCs/>
            </w:rPr>
          </w:pPr>
          <w:r w:rsidRPr="002D7EB8">
            <w:rPr>
              <w:b/>
              <w:bCs/>
            </w:rPr>
            <w:t>Forholdet til lover og overordnede regler</w:t>
          </w:r>
        </w:p>
        <w:p w14:paraId="03C297F9" w14:textId="77777777" w:rsidR="00FF33BB" w:rsidRPr="00440F0F" w:rsidRDefault="00FF33BB" w:rsidP="00FF33BB">
          <w:r w:rsidRPr="00440F0F">
            <w:t>Delegasjonsreglementet må være i overensstemmelse med kirkeloven av 2021, gravferdsloven, arbeidsmiljøloven og økonomibestemmelsene fastsatt av Den norske kirke. Det må også reflektere de til enhver tid gjeldende fullmakter som Senja kirkelig fellesråd er tildelt fra bisp</w:t>
          </w:r>
          <w:r>
            <w:t>e</w:t>
          </w:r>
          <w:r w:rsidRPr="00440F0F">
            <w:t>dømmerådet og sentralkirkelig hold.</w:t>
          </w:r>
        </w:p>
        <w:p w14:paraId="5B4CD737" w14:textId="77777777" w:rsidR="00FF33BB" w:rsidRPr="00440F0F" w:rsidRDefault="00FF33BB" w:rsidP="00FF33BB"/>
        <w:p w14:paraId="2DE935D1" w14:textId="77777777" w:rsidR="00FF33BB" w:rsidRPr="002D7EB8" w:rsidRDefault="00FF33BB" w:rsidP="00FF33BB">
          <w:pPr>
            <w:rPr>
              <w:b/>
              <w:bCs/>
            </w:rPr>
          </w:pPr>
          <w:r w:rsidRPr="002D7EB8">
            <w:rPr>
              <w:b/>
              <w:bCs/>
            </w:rPr>
            <w:t>Konklusjon</w:t>
          </w:r>
        </w:p>
        <w:p w14:paraId="66C26EC9" w14:textId="77777777" w:rsidR="00FF33BB" w:rsidRDefault="00FF33BB" w:rsidP="00FF33BB">
          <w:pPr>
            <w:contextualSpacing/>
          </w:pPr>
          <w:r w:rsidRPr="00440F0F">
            <w:t xml:space="preserve">Et godt gjennomarbeidet og oppdatert delegasjonsreglement er en forutsetning for at Senja kirkelig fellesråd skal fungere som en veldrevet organisasjon. Det bidrar til tydelig ansvarsfordeling, effektiv saksbehandling og tryggere arbeidshverdag for alle involverte. </w:t>
          </w:r>
          <w:r>
            <w:t>Utvalget</w:t>
          </w:r>
          <w:r w:rsidRPr="00440F0F">
            <w:t xml:space="preserve"> anbefaler at fellesrådet vedtar et revidert reglement, og at kirkevergen gis ansvar for implementering og opplæring</w:t>
          </w:r>
          <w:r>
            <w:t>.</w:t>
          </w:r>
        </w:p>
      </w:sdtContent>
    </w:sdt>
    <w:p w14:paraId="70742E2F" w14:textId="77777777" w:rsidR="00FF33BB" w:rsidRDefault="00FF33BB" w:rsidP="00FF33BB"/>
    <w:sdt>
      <w:sdtPr>
        <w:rPr>
          <w:b/>
        </w:rPr>
        <w:tag w:val="MU_Tittel"/>
        <w:id w:val="895392480"/>
        <w:placeholder>
          <w:docPart w:val="401C9E1609024F548A2E29C3312A1FEA"/>
        </w:placeholder>
        <w:text/>
      </w:sdtPr>
      <w:sdtEndPr/>
      <w:sdtContent>
        <w:p w14:paraId="76A36FD2" w14:textId="77777777" w:rsidR="00FF33BB" w:rsidRDefault="00FF33BB" w:rsidP="00FF33BB">
          <w:pPr>
            <w:rPr>
              <w:b/>
            </w:rPr>
          </w:pPr>
          <w:r w:rsidRPr="00EF6EF9">
            <w:rPr>
              <w:b/>
            </w:rPr>
            <w:t>Forslag til vedtak</w:t>
          </w:r>
        </w:p>
      </w:sdtContent>
    </w:sdt>
    <w:p w14:paraId="15175FB3" w14:textId="77777777" w:rsidR="00FF33BB" w:rsidRDefault="00FF33BB" w:rsidP="00FF33BB"/>
    <w:p w14:paraId="0F7337A3" w14:textId="6A4D9DBD" w:rsidR="00FF33BB" w:rsidRDefault="00FF33BB" w:rsidP="00FF33BB">
      <w:r>
        <w:t>Menighetsrådet i Torsken har behandlet utkast til delegasjonsreglement for Senja kirkelig fellesrådet og slutter seg til dette</w:t>
      </w:r>
      <w:r w:rsidR="00475245">
        <w:t>.</w:t>
      </w:r>
    </w:p>
    <w:p w14:paraId="0453793A" w14:textId="77777777" w:rsidR="00FF33BB" w:rsidRDefault="00FF33BB" w:rsidP="00FF33BB"/>
    <w:sdt>
      <w:sdtPr>
        <w:rPr>
          <w:b w:val="0"/>
        </w:rPr>
        <w:alias w:val="Vedtak for sak 17/26"/>
        <w:tag w:val="HandlingID212349;CaseID201398"/>
        <w:id w:val="-752825288"/>
        <w:placeholder>
          <w:docPart w:val="DefaultPlaceholder_-1854013440"/>
        </w:placeholder>
      </w:sdtPr>
      <w:sdtEndPr/>
      <w:sdtContent>
        <w:p w14:paraId="037AC041" w14:textId="32B1FF47" w:rsidR="00FF33BB" w:rsidRDefault="00FF33BB" w:rsidP="00FF33BB">
          <w:pPr>
            <w:pStyle w:val="MUCaseTitle3"/>
          </w:pPr>
          <w:r>
            <w:t>Møtebehandling</w:t>
          </w:r>
        </w:p>
        <w:p w14:paraId="4EE00C97" w14:textId="77777777" w:rsidR="00FF33BB" w:rsidRDefault="00FF33BB" w:rsidP="00FF33BB"/>
        <w:sdt>
          <w:sdtPr>
            <w:rPr>
              <w:b w:val="0"/>
            </w:rPr>
            <w:tag w:val="MU_Innstilling"/>
            <w:id w:val="921142389"/>
            <w:lock w:val="sdtLocked"/>
            <w:placeholder>
              <w:docPart w:val="DefaultPlaceholder_-1854013440"/>
            </w:placeholder>
            <w15:appearance w15:val="hidden"/>
          </w:sdtPr>
          <w:sdtEndPr/>
          <w:sdtContent>
            <w:p w14:paraId="4F25A42E" w14:textId="77777777" w:rsidR="00FF33BB" w:rsidRDefault="00FF33BB" w:rsidP="00FF33BB">
              <w:pPr>
                <w:pStyle w:val="MUCaseTitle3"/>
              </w:pPr>
              <w:r>
                <w:t xml:space="preserve">Vedtak </w:t>
              </w:r>
            </w:p>
            <w:sdt>
              <w:sdtPr>
                <w:tag w:val="MU_Vedtakstekst"/>
                <w:id w:val="-862593451"/>
                <w:lock w:val="sdtLocked"/>
                <w:placeholder>
                  <w:docPart w:val="7F8C88ABDD744899953BF10325B1EFA8"/>
                </w:placeholder>
                <w15:appearance w15:val="hidden"/>
              </w:sdtPr>
              <w:sdtEndPr/>
              <w:sdtContent>
                <w:p w14:paraId="241E4E13" w14:textId="34F688CE" w:rsidR="00FF33BB" w:rsidRDefault="00475245" w:rsidP="00FF33BB">
                  <w:r w:rsidRPr="00475245">
                    <w:t>Menighetsrådet i Torsken sogn har behandlet utkast til delegasjonsreglement for Senja kirkelig fellesråd og slutter seg til dette med påpekning på pkt. 137 i høringsutkast delegasjonsreglement bør tilføyes: gjelder prosjektstillinger og ikke fast</w:t>
                  </w:r>
                  <w:r>
                    <w:t>e</w:t>
                  </w:r>
                  <w:r w:rsidRPr="00475245">
                    <w:t xml:space="preserve"> ansettelser.</w:t>
                  </w:r>
                </w:p>
                <w:p w14:paraId="7D02EE42" w14:textId="77777777" w:rsidR="00FF33BB" w:rsidRDefault="00B033FF" w:rsidP="00FF33BB"/>
              </w:sdtContent>
            </w:sdt>
          </w:sdtContent>
        </w:sdt>
        <w:p w14:paraId="7284EF02" w14:textId="0B0684C8" w:rsidR="00FF33BB" w:rsidRDefault="00FF33BB" w:rsidP="00FF33BB">
          <w:pPr>
            <w:spacing w:before="240"/>
          </w:pPr>
          <w:r>
            <w:fldChar w:fldCharType="begin"/>
          </w:r>
          <w:r>
            <w:instrText xml:space="preserve"> MACROBUTTON SaveDecision [Lagre vedtak] </w:instrText>
          </w:r>
          <w:r>
            <w:fldChar w:fldCharType="end"/>
          </w:r>
        </w:p>
      </w:sdtContent>
    </w:sdt>
    <w:p w14:paraId="43EA63B3" w14:textId="77777777" w:rsidR="00FF33BB" w:rsidRDefault="00FF33BB" w:rsidP="00FF33BB">
      <w:pPr>
        <w:spacing w:before="240"/>
      </w:pPr>
    </w:p>
    <w:p w14:paraId="19349EBE" w14:textId="77777777" w:rsidR="00FF33BB" w:rsidRDefault="00FF33BB" w:rsidP="00FF33BB">
      <w:pPr>
        <w:spacing w:before="240"/>
      </w:pPr>
    </w:p>
    <w:p w14:paraId="1C1438D8" w14:textId="77777777" w:rsidR="00FF33BB" w:rsidRDefault="00FF33BB" w:rsidP="00FF33BB">
      <w:pPr>
        <w:spacing w:before="240"/>
      </w:pPr>
    </w:p>
    <w:p w14:paraId="2072CB51" w14:textId="77777777" w:rsidR="00FF33BB" w:rsidRDefault="00FF33BB" w:rsidP="00FF33BB">
      <w:pPr>
        <w:pStyle w:val="MUCaseTitle2"/>
      </w:pPr>
      <w:bookmarkStart w:id="11" w:name="CaseRef212356"/>
      <w:bookmarkEnd w:id="11"/>
      <w:r>
        <w:t>18/26 Høring om kirkeundervisning</w:t>
      </w:r>
    </w:p>
    <w:p w14:paraId="6FB81345" w14:textId="30329B0B" w:rsidR="00FF33BB" w:rsidRDefault="00FF33BB" w:rsidP="00FF33B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F33BB" w14:paraId="3EC9A956" w14:textId="77777777" w:rsidTr="00FF33BB">
        <w:tc>
          <w:tcPr>
            <w:tcW w:w="5102" w:type="dxa"/>
          </w:tcPr>
          <w:p w14:paraId="0A0E745E" w14:textId="59721C89" w:rsidR="00FF33BB" w:rsidRDefault="00FF33BB" w:rsidP="00FF33BB">
            <w:r>
              <w:t>Behandlet av</w:t>
            </w:r>
          </w:p>
        </w:tc>
        <w:tc>
          <w:tcPr>
            <w:tcW w:w="1701" w:type="dxa"/>
          </w:tcPr>
          <w:p w14:paraId="6792FE2E" w14:textId="09BD9AE0" w:rsidR="00FF33BB" w:rsidRDefault="00FF33BB" w:rsidP="00FF33BB">
            <w:r>
              <w:t>Møtedato</w:t>
            </w:r>
          </w:p>
        </w:tc>
        <w:tc>
          <w:tcPr>
            <w:tcW w:w="1134" w:type="dxa"/>
          </w:tcPr>
          <w:p w14:paraId="0D2E2838" w14:textId="49EB3474" w:rsidR="00FF33BB" w:rsidRDefault="00FF33BB" w:rsidP="00FF33BB">
            <w:proofErr w:type="spellStart"/>
            <w:r>
              <w:t>Saknr</w:t>
            </w:r>
            <w:proofErr w:type="spellEnd"/>
          </w:p>
        </w:tc>
      </w:tr>
      <w:tr w:rsidR="00FF33BB" w14:paraId="7533613F" w14:textId="77777777" w:rsidTr="00FF33BB">
        <w:tc>
          <w:tcPr>
            <w:tcW w:w="5102" w:type="dxa"/>
          </w:tcPr>
          <w:p w14:paraId="0092E0DF" w14:textId="775739F9" w:rsidR="00FF33BB" w:rsidRDefault="00FF33BB" w:rsidP="00FF33BB">
            <w:r>
              <w:t>1 Torsken menighetsråd</w:t>
            </w:r>
          </w:p>
        </w:tc>
        <w:tc>
          <w:tcPr>
            <w:tcW w:w="1701" w:type="dxa"/>
          </w:tcPr>
          <w:p w14:paraId="1DC977D2" w14:textId="6857F386" w:rsidR="00FF33BB" w:rsidRDefault="00FF33BB" w:rsidP="00FF33BB">
            <w:r>
              <w:t>08.09.2026</w:t>
            </w:r>
          </w:p>
        </w:tc>
        <w:tc>
          <w:tcPr>
            <w:tcW w:w="1134" w:type="dxa"/>
          </w:tcPr>
          <w:p w14:paraId="55067E98" w14:textId="11265571" w:rsidR="00FF33BB" w:rsidRDefault="00FF33BB" w:rsidP="00FF33BB">
            <w:r>
              <w:t>18/26</w:t>
            </w:r>
          </w:p>
        </w:tc>
      </w:tr>
    </w:tbl>
    <w:p w14:paraId="53698009" w14:textId="77777777" w:rsidR="00FF33BB" w:rsidRDefault="00FF33BB" w:rsidP="00FF33BB"/>
    <w:p w14:paraId="0ABEF8BA" w14:textId="77777777" w:rsidR="00FF33BB" w:rsidRDefault="00FF33BB" w:rsidP="00FF33BB"/>
    <w:p w14:paraId="72D4E678" w14:textId="77777777" w:rsidR="00FF33BB" w:rsidRDefault="00FF33BB" w:rsidP="00FF33BB"/>
    <w:p w14:paraId="7EAB1407" w14:textId="77777777" w:rsidR="00FF33BB" w:rsidRDefault="00FF33BB" w:rsidP="00FF33BB"/>
    <w:sdt>
      <w:sdtPr>
        <w:alias w:val="Sammendrag"/>
        <w:tag w:val="Sammendrag"/>
        <w:id w:val="-764840888"/>
        <w:placeholder>
          <w:docPart w:val="EF70657236E94EE6AF65B98E64B27CDD"/>
        </w:placeholder>
      </w:sdtPr>
      <w:sdtEndPr/>
      <w:sdtContent>
        <w:p w14:paraId="24D4F1EF" w14:textId="77777777" w:rsidR="00FF33BB" w:rsidRPr="00BE598D" w:rsidRDefault="00FF33BB" w:rsidP="00FF33BB">
          <w:pPr>
            <w:keepNext/>
            <w:keepLines/>
            <w:outlineLvl w:val="1"/>
            <w:rPr>
              <w:rFonts w:eastAsia="Arial Unicode MS"/>
              <w:b/>
              <w:bCs/>
            </w:rPr>
          </w:pPr>
          <w:r>
            <w:rPr>
              <w:rFonts w:eastAsia="Arial Unicode MS"/>
              <w:b/>
              <w:bCs/>
            </w:rPr>
            <w:t>Saksorientering</w:t>
          </w:r>
        </w:p>
        <w:p w14:paraId="18522469" w14:textId="77777777" w:rsidR="00FF33BB" w:rsidRDefault="00FF33BB" w:rsidP="00FF33BB">
          <w:r>
            <w:t xml:space="preserve">Kirkerådet har sendt ut forslag til rammeplaner for kirkelig undervisning og læring i Den norske kirke på høring. Alle menighetsrådene har mottatt dette. </w:t>
          </w:r>
        </w:p>
        <w:p w14:paraId="224B87AB" w14:textId="77777777" w:rsidR="00FF33BB" w:rsidRDefault="00FF33BB" w:rsidP="00FF33BB">
          <w:pPr>
            <w:contextualSpacing/>
          </w:pPr>
          <w:r>
            <w:t>Dette er en høring som er tett opp til sokneprestens arbeid. Det er derfor naturlig at det er soknepresten som følger den opp. Høringsnotat og høringsspørsmål er lagt ved saken. Det er imidlertid flere dokumenter knyttet til denne høringen, og disse dokumentene kan ettersendes til dem av dere i menighetsrådet som ønsker dem.</w:t>
          </w:r>
        </w:p>
      </w:sdtContent>
    </w:sdt>
    <w:p w14:paraId="3510EAE4" w14:textId="77777777" w:rsidR="00FF33BB" w:rsidRDefault="00FF33BB" w:rsidP="00FF33BB"/>
    <w:sdt>
      <w:sdtPr>
        <w:rPr>
          <w:b/>
        </w:rPr>
        <w:tag w:val="MU_Tittel"/>
        <w:id w:val="2116629645"/>
        <w:placeholder>
          <w:docPart w:val="2053801000E14D67849C4A023DA6AEE5"/>
        </w:placeholder>
        <w:text/>
      </w:sdtPr>
      <w:sdtEndPr/>
      <w:sdtContent>
        <w:p w14:paraId="2D8CDB59" w14:textId="77777777" w:rsidR="00FF33BB" w:rsidRDefault="00FF33BB" w:rsidP="00FF33BB">
          <w:pPr>
            <w:rPr>
              <w:b/>
            </w:rPr>
          </w:pPr>
          <w:r w:rsidRPr="00EF6EF9">
            <w:rPr>
              <w:b/>
            </w:rPr>
            <w:t>Forslag til vedtak</w:t>
          </w:r>
        </w:p>
      </w:sdtContent>
    </w:sdt>
    <w:p w14:paraId="7BC63F7C" w14:textId="77777777" w:rsidR="00FF33BB" w:rsidRDefault="00FF33BB" w:rsidP="00FF33BB"/>
    <w:p w14:paraId="1BE2EAD5" w14:textId="099B797D" w:rsidR="00FF33BB" w:rsidRDefault="00FF33BB" w:rsidP="00FF33BB">
      <w:r>
        <w:t>Soknepresten svarer på høringen på vegne av menighetsrådet.</w:t>
      </w:r>
    </w:p>
    <w:p w14:paraId="2EF7DAF2" w14:textId="77777777" w:rsidR="00FF33BB" w:rsidRDefault="00FF33BB" w:rsidP="00FF33BB"/>
    <w:sdt>
      <w:sdtPr>
        <w:rPr>
          <w:b w:val="0"/>
        </w:rPr>
        <w:alias w:val="Vedtak for sak 18/26"/>
        <w:tag w:val="HandlingID212356;CaseID201399"/>
        <w:id w:val="177944902"/>
        <w:placeholder>
          <w:docPart w:val="DefaultPlaceholder_-1854013440"/>
        </w:placeholder>
      </w:sdtPr>
      <w:sdtEndPr/>
      <w:sdtContent>
        <w:p w14:paraId="3A324EB0" w14:textId="0AA8E149" w:rsidR="00FF33BB" w:rsidRDefault="00FF33BB" w:rsidP="00FF33BB">
          <w:pPr>
            <w:pStyle w:val="MUCaseTitle3"/>
          </w:pPr>
          <w:r>
            <w:t>Møtebehandling</w:t>
          </w:r>
        </w:p>
        <w:p w14:paraId="57138B95" w14:textId="77777777" w:rsidR="00FF33BB" w:rsidRDefault="00FF33BB" w:rsidP="00FF33BB"/>
        <w:sdt>
          <w:sdtPr>
            <w:rPr>
              <w:b w:val="0"/>
            </w:rPr>
            <w:tag w:val="MU_Innstilling"/>
            <w:id w:val="-1273397528"/>
            <w:lock w:val="sdtLocked"/>
            <w:placeholder>
              <w:docPart w:val="DefaultPlaceholder_-1854013440"/>
            </w:placeholder>
            <w15:appearance w15:val="hidden"/>
          </w:sdtPr>
          <w:sdtEndPr/>
          <w:sdtContent>
            <w:p w14:paraId="2A6FE50D" w14:textId="77777777" w:rsidR="00FF33BB" w:rsidRDefault="00FF33BB" w:rsidP="00FF33BB">
              <w:pPr>
                <w:pStyle w:val="MUCaseTitle3"/>
              </w:pPr>
              <w:r>
                <w:t xml:space="preserve">Vedtak </w:t>
              </w:r>
            </w:p>
            <w:sdt>
              <w:sdtPr>
                <w:tag w:val="MU_Vedtakstekst"/>
                <w:id w:val="-126470205"/>
                <w:lock w:val="sdtLocked"/>
                <w:placeholder>
                  <w:docPart w:val="B4B66877480F48A7AFBF4B4CA8D4DE66"/>
                </w:placeholder>
                <w15:appearance w15:val="hidden"/>
              </w:sdtPr>
              <w:sdtEndPr/>
              <w:sdtContent>
                <w:p w14:paraId="4E1EF65C" w14:textId="301CBA12" w:rsidR="00FF33BB" w:rsidRDefault="00FF33BB" w:rsidP="00FF33BB">
                  <w:r>
                    <w:t>Soknepresten svarer på høringen på vegne av menighetsrådet.</w:t>
                  </w:r>
                </w:p>
                <w:p w14:paraId="04D8F02E" w14:textId="77777777" w:rsidR="00FF33BB" w:rsidRDefault="00B033FF" w:rsidP="00FF33BB"/>
              </w:sdtContent>
            </w:sdt>
          </w:sdtContent>
        </w:sdt>
        <w:p w14:paraId="6516DB29" w14:textId="40EA997F" w:rsidR="00FF33BB" w:rsidRDefault="00FF33BB" w:rsidP="00FF33BB">
          <w:pPr>
            <w:spacing w:before="240"/>
          </w:pPr>
          <w:r>
            <w:fldChar w:fldCharType="begin"/>
          </w:r>
          <w:r>
            <w:instrText xml:space="preserve"> MACROBUTTON SaveDecision [Lagre vedtak] </w:instrText>
          </w:r>
          <w:r>
            <w:fldChar w:fldCharType="end"/>
          </w:r>
        </w:p>
      </w:sdtContent>
    </w:sdt>
    <w:p w14:paraId="4CAB83F3" w14:textId="77777777" w:rsidR="004C7BC2" w:rsidRDefault="004C7BC2" w:rsidP="00FF33BB">
      <w:pPr>
        <w:pStyle w:val="MUCaseTitle"/>
        <w:rPr>
          <w:shd w:val="clear" w:color="auto" w:fill="D9D9D9"/>
        </w:rPr>
      </w:pPr>
    </w:p>
    <w:p w14:paraId="5A19EBF6" w14:textId="3D930820" w:rsidR="00FF33BB" w:rsidRDefault="00FF33BB" w:rsidP="00FF33BB">
      <w:pPr>
        <w:pStyle w:val="MUCaseTitle"/>
        <w:rPr>
          <w:shd w:val="clear" w:color="auto" w:fill="D9D9D9"/>
        </w:rPr>
      </w:pPr>
      <w:r w:rsidRPr="00FF33BB">
        <w:rPr>
          <w:shd w:val="clear" w:color="auto" w:fill="D9D9D9"/>
        </w:rPr>
        <w:t>Eventuelt</w:t>
      </w:r>
    </w:p>
    <w:p w14:paraId="3370E824" w14:textId="77777777" w:rsidR="00475245" w:rsidRPr="004C7BC2" w:rsidRDefault="00475245" w:rsidP="00475245">
      <w:pPr>
        <w:rPr>
          <w:b/>
          <w:bCs/>
        </w:rPr>
      </w:pPr>
      <w:r w:rsidRPr="004C7BC2">
        <w:rPr>
          <w:b/>
          <w:bCs/>
        </w:rPr>
        <w:t>Toalett ved Torsken kirke</w:t>
      </w:r>
    </w:p>
    <w:p w14:paraId="40B0BC8D" w14:textId="0B721A8A" w:rsidR="00475245" w:rsidRDefault="00475245" w:rsidP="00475245">
      <w:r>
        <w:t xml:space="preserve">Torsken menighetsråd etterlyser informasjon fra administrasjon og riksantikvaren ang. fremgang </w:t>
      </w:r>
      <w:proofErr w:type="gramStart"/>
      <w:r>
        <w:t>vedrørende</w:t>
      </w:r>
      <w:proofErr w:type="gramEnd"/>
      <w:r>
        <w:t xml:space="preserve"> toalett ved Torsken kirke. </w:t>
      </w:r>
    </w:p>
    <w:p w14:paraId="573E359A" w14:textId="77777777" w:rsidR="00475245" w:rsidRDefault="00475245" w:rsidP="00475245">
      <w:r>
        <w:t>Er det tatt med i vurdering endring av bruk av bårehuset ved Torsken kirke?</w:t>
      </w:r>
    </w:p>
    <w:p w14:paraId="470AC7E9" w14:textId="085E4C98" w:rsidR="00475245" w:rsidRDefault="00475245" w:rsidP="00475245">
      <w:r>
        <w:t xml:space="preserve">Torsken menighetsråd oppfordrer og anbefaler flytting av toalett til bårehuset ved Torsken kirke! </w:t>
      </w:r>
    </w:p>
    <w:p w14:paraId="03A41FAC" w14:textId="77777777" w:rsidR="00475245" w:rsidRDefault="00475245" w:rsidP="00475245">
      <w:r>
        <w:t xml:space="preserve">- Hva er status? </w:t>
      </w:r>
    </w:p>
    <w:p w14:paraId="4A5FBDC9" w14:textId="77777777" w:rsidR="00475245" w:rsidRDefault="00475245" w:rsidP="00475245">
      <w:r>
        <w:t>- Hvem jobber med saken?</w:t>
      </w:r>
    </w:p>
    <w:p w14:paraId="5600999E" w14:textId="77777777" w:rsidR="00475245" w:rsidRDefault="00475245" w:rsidP="00475245">
      <w:r>
        <w:t>- Hvem har ansvar for beslutning i saken?</w:t>
      </w:r>
    </w:p>
    <w:p w14:paraId="040FC407" w14:textId="1ECB2228" w:rsidR="00475245" w:rsidRPr="00475245" w:rsidRDefault="00475245" w:rsidP="00475245">
      <w:r>
        <w:t>Det bes om en orientering til møtet i november 2026.</w:t>
      </w:r>
    </w:p>
    <w:sectPr w:rsidR="00475245" w:rsidRPr="00475245" w:rsidSect="005D52A2">
      <w:footerReference w:type="even" r:id="rId13"/>
      <w:footerReference w:type="default" r:id="rId14"/>
      <w:headerReference w:type="first" r:id="rId15"/>
      <w:footerReference w:type="first" r:id="rId16"/>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F75F6" w14:textId="77777777" w:rsidR="00B033FF" w:rsidRDefault="00B033FF" w:rsidP="00933AD0">
      <w:r>
        <w:separator/>
      </w:r>
    </w:p>
  </w:endnote>
  <w:endnote w:type="continuationSeparator" w:id="0">
    <w:p w14:paraId="7B9732C6" w14:textId="77777777" w:rsidR="00B033FF" w:rsidRDefault="00B033F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ødteks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5227" w14:textId="77777777" w:rsidR="00B033FF" w:rsidRDefault="00B033FF" w:rsidP="00933AD0">
      <w:r>
        <w:separator/>
      </w:r>
    </w:p>
  </w:footnote>
  <w:footnote w:type="continuationSeparator" w:id="0">
    <w:p w14:paraId="2FCAEA16" w14:textId="77777777" w:rsidR="00B033FF" w:rsidRDefault="00B033F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1A23116D" w:rsidR="006638E2" w:rsidRPr="00832A5E" w:rsidRDefault="00B033FF" w:rsidP="006638E2">
          <w:pPr>
            <w:rPr>
              <w:lang w:val="en-US"/>
            </w:rPr>
          </w:pPr>
          <w:sdt>
            <w:sdtPr>
              <w:rPr>
                <w:sz w:val="22"/>
                <w:szCs w:val="22"/>
              </w:rPr>
              <w:tag w:val="ToBoard.Name"/>
              <w:id w:val="-1059703193"/>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FF33BB">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67B1E"/>
    <w:multiLevelType w:val="hybridMultilevel"/>
    <w:tmpl w:val="1FD81CC2"/>
    <w:lvl w:ilvl="0" w:tplc="83C0E7C4">
      <w:start w:val="1"/>
      <w:numFmt w:val="decimal"/>
      <w:lvlText w:val="%1."/>
      <w:lvlJc w:val="left"/>
      <w:pPr>
        <w:tabs>
          <w:tab w:val="num" w:pos="1068"/>
        </w:tabs>
        <w:ind w:left="1068" w:hanging="360"/>
      </w:pPr>
    </w:lvl>
    <w:lvl w:ilvl="1" w:tplc="02502E00">
      <w:start w:val="1"/>
      <w:numFmt w:val="lowerLetter"/>
      <w:lvlText w:val="%2)"/>
      <w:lvlJc w:val="left"/>
      <w:pPr>
        <w:tabs>
          <w:tab w:val="num" w:pos="1788"/>
        </w:tabs>
        <w:ind w:left="1788" w:hanging="360"/>
      </w:pPr>
    </w:lvl>
    <w:lvl w:ilvl="2" w:tplc="11D68666" w:tentative="1">
      <w:start w:val="1"/>
      <w:numFmt w:val="decimal"/>
      <w:lvlText w:val="%3."/>
      <w:lvlJc w:val="left"/>
      <w:pPr>
        <w:tabs>
          <w:tab w:val="num" w:pos="2508"/>
        </w:tabs>
        <w:ind w:left="2508" w:hanging="360"/>
      </w:pPr>
    </w:lvl>
    <w:lvl w:ilvl="3" w:tplc="6CDED7C8" w:tentative="1">
      <w:start w:val="1"/>
      <w:numFmt w:val="decimal"/>
      <w:lvlText w:val="%4."/>
      <w:lvlJc w:val="left"/>
      <w:pPr>
        <w:tabs>
          <w:tab w:val="num" w:pos="3228"/>
        </w:tabs>
        <w:ind w:left="3228" w:hanging="360"/>
      </w:pPr>
    </w:lvl>
    <w:lvl w:ilvl="4" w:tplc="AEA8F5F0" w:tentative="1">
      <w:start w:val="1"/>
      <w:numFmt w:val="decimal"/>
      <w:lvlText w:val="%5."/>
      <w:lvlJc w:val="left"/>
      <w:pPr>
        <w:tabs>
          <w:tab w:val="num" w:pos="3948"/>
        </w:tabs>
        <w:ind w:left="3948" w:hanging="360"/>
      </w:pPr>
    </w:lvl>
    <w:lvl w:ilvl="5" w:tplc="B80E93C4" w:tentative="1">
      <w:start w:val="1"/>
      <w:numFmt w:val="decimal"/>
      <w:lvlText w:val="%6."/>
      <w:lvlJc w:val="left"/>
      <w:pPr>
        <w:tabs>
          <w:tab w:val="num" w:pos="4668"/>
        </w:tabs>
        <w:ind w:left="4668" w:hanging="360"/>
      </w:pPr>
    </w:lvl>
    <w:lvl w:ilvl="6" w:tplc="29EA3BC0" w:tentative="1">
      <w:start w:val="1"/>
      <w:numFmt w:val="decimal"/>
      <w:lvlText w:val="%7."/>
      <w:lvlJc w:val="left"/>
      <w:pPr>
        <w:tabs>
          <w:tab w:val="num" w:pos="5388"/>
        </w:tabs>
        <w:ind w:left="5388" w:hanging="360"/>
      </w:pPr>
    </w:lvl>
    <w:lvl w:ilvl="7" w:tplc="B9801840" w:tentative="1">
      <w:start w:val="1"/>
      <w:numFmt w:val="decimal"/>
      <w:lvlText w:val="%8."/>
      <w:lvlJc w:val="left"/>
      <w:pPr>
        <w:tabs>
          <w:tab w:val="num" w:pos="6108"/>
        </w:tabs>
        <w:ind w:left="6108" w:hanging="360"/>
      </w:pPr>
    </w:lvl>
    <w:lvl w:ilvl="8" w:tplc="D56E9594" w:tentative="1">
      <w:start w:val="1"/>
      <w:numFmt w:val="decimal"/>
      <w:lvlText w:val="%9."/>
      <w:lvlJc w:val="left"/>
      <w:pPr>
        <w:tabs>
          <w:tab w:val="num" w:pos="6828"/>
        </w:tabs>
        <w:ind w:left="6828" w:hanging="360"/>
      </w:pPr>
    </w:lvl>
  </w:abstractNum>
  <w:abstractNum w:abstractNumId="1" w15:restartNumberingAfterBreak="0">
    <w:nsid w:val="7A514D53"/>
    <w:multiLevelType w:val="hybridMultilevel"/>
    <w:tmpl w:val="4B7066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68032399">
    <w:abstractNumId w:val="1"/>
  </w:num>
  <w:num w:numId="2" w16cid:durableId="1661424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2C87"/>
    <w:rsid w:val="001C334E"/>
    <w:rsid w:val="001C71F9"/>
    <w:rsid w:val="00231655"/>
    <w:rsid w:val="00233EE2"/>
    <w:rsid w:val="0024101C"/>
    <w:rsid w:val="00241CC5"/>
    <w:rsid w:val="002462F7"/>
    <w:rsid w:val="00255E7B"/>
    <w:rsid w:val="00257FE4"/>
    <w:rsid w:val="0026242E"/>
    <w:rsid w:val="00270B86"/>
    <w:rsid w:val="00281450"/>
    <w:rsid w:val="002872AE"/>
    <w:rsid w:val="00290510"/>
    <w:rsid w:val="00294507"/>
    <w:rsid w:val="00294CFD"/>
    <w:rsid w:val="002A3E52"/>
    <w:rsid w:val="002B12A6"/>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A49B7"/>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5245"/>
    <w:rsid w:val="00476A34"/>
    <w:rsid w:val="0048161E"/>
    <w:rsid w:val="004841D4"/>
    <w:rsid w:val="00484246"/>
    <w:rsid w:val="00494A22"/>
    <w:rsid w:val="00497EB3"/>
    <w:rsid w:val="004A1155"/>
    <w:rsid w:val="004A3B69"/>
    <w:rsid w:val="004A5C1C"/>
    <w:rsid w:val="004B773C"/>
    <w:rsid w:val="004C2245"/>
    <w:rsid w:val="004C43FD"/>
    <w:rsid w:val="004C7252"/>
    <w:rsid w:val="004C78E3"/>
    <w:rsid w:val="004C7BC2"/>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3F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1068C"/>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33BB"/>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F5ED0D5D-14EE-49AF-9793-7CD3EC0A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3BB"/>
    <w:pPr>
      <w:autoSpaceDE/>
      <w:autoSpaceDN/>
      <w:spacing w:before="100" w:beforeAutospacing="1" w:after="100" w:afterAutospacing="1"/>
    </w:pPr>
    <w:rPr>
      <w:rFonts w:ascii="Times New Roman" w:hAnsi="Times New Roman" w:cs="Times New Roman"/>
    </w:rPr>
  </w:style>
  <w:style w:type="paragraph" w:styleId="Listeavsnitt">
    <w:name w:val="List Paragraph"/>
    <w:basedOn w:val="Normal"/>
    <w:uiPriority w:val="34"/>
    <w:qFormat/>
    <w:rsid w:val="00FF33BB"/>
    <w:pPr>
      <w:autoSpaceDE/>
      <w:autoSpaceDN/>
      <w:ind w:left="720"/>
      <w:contextualSpacing/>
    </w:pPr>
    <w:rPr>
      <w:rFonts w:ascii="Calibri" w:eastAsiaTheme="minorHAnsi" w:hAnsi="Calibri" w:cs="Times New Roman (CS-brødtekst)"/>
      <w:kern w:val="2"/>
      <w:lang w:eastAsia="en-US"/>
      <w14:ligatures w14:val="standardContextual"/>
    </w:rPr>
  </w:style>
  <w:style w:type="character" w:styleId="Ulstomtale">
    <w:name w:val="Unresolved Mention"/>
    <w:basedOn w:val="Standardskriftforavsnitt"/>
    <w:uiPriority w:val="99"/>
    <w:semiHidden/>
    <w:unhideWhenUsed/>
    <w:rsid w:val="00FF3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B520620B8A4848EE9F5881A96684195D"/>
        <w:category>
          <w:name w:val="Generelt"/>
          <w:gallery w:val="placeholder"/>
        </w:category>
        <w:types>
          <w:type w:val="bbPlcHdr"/>
        </w:types>
        <w:behaviors>
          <w:behavior w:val="content"/>
        </w:behaviors>
        <w:guid w:val="{5A59B802-2FA3-4A5E-B3BD-29A938A8A059}"/>
      </w:docPartPr>
      <w:docPartBody>
        <w:p w:rsidR="00940875" w:rsidRDefault="002F44AE" w:rsidP="002F44AE">
          <w:pPr>
            <w:pStyle w:val="B520620B8A4848EE9F5881A96684195D"/>
          </w:pPr>
          <w:r>
            <w:rPr>
              <w:rStyle w:val="Plassholdertekst"/>
            </w:rPr>
            <w:t>Skriv inn teksten her.</w:t>
          </w:r>
        </w:p>
      </w:docPartBody>
    </w:docPart>
    <w:docPart>
      <w:docPartPr>
        <w:name w:val="4766442ED6854E48A5D964FF9F115E7D"/>
        <w:category>
          <w:name w:val="Generelt"/>
          <w:gallery w:val="placeholder"/>
        </w:category>
        <w:types>
          <w:type w:val="bbPlcHdr"/>
        </w:types>
        <w:behaviors>
          <w:behavior w:val="content"/>
        </w:behaviors>
        <w:guid w:val="{BCCB2127-BF19-46DC-8FD2-F4853A207777}"/>
      </w:docPartPr>
      <w:docPartBody>
        <w:p w:rsidR="00940875" w:rsidRDefault="002F44AE" w:rsidP="002F44AE">
          <w:pPr>
            <w:pStyle w:val="4766442ED6854E48A5D964FF9F115E7D"/>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DF7944E7-7296-4953-8100-5F9FBAA247D0}"/>
      </w:docPartPr>
      <w:docPartBody>
        <w:p w:rsidR="00940875" w:rsidRDefault="002F44AE">
          <w:r w:rsidRPr="005E52E9">
            <w:rPr>
              <w:rStyle w:val="Plassholdertekst"/>
            </w:rPr>
            <w:t>Klikk eller trykk her for å skrive inn tekst.</w:t>
          </w:r>
        </w:p>
      </w:docPartBody>
    </w:docPart>
    <w:docPart>
      <w:docPartPr>
        <w:name w:val="5897D3F3B3AE4818A577623BAEA556E0"/>
        <w:category>
          <w:name w:val="Generelt"/>
          <w:gallery w:val="placeholder"/>
        </w:category>
        <w:types>
          <w:type w:val="bbPlcHdr"/>
        </w:types>
        <w:behaviors>
          <w:behavior w:val="content"/>
        </w:behaviors>
        <w:guid w:val="{4DA4ABDF-42BE-49B4-9385-79745C5DC24B}"/>
      </w:docPartPr>
      <w:docPartBody>
        <w:p w:rsidR="00940875" w:rsidRDefault="002F44AE">
          <w:r w:rsidRPr="005E52E9">
            <w:rPr>
              <w:rStyle w:val="Plassholdertekst"/>
            </w:rPr>
            <w:t>Skriv inn vedtaket her</w:t>
          </w:r>
        </w:p>
      </w:docPartBody>
    </w:docPart>
    <w:docPart>
      <w:docPartPr>
        <w:name w:val="E5F20B4707AF44B2B7FD33364EA30FA2"/>
        <w:category>
          <w:name w:val="Generelt"/>
          <w:gallery w:val="placeholder"/>
        </w:category>
        <w:types>
          <w:type w:val="bbPlcHdr"/>
        </w:types>
        <w:behaviors>
          <w:behavior w:val="content"/>
        </w:behaviors>
        <w:guid w:val="{FD6FC0A5-A0FA-4771-8DBA-6C12DF137023}"/>
      </w:docPartPr>
      <w:docPartBody>
        <w:p w:rsidR="00940875" w:rsidRDefault="002F44AE" w:rsidP="002F44AE">
          <w:pPr>
            <w:pStyle w:val="E5F20B4707AF44B2B7FD33364EA30FA2"/>
          </w:pPr>
          <w:r>
            <w:rPr>
              <w:rStyle w:val="Plassholdertekst"/>
            </w:rPr>
            <w:t>Skriv inn teksten her.</w:t>
          </w:r>
        </w:p>
      </w:docPartBody>
    </w:docPart>
    <w:docPart>
      <w:docPartPr>
        <w:name w:val="6190E7F229D74279A0B6969A7E0FA472"/>
        <w:category>
          <w:name w:val="Generelt"/>
          <w:gallery w:val="placeholder"/>
        </w:category>
        <w:types>
          <w:type w:val="bbPlcHdr"/>
        </w:types>
        <w:behaviors>
          <w:behavior w:val="content"/>
        </w:behaviors>
        <w:guid w:val="{3B773EFE-916C-47AA-B5A6-F33B4442BC88}"/>
      </w:docPartPr>
      <w:docPartBody>
        <w:p w:rsidR="00940875" w:rsidRDefault="002F44AE" w:rsidP="002F44AE">
          <w:pPr>
            <w:pStyle w:val="6190E7F229D74279A0B6969A7E0FA472"/>
          </w:pPr>
          <w:r w:rsidRPr="004202B9">
            <w:rPr>
              <w:rStyle w:val="Plassholdertekst"/>
            </w:rPr>
            <w:t>Click here to enter text.</w:t>
          </w:r>
        </w:p>
      </w:docPartBody>
    </w:docPart>
    <w:docPart>
      <w:docPartPr>
        <w:name w:val="44C6A837EEA24880B913BBDF7D74FCC1"/>
        <w:category>
          <w:name w:val="Generelt"/>
          <w:gallery w:val="placeholder"/>
        </w:category>
        <w:types>
          <w:type w:val="bbPlcHdr"/>
        </w:types>
        <w:behaviors>
          <w:behavior w:val="content"/>
        </w:behaviors>
        <w:guid w:val="{CA44FE15-798F-4C99-B8D4-F6C2B444541F}"/>
      </w:docPartPr>
      <w:docPartBody>
        <w:p w:rsidR="00940875" w:rsidRDefault="002F44AE">
          <w:r w:rsidRPr="005E52E9">
            <w:rPr>
              <w:rStyle w:val="Plassholdertekst"/>
            </w:rPr>
            <w:t>Skriv inn vedtaket her</w:t>
          </w:r>
        </w:p>
      </w:docPartBody>
    </w:docPart>
    <w:docPart>
      <w:docPartPr>
        <w:name w:val="DEACA73CFA074874AFD84CB8F869F30D"/>
        <w:category>
          <w:name w:val="Generelt"/>
          <w:gallery w:val="placeholder"/>
        </w:category>
        <w:types>
          <w:type w:val="bbPlcHdr"/>
        </w:types>
        <w:behaviors>
          <w:behavior w:val="content"/>
        </w:behaviors>
        <w:guid w:val="{ED710BCC-6B2E-4F02-8E37-410D33C18307}"/>
      </w:docPartPr>
      <w:docPartBody>
        <w:p w:rsidR="00940875" w:rsidRDefault="002F44AE" w:rsidP="002F44AE">
          <w:pPr>
            <w:pStyle w:val="DEACA73CFA074874AFD84CB8F869F30D"/>
          </w:pPr>
          <w:r>
            <w:rPr>
              <w:rStyle w:val="Plassholdertekst"/>
            </w:rPr>
            <w:t>Skriv inn teksten her.</w:t>
          </w:r>
        </w:p>
      </w:docPartBody>
    </w:docPart>
    <w:docPart>
      <w:docPartPr>
        <w:name w:val="A732A7AC1AA44CADA8EC26CEDFEC7EBB"/>
        <w:category>
          <w:name w:val="Generelt"/>
          <w:gallery w:val="placeholder"/>
        </w:category>
        <w:types>
          <w:type w:val="bbPlcHdr"/>
        </w:types>
        <w:behaviors>
          <w:behavior w:val="content"/>
        </w:behaviors>
        <w:guid w:val="{BE9B91FD-6F67-4CAE-863B-14D460C0D7FA}"/>
      </w:docPartPr>
      <w:docPartBody>
        <w:p w:rsidR="00940875" w:rsidRDefault="002F44AE" w:rsidP="002F44AE">
          <w:pPr>
            <w:pStyle w:val="A732A7AC1AA44CADA8EC26CEDFEC7EBB"/>
          </w:pPr>
          <w:r w:rsidRPr="004202B9">
            <w:rPr>
              <w:rStyle w:val="Plassholdertekst"/>
            </w:rPr>
            <w:t>Click here to enter text.</w:t>
          </w:r>
        </w:p>
      </w:docPartBody>
    </w:docPart>
    <w:docPart>
      <w:docPartPr>
        <w:name w:val="C4D39007E1A9443EB23FC698F61286CC"/>
        <w:category>
          <w:name w:val="Generelt"/>
          <w:gallery w:val="placeholder"/>
        </w:category>
        <w:types>
          <w:type w:val="bbPlcHdr"/>
        </w:types>
        <w:behaviors>
          <w:behavior w:val="content"/>
        </w:behaviors>
        <w:guid w:val="{C84C841B-7C68-4D5A-8C5A-ADB6FEB73FA7}"/>
      </w:docPartPr>
      <w:docPartBody>
        <w:p w:rsidR="00940875" w:rsidRDefault="002F44AE">
          <w:r w:rsidRPr="005E52E9">
            <w:rPr>
              <w:rStyle w:val="Plassholdertekst"/>
            </w:rPr>
            <w:t>Skriv inn vedtaket her</w:t>
          </w:r>
        </w:p>
      </w:docPartBody>
    </w:docPart>
    <w:docPart>
      <w:docPartPr>
        <w:name w:val="E5BA1B64826D45C3A525B7108BEEF0FF"/>
        <w:category>
          <w:name w:val="Generelt"/>
          <w:gallery w:val="placeholder"/>
        </w:category>
        <w:types>
          <w:type w:val="bbPlcHdr"/>
        </w:types>
        <w:behaviors>
          <w:behavior w:val="content"/>
        </w:behaviors>
        <w:guid w:val="{4B89CCB8-A27E-415D-9EEA-37561BEC7D56}"/>
      </w:docPartPr>
      <w:docPartBody>
        <w:p w:rsidR="00940875" w:rsidRDefault="002F44AE" w:rsidP="002F44AE">
          <w:pPr>
            <w:pStyle w:val="E5BA1B64826D45C3A525B7108BEEF0FF"/>
          </w:pPr>
          <w:r>
            <w:rPr>
              <w:rStyle w:val="Plassholdertekst"/>
            </w:rPr>
            <w:t>Skriv inn teksten her.</w:t>
          </w:r>
        </w:p>
      </w:docPartBody>
    </w:docPart>
    <w:docPart>
      <w:docPartPr>
        <w:name w:val="2873B533F12B4E67828D16D0E5EC5934"/>
        <w:category>
          <w:name w:val="Generelt"/>
          <w:gallery w:val="placeholder"/>
        </w:category>
        <w:types>
          <w:type w:val="bbPlcHdr"/>
        </w:types>
        <w:behaviors>
          <w:behavior w:val="content"/>
        </w:behaviors>
        <w:guid w:val="{11C054C6-FCA4-4ACE-9915-57577335C46E}"/>
      </w:docPartPr>
      <w:docPartBody>
        <w:p w:rsidR="00940875" w:rsidRDefault="002F44AE" w:rsidP="002F44AE">
          <w:pPr>
            <w:pStyle w:val="2873B533F12B4E67828D16D0E5EC5934"/>
          </w:pPr>
          <w:r w:rsidRPr="004202B9">
            <w:rPr>
              <w:rStyle w:val="Plassholdertekst"/>
            </w:rPr>
            <w:t>Click here to enter text.</w:t>
          </w:r>
        </w:p>
      </w:docPartBody>
    </w:docPart>
    <w:docPart>
      <w:docPartPr>
        <w:name w:val="955AF671DF764BF6BFDE84151463BDDA"/>
        <w:category>
          <w:name w:val="Generelt"/>
          <w:gallery w:val="placeholder"/>
        </w:category>
        <w:types>
          <w:type w:val="bbPlcHdr"/>
        </w:types>
        <w:behaviors>
          <w:behavior w:val="content"/>
        </w:behaviors>
        <w:guid w:val="{885302C7-76E3-40AF-87FF-590157585B9B}"/>
      </w:docPartPr>
      <w:docPartBody>
        <w:p w:rsidR="00940875" w:rsidRDefault="002F44AE">
          <w:r w:rsidRPr="005E52E9">
            <w:rPr>
              <w:rStyle w:val="Plassholdertekst"/>
            </w:rPr>
            <w:t>Skriv inn vedtaket her</w:t>
          </w:r>
        </w:p>
      </w:docPartBody>
    </w:docPart>
    <w:docPart>
      <w:docPartPr>
        <w:name w:val="C983B22C4A6E4794BEEF6BBB421990A9"/>
        <w:category>
          <w:name w:val="Generelt"/>
          <w:gallery w:val="placeholder"/>
        </w:category>
        <w:types>
          <w:type w:val="bbPlcHdr"/>
        </w:types>
        <w:behaviors>
          <w:behavior w:val="content"/>
        </w:behaviors>
        <w:guid w:val="{8BAB2862-BC78-4406-BBC2-FC7044972E9B}"/>
      </w:docPartPr>
      <w:docPartBody>
        <w:p w:rsidR="00940875" w:rsidRDefault="002F44AE" w:rsidP="002F44AE">
          <w:pPr>
            <w:pStyle w:val="C983B22C4A6E4794BEEF6BBB421990A9"/>
          </w:pPr>
          <w:r>
            <w:rPr>
              <w:rStyle w:val="Plassholdertekst"/>
            </w:rPr>
            <w:t>Skriv inn teksten her.</w:t>
          </w:r>
        </w:p>
      </w:docPartBody>
    </w:docPart>
    <w:docPart>
      <w:docPartPr>
        <w:name w:val="81683D40538F499AA4BF38038CBA2F65"/>
        <w:category>
          <w:name w:val="Generelt"/>
          <w:gallery w:val="placeholder"/>
        </w:category>
        <w:types>
          <w:type w:val="bbPlcHdr"/>
        </w:types>
        <w:behaviors>
          <w:behavior w:val="content"/>
        </w:behaviors>
        <w:guid w:val="{5B9B52D3-C654-4B78-B7AE-F8D128E5BEAB}"/>
      </w:docPartPr>
      <w:docPartBody>
        <w:p w:rsidR="00940875" w:rsidRDefault="002F44AE" w:rsidP="002F44AE">
          <w:pPr>
            <w:pStyle w:val="81683D40538F499AA4BF38038CBA2F65"/>
          </w:pPr>
          <w:r w:rsidRPr="004202B9">
            <w:rPr>
              <w:rStyle w:val="Plassholdertekst"/>
            </w:rPr>
            <w:t>Click here to enter text.</w:t>
          </w:r>
        </w:p>
      </w:docPartBody>
    </w:docPart>
    <w:docPart>
      <w:docPartPr>
        <w:name w:val="B184B6ACB4D44972BE13706A4B0981CC"/>
        <w:category>
          <w:name w:val="Generelt"/>
          <w:gallery w:val="placeholder"/>
        </w:category>
        <w:types>
          <w:type w:val="bbPlcHdr"/>
        </w:types>
        <w:behaviors>
          <w:behavior w:val="content"/>
        </w:behaviors>
        <w:guid w:val="{F6C431E5-2A27-4D86-90D1-C7A60126CFFB}"/>
      </w:docPartPr>
      <w:docPartBody>
        <w:p w:rsidR="00940875" w:rsidRDefault="002F44AE">
          <w:r w:rsidRPr="005E52E9">
            <w:rPr>
              <w:rStyle w:val="Plassholdertekst"/>
            </w:rPr>
            <w:t>Skriv inn vedtaket her</w:t>
          </w:r>
        </w:p>
      </w:docPartBody>
    </w:docPart>
    <w:docPart>
      <w:docPartPr>
        <w:name w:val="C99BA220F1544C12BF002796AD03540F"/>
        <w:category>
          <w:name w:val="Generelt"/>
          <w:gallery w:val="placeholder"/>
        </w:category>
        <w:types>
          <w:type w:val="bbPlcHdr"/>
        </w:types>
        <w:behaviors>
          <w:behavior w:val="content"/>
        </w:behaviors>
        <w:guid w:val="{8FB54BD7-7FF1-454B-8965-A9DDE6B8A179}"/>
      </w:docPartPr>
      <w:docPartBody>
        <w:p w:rsidR="00940875" w:rsidRDefault="002F44AE" w:rsidP="002F44AE">
          <w:pPr>
            <w:pStyle w:val="C99BA220F1544C12BF002796AD03540F"/>
          </w:pPr>
          <w:r>
            <w:rPr>
              <w:rStyle w:val="Plassholdertekst"/>
            </w:rPr>
            <w:t>Skriv inn teksten her.</w:t>
          </w:r>
        </w:p>
      </w:docPartBody>
    </w:docPart>
    <w:docPart>
      <w:docPartPr>
        <w:name w:val="401C9E1609024F548A2E29C3312A1FEA"/>
        <w:category>
          <w:name w:val="Generelt"/>
          <w:gallery w:val="placeholder"/>
        </w:category>
        <w:types>
          <w:type w:val="bbPlcHdr"/>
        </w:types>
        <w:behaviors>
          <w:behavior w:val="content"/>
        </w:behaviors>
        <w:guid w:val="{C41A0A47-1096-439A-8C60-0CC6BA8E4C73}"/>
      </w:docPartPr>
      <w:docPartBody>
        <w:p w:rsidR="00940875" w:rsidRDefault="002F44AE" w:rsidP="002F44AE">
          <w:pPr>
            <w:pStyle w:val="401C9E1609024F548A2E29C3312A1FEA"/>
          </w:pPr>
          <w:r w:rsidRPr="004202B9">
            <w:rPr>
              <w:rStyle w:val="Plassholdertekst"/>
            </w:rPr>
            <w:t>Click here to enter text.</w:t>
          </w:r>
        </w:p>
      </w:docPartBody>
    </w:docPart>
    <w:docPart>
      <w:docPartPr>
        <w:name w:val="7F8C88ABDD744899953BF10325B1EFA8"/>
        <w:category>
          <w:name w:val="Generelt"/>
          <w:gallery w:val="placeholder"/>
        </w:category>
        <w:types>
          <w:type w:val="bbPlcHdr"/>
        </w:types>
        <w:behaviors>
          <w:behavior w:val="content"/>
        </w:behaviors>
        <w:guid w:val="{A15769C1-3F86-4D8F-A981-9D19C0D862AB}"/>
      </w:docPartPr>
      <w:docPartBody>
        <w:p w:rsidR="00940875" w:rsidRDefault="002F44AE">
          <w:r w:rsidRPr="005E52E9">
            <w:rPr>
              <w:rStyle w:val="Plassholdertekst"/>
            </w:rPr>
            <w:t>Skriv inn vedtaket her</w:t>
          </w:r>
        </w:p>
      </w:docPartBody>
    </w:docPart>
    <w:docPart>
      <w:docPartPr>
        <w:name w:val="EF70657236E94EE6AF65B98E64B27CDD"/>
        <w:category>
          <w:name w:val="Generelt"/>
          <w:gallery w:val="placeholder"/>
        </w:category>
        <w:types>
          <w:type w:val="bbPlcHdr"/>
        </w:types>
        <w:behaviors>
          <w:behavior w:val="content"/>
        </w:behaviors>
        <w:guid w:val="{12BB3239-AD02-46DF-A6B7-5F8F84064D4E}"/>
      </w:docPartPr>
      <w:docPartBody>
        <w:p w:rsidR="00940875" w:rsidRDefault="002F44AE" w:rsidP="002F44AE">
          <w:pPr>
            <w:pStyle w:val="EF70657236E94EE6AF65B98E64B27CDD"/>
          </w:pPr>
          <w:r>
            <w:rPr>
              <w:rStyle w:val="Plassholdertekst"/>
            </w:rPr>
            <w:t>Skriv inn teksten her.</w:t>
          </w:r>
        </w:p>
      </w:docPartBody>
    </w:docPart>
    <w:docPart>
      <w:docPartPr>
        <w:name w:val="2053801000E14D67849C4A023DA6AEE5"/>
        <w:category>
          <w:name w:val="Generelt"/>
          <w:gallery w:val="placeholder"/>
        </w:category>
        <w:types>
          <w:type w:val="bbPlcHdr"/>
        </w:types>
        <w:behaviors>
          <w:behavior w:val="content"/>
        </w:behaviors>
        <w:guid w:val="{711AA6F6-150A-4B50-91F3-DA87FF79327D}"/>
      </w:docPartPr>
      <w:docPartBody>
        <w:p w:rsidR="00940875" w:rsidRDefault="002F44AE" w:rsidP="002F44AE">
          <w:pPr>
            <w:pStyle w:val="2053801000E14D67849C4A023DA6AEE5"/>
          </w:pPr>
          <w:r w:rsidRPr="004202B9">
            <w:rPr>
              <w:rStyle w:val="Plassholdertekst"/>
            </w:rPr>
            <w:t>Click here to enter text.</w:t>
          </w:r>
        </w:p>
      </w:docPartBody>
    </w:docPart>
    <w:docPart>
      <w:docPartPr>
        <w:name w:val="B4B66877480F48A7AFBF4B4CA8D4DE66"/>
        <w:category>
          <w:name w:val="Generelt"/>
          <w:gallery w:val="placeholder"/>
        </w:category>
        <w:types>
          <w:type w:val="bbPlcHdr"/>
        </w:types>
        <w:behaviors>
          <w:behavior w:val="content"/>
        </w:behaviors>
        <w:guid w:val="{2C34FA61-BB76-4EE5-97F9-DBDC56698172}"/>
      </w:docPartPr>
      <w:docPartBody>
        <w:p w:rsidR="00940875" w:rsidRDefault="002F44AE">
          <w:r w:rsidRPr="005E52E9">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ødteks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C2C87"/>
    <w:rsid w:val="00253F83"/>
    <w:rsid w:val="00257FE4"/>
    <w:rsid w:val="00267B88"/>
    <w:rsid w:val="00293E41"/>
    <w:rsid w:val="002E0A79"/>
    <w:rsid w:val="002F44AE"/>
    <w:rsid w:val="00343652"/>
    <w:rsid w:val="00353520"/>
    <w:rsid w:val="00381EAD"/>
    <w:rsid w:val="003A10CA"/>
    <w:rsid w:val="003D06AE"/>
    <w:rsid w:val="003E1116"/>
    <w:rsid w:val="00451121"/>
    <w:rsid w:val="004841D4"/>
    <w:rsid w:val="004E03ED"/>
    <w:rsid w:val="004E689B"/>
    <w:rsid w:val="00527FAD"/>
    <w:rsid w:val="00564B7C"/>
    <w:rsid w:val="005D6B90"/>
    <w:rsid w:val="005F4505"/>
    <w:rsid w:val="0063357D"/>
    <w:rsid w:val="006461D7"/>
    <w:rsid w:val="0079142A"/>
    <w:rsid w:val="007B4A68"/>
    <w:rsid w:val="007F2244"/>
    <w:rsid w:val="009128B1"/>
    <w:rsid w:val="0091594B"/>
    <w:rsid w:val="00940875"/>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2F44AE"/>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B520620B8A4848EE9F5881A96684195D">
    <w:name w:val="B520620B8A4848EE9F5881A96684195D"/>
    <w:rsid w:val="002F44AE"/>
    <w:pPr>
      <w:spacing w:line="278" w:lineRule="auto"/>
    </w:pPr>
    <w:rPr>
      <w:kern w:val="2"/>
      <w:sz w:val="24"/>
      <w:szCs w:val="24"/>
      <w:lang w:val="nb-NO" w:eastAsia="nb-NO"/>
      <w14:ligatures w14:val="standardContextual"/>
    </w:rPr>
  </w:style>
  <w:style w:type="paragraph" w:customStyle="1" w:styleId="4766442ED6854E48A5D964FF9F115E7D">
    <w:name w:val="4766442ED6854E48A5D964FF9F115E7D"/>
    <w:rsid w:val="002F44AE"/>
    <w:pPr>
      <w:spacing w:line="278" w:lineRule="auto"/>
    </w:pPr>
    <w:rPr>
      <w:kern w:val="2"/>
      <w:sz w:val="24"/>
      <w:szCs w:val="24"/>
      <w:lang w:val="nb-NO" w:eastAsia="nb-NO"/>
      <w14:ligatures w14:val="standardContextual"/>
    </w:rPr>
  </w:style>
  <w:style w:type="paragraph" w:customStyle="1" w:styleId="E5F20B4707AF44B2B7FD33364EA30FA2">
    <w:name w:val="E5F20B4707AF44B2B7FD33364EA30FA2"/>
    <w:rsid w:val="002F44AE"/>
    <w:pPr>
      <w:spacing w:line="278" w:lineRule="auto"/>
    </w:pPr>
    <w:rPr>
      <w:kern w:val="2"/>
      <w:sz w:val="24"/>
      <w:szCs w:val="24"/>
      <w:lang w:val="nb-NO" w:eastAsia="nb-NO"/>
      <w14:ligatures w14:val="standardContextual"/>
    </w:rPr>
  </w:style>
  <w:style w:type="paragraph" w:customStyle="1" w:styleId="6190E7F229D74279A0B6969A7E0FA472">
    <w:name w:val="6190E7F229D74279A0B6969A7E0FA472"/>
    <w:rsid w:val="002F44AE"/>
    <w:pPr>
      <w:spacing w:line="278" w:lineRule="auto"/>
    </w:pPr>
    <w:rPr>
      <w:kern w:val="2"/>
      <w:sz w:val="24"/>
      <w:szCs w:val="24"/>
      <w:lang w:val="nb-NO" w:eastAsia="nb-NO"/>
      <w14:ligatures w14:val="standardContextual"/>
    </w:rPr>
  </w:style>
  <w:style w:type="paragraph" w:customStyle="1" w:styleId="DEACA73CFA074874AFD84CB8F869F30D">
    <w:name w:val="DEACA73CFA074874AFD84CB8F869F30D"/>
    <w:rsid w:val="002F44AE"/>
    <w:pPr>
      <w:spacing w:line="278" w:lineRule="auto"/>
    </w:pPr>
    <w:rPr>
      <w:kern w:val="2"/>
      <w:sz w:val="24"/>
      <w:szCs w:val="24"/>
      <w:lang w:val="nb-NO" w:eastAsia="nb-NO"/>
      <w14:ligatures w14:val="standardContextual"/>
    </w:rPr>
  </w:style>
  <w:style w:type="paragraph" w:customStyle="1" w:styleId="A732A7AC1AA44CADA8EC26CEDFEC7EBB">
    <w:name w:val="A732A7AC1AA44CADA8EC26CEDFEC7EBB"/>
    <w:rsid w:val="002F44AE"/>
    <w:pPr>
      <w:spacing w:line="278" w:lineRule="auto"/>
    </w:pPr>
    <w:rPr>
      <w:kern w:val="2"/>
      <w:sz w:val="24"/>
      <w:szCs w:val="24"/>
      <w:lang w:val="nb-NO" w:eastAsia="nb-NO"/>
      <w14:ligatures w14:val="standardContextual"/>
    </w:rPr>
  </w:style>
  <w:style w:type="paragraph" w:customStyle="1" w:styleId="E5BA1B64826D45C3A525B7108BEEF0FF">
    <w:name w:val="E5BA1B64826D45C3A525B7108BEEF0FF"/>
    <w:rsid w:val="002F44AE"/>
    <w:pPr>
      <w:spacing w:line="278" w:lineRule="auto"/>
    </w:pPr>
    <w:rPr>
      <w:kern w:val="2"/>
      <w:sz w:val="24"/>
      <w:szCs w:val="24"/>
      <w:lang w:val="nb-NO" w:eastAsia="nb-NO"/>
      <w14:ligatures w14:val="standardContextual"/>
    </w:rPr>
  </w:style>
  <w:style w:type="paragraph" w:customStyle="1" w:styleId="2873B533F12B4E67828D16D0E5EC5934">
    <w:name w:val="2873B533F12B4E67828D16D0E5EC5934"/>
    <w:rsid w:val="002F44AE"/>
    <w:pPr>
      <w:spacing w:line="278" w:lineRule="auto"/>
    </w:pPr>
    <w:rPr>
      <w:kern w:val="2"/>
      <w:sz w:val="24"/>
      <w:szCs w:val="24"/>
      <w:lang w:val="nb-NO" w:eastAsia="nb-NO"/>
      <w14:ligatures w14:val="standardContextual"/>
    </w:rPr>
  </w:style>
  <w:style w:type="paragraph" w:customStyle="1" w:styleId="C983B22C4A6E4794BEEF6BBB421990A9">
    <w:name w:val="C983B22C4A6E4794BEEF6BBB421990A9"/>
    <w:rsid w:val="002F44AE"/>
    <w:pPr>
      <w:spacing w:line="278" w:lineRule="auto"/>
    </w:pPr>
    <w:rPr>
      <w:kern w:val="2"/>
      <w:sz w:val="24"/>
      <w:szCs w:val="24"/>
      <w:lang w:val="nb-NO" w:eastAsia="nb-NO"/>
      <w14:ligatures w14:val="standardContextual"/>
    </w:rPr>
  </w:style>
  <w:style w:type="paragraph" w:customStyle="1" w:styleId="81683D40538F499AA4BF38038CBA2F65">
    <w:name w:val="81683D40538F499AA4BF38038CBA2F65"/>
    <w:rsid w:val="002F44AE"/>
    <w:pPr>
      <w:spacing w:line="278" w:lineRule="auto"/>
    </w:pPr>
    <w:rPr>
      <w:kern w:val="2"/>
      <w:sz w:val="24"/>
      <w:szCs w:val="24"/>
      <w:lang w:val="nb-NO" w:eastAsia="nb-NO"/>
      <w14:ligatures w14:val="standardContextual"/>
    </w:rPr>
  </w:style>
  <w:style w:type="paragraph" w:customStyle="1" w:styleId="C99BA220F1544C12BF002796AD03540F">
    <w:name w:val="C99BA220F1544C12BF002796AD03540F"/>
    <w:rsid w:val="002F44AE"/>
    <w:pPr>
      <w:spacing w:line="278" w:lineRule="auto"/>
    </w:pPr>
    <w:rPr>
      <w:kern w:val="2"/>
      <w:sz w:val="24"/>
      <w:szCs w:val="24"/>
      <w:lang w:val="nb-NO" w:eastAsia="nb-NO"/>
      <w14:ligatures w14:val="standardContextual"/>
    </w:rPr>
  </w:style>
  <w:style w:type="paragraph" w:customStyle="1" w:styleId="401C9E1609024F548A2E29C3312A1FEA">
    <w:name w:val="401C9E1609024F548A2E29C3312A1FEA"/>
    <w:rsid w:val="002F44AE"/>
    <w:pPr>
      <w:spacing w:line="278" w:lineRule="auto"/>
    </w:pPr>
    <w:rPr>
      <w:kern w:val="2"/>
      <w:sz w:val="24"/>
      <w:szCs w:val="24"/>
      <w:lang w:val="nb-NO" w:eastAsia="nb-NO"/>
      <w14:ligatures w14:val="standardContextual"/>
    </w:rPr>
  </w:style>
  <w:style w:type="paragraph" w:customStyle="1" w:styleId="EF70657236E94EE6AF65B98E64B27CDD">
    <w:name w:val="EF70657236E94EE6AF65B98E64B27CDD"/>
    <w:rsid w:val="002F44AE"/>
    <w:pPr>
      <w:spacing w:line="278" w:lineRule="auto"/>
    </w:pPr>
    <w:rPr>
      <w:kern w:val="2"/>
      <w:sz w:val="24"/>
      <w:szCs w:val="24"/>
      <w:lang w:val="nb-NO" w:eastAsia="nb-NO"/>
      <w14:ligatures w14:val="standardContextual"/>
    </w:rPr>
  </w:style>
  <w:style w:type="paragraph" w:customStyle="1" w:styleId="2053801000E14D67849C4A023DA6AEE5">
    <w:name w:val="2053801000E14D67849C4A023DA6AEE5"/>
    <w:rsid w:val="002F44AE"/>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2585"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2026-09-08T18:00:00</gbs:StartDate>
  <gbs:Location gbs:loadFromGrowBusiness="OnProduce" gbs:saveInGrowBusiness="False" gbs:connected="true" gbs:recno="" gbs:entity="" gbs:datatype="string" gbs:key="10002">Herredshuset i Gryllefjord</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Christel Eide      </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2026-09-08T18:00:00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2</TotalTime>
  <Pages>10</Pages>
  <Words>2518</Words>
  <Characters>13350</Characters>
  <Application>Microsoft Office Word</Application>
  <DocSecurity>0</DocSecurity>
  <Lines>111</Lines>
  <Paragraphs>31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08.09.2026</dc:title>
  <dc:subject/>
  <dc:creator>Stein Emil Iden</dc:creator>
  <cp:keywords/>
  <dc:description/>
  <cp:lastModifiedBy>Stein Emil Iden</cp:lastModifiedBy>
  <cp:revision>2</cp:revision>
  <cp:lastPrinted>1900-12-31T23:00:00Z</cp:lastPrinted>
  <dcterms:created xsi:type="dcterms:W3CDTF">2026-09-11T09:30:00Z</dcterms:created>
  <dcterms:modified xsi:type="dcterms:W3CDTF">2026-09-11T09:30:00Z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212343</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212343</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08.09.2026</vt:lpwstr>
  </property>
  <property fmtid="{D5CDD505-2E9C-101B-9397-08002B2CF9AE}" pid="18" name="gbs_location">
    <vt:lpwstr>Herredshuset i Gryllefjord</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212585</vt:lpwstr>
  </property>
  <property fmtid="{D5CDD505-2E9C-101B-9397-08002B2CF9AE}" pid="27" name="verId">
    <vt:lpwstr>210694</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215429</vt:lpwstr>
  </property>
  <property fmtid="{D5CDD505-2E9C-101B-9397-08002B2CF9AE}" pid="35" name="currentVerId">
    <vt:lpwstr>210694</vt:lpwstr>
  </property>
  <property fmtid="{D5CDD505-2E9C-101B-9397-08002B2CF9AE}" pid="36" name="fileName">
    <vt:lpwstr>24_00137-44 Protokoll Torsken menighetsråd 08.09.2026 215429_210694_0.docx</vt:lpwstr>
  </property>
  <property fmtid="{D5CDD505-2E9C-101B-9397-08002B2CF9AE}" pid="37" name="filePath">
    <vt:lpwstr>
    </vt:lpwstr>
  </property>
  <property fmtid="{D5CDD505-2E9C-101B-9397-08002B2CF9AE}" pid="38" name="Operation">
    <vt:lpwstr>CheckoutFile</vt:lpwstr>
  </property>
</Properties>
</file>