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F7AA7" w14:textId="77777777" w:rsidR="0030667F" w:rsidRDefault="0030667F" w:rsidP="0030667F">
      <w:pPr>
        <w:spacing w:line="240" w:lineRule="atLeast"/>
        <w:rPr>
          <w:noProof w:val="0"/>
        </w:rPr>
      </w:pPr>
    </w:p>
    <w:p w14:paraId="3FB12758" w14:textId="77777777" w:rsidR="0030667F" w:rsidRDefault="0030667F" w:rsidP="0030667F">
      <w:pPr>
        <w:pStyle w:val="Overskrift2"/>
        <w:rPr>
          <w:noProof w:val="0"/>
        </w:rPr>
      </w:pPr>
      <w:bookmarkStart w:id="0" w:name="StartSkriv"/>
      <w:bookmarkEnd w:id="0"/>
      <w:r>
        <w:rPr>
          <w:noProof w:val="0"/>
        </w:rPr>
        <w:t xml:space="preserve">Møtebok for </w:t>
      </w:r>
      <w:r w:rsidR="003C1ADD">
        <w:rPr>
          <w:noProof w:val="0"/>
        </w:rPr>
        <w:t>Torsken menighetsråd</w:t>
      </w:r>
    </w:p>
    <w:p w14:paraId="0A3F2A2C" w14:textId="77777777" w:rsidR="0030667F" w:rsidRDefault="0030667F" w:rsidP="0030667F">
      <w:pPr>
        <w:spacing w:line="220" w:lineRule="atLeast"/>
        <w:rPr>
          <w:noProof w:val="0"/>
          <w:sz w:val="22"/>
        </w:rPr>
      </w:pPr>
    </w:p>
    <w:tbl>
      <w:tblPr>
        <w:tblW w:w="0" w:type="auto"/>
        <w:tblLook w:val="04A0" w:firstRow="1" w:lastRow="0" w:firstColumn="1" w:lastColumn="0" w:noHBand="0" w:noVBand="1"/>
      </w:tblPr>
      <w:tblGrid>
        <w:gridCol w:w="1659"/>
        <w:gridCol w:w="7980"/>
      </w:tblGrid>
      <w:tr w:rsidR="0030667F" w14:paraId="50F37ED9" w14:textId="77777777" w:rsidTr="009F3EA8">
        <w:tc>
          <w:tcPr>
            <w:tcW w:w="1668" w:type="dxa"/>
          </w:tcPr>
          <w:p w14:paraId="34418D3D" w14:textId="77777777" w:rsidR="0030667F" w:rsidRPr="00BC75DD" w:rsidRDefault="0030667F" w:rsidP="009F3EA8">
            <w:pPr>
              <w:spacing w:line="220" w:lineRule="atLeast"/>
              <w:rPr>
                <w:b/>
                <w:noProof w:val="0"/>
                <w:sz w:val="22"/>
              </w:rPr>
            </w:pPr>
            <w:r w:rsidRPr="00BC75DD">
              <w:rPr>
                <w:b/>
                <w:noProof w:val="0"/>
                <w:sz w:val="22"/>
              </w:rPr>
              <w:t>Møtedato</w:t>
            </w:r>
            <w:r w:rsidR="00EC458F">
              <w:rPr>
                <w:b/>
                <w:noProof w:val="0"/>
                <w:sz w:val="22"/>
              </w:rPr>
              <w:t>:</w:t>
            </w:r>
          </w:p>
        </w:tc>
        <w:tc>
          <w:tcPr>
            <w:tcW w:w="8111" w:type="dxa"/>
          </w:tcPr>
          <w:p w14:paraId="51D419ED" w14:textId="77777777" w:rsidR="0030667F" w:rsidRPr="00BC75DD" w:rsidRDefault="003C1ADD" w:rsidP="009F3EA8">
            <w:pPr>
              <w:spacing w:line="220" w:lineRule="atLeast"/>
              <w:rPr>
                <w:noProof w:val="0"/>
                <w:sz w:val="22"/>
              </w:rPr>
            </w:pPr>
            <w:r>
              <w:rPr>
                <w:noProof w:val="0"/>
                <w:sz w:val="22"/>
              </w:rPr>
              <w:t>05.12.2023</w:t>
            </w:r>
          </w:p>
        </w:tc>
      </w:tr>
      <w:tr w:rsidR="0030667F" w14:paraId="24EFCA88" w14:textId="77777777" w:rsidTr="009F3EA8">
        <w:tc>
          <w:tcPr>
            <w:tcW w:w="1668" w:type="dxa"/>
          </w:tcPr>
          <w:p w14:paraId="28563E4C" w14:textId="77777777" w:rsidR="0030667F" w:rsidRPr="00BC75DD" w:rsidRDefault="0030667F" w:rsidP="009F3EA8">
            <w:pPr>
              <w:spacing w:line="220" w:lineRule="atLeast"/>
              <w:rPr>
                <w:b/>
                <w:noProof w:val="0"/>
                <w:sz w:val="22"/>
              </w:rPr>
            </w:pPr>
            <w:r w:rsidRPr="00BC75DD">
              <w:rPr>
                <w:b/>
                <w:noProof w:val="0"/>
                <w:sz w:val="22"/>
              </w:rPr>
              <w:t>Møtetid</w:t>
            </w:r>
            <w:r w:rsidR="00EC458F">
              <w:rPr>
                <w:b/>
                <w:noProof w:val="0"/>
                <w:sz w:val="22"/>
              </w:rPr>
              <w:t>:</w:t>
            </w:r>
          </w:p>
        </w:tc>
        <w:tc>
          <w:tcPr>
            <w:tcW w:w="8111" w:type="dxa"/>
          </w:tcPr>
          <w:p w14:paraId="0FA0BFEE" w14:textId="77777777" w:rsidR="0030667F" w:rsidRPr="00BC75DD" w:rsidRDefault="003C1ADD" w:rsidP="009F3EA8">
            <w:pPr>
              <w:spacing w:line="220" w:lineRule="atLeast"/>
              <w:rPr>
                <w:noProof w:val="0"/>
                <w:sz w:val="22"/>
              </w:rPr>
            </w:pPr>
            <w:r>
              <w:rPr>
                <w:noProof w:val="0"/>
                <w:sz w:val="22"/>
              </w:rPr>
              <w:t>kl. 18:00</w:t>
            </w:r>
          </w:p>
        </w:tc>
      </w:tr>
      <w:tr w:rsidR="0030667F" w14:paraId="498F9A3E" w14:textId="77777777" w:rsidTr="009F3EA8">
        <w:tc>
          <w:tcPr>
            <w:tcW w:w="1668" w:type="dxa"/>
          </w:tcPr>
          <w:p w14:paraId="1E39784F" w14:textId="77777777" w:rsidR="0030667F" w:rsidRPr="00BC75DD" w:rsidRDefault="0030667F" w:rsidP="009F3EA8">
            <w:pPr>
              <w:spacing w:line="220" w:lineRule="atLeast"/>
              <w:rPr>
                <w:b/>
                <w:noProof w:val="0"/>
                <w:sz w:val="22"/>
              </w:rPr>
            </w:pPr>
            <w:r w:rsidRPr="00BC75DD">
              <w:rPr>
                <w:b/>
                <w:noProof w:val="0"/>
                <w:sz w:val="22"/>
              </w:rPr>
              <w:t>Møtested</w:t>
            </w:r>
            <w:r w:rsidR="00EC458F">
              <w:rPr>
                <w:b/>
                <w:noProof w:val="0"/>
                <w:sz w:val="22"/>
              </w:rPr>
              <w:t>:</w:t>
            </w:r>
          </w:p>
        </w:tc>
        <w:tc>
          <w:tcPr>
            <w:tcW w:w="8111" w:type="dxa"/>
          </w:tcPr>
          <w:p w14:paraId="1DC92B52" w14:textId="3169A85C" w:rsidR="0030667F" w:rsidRPr="00BC75DD" w:rsidRDefault="002063D0" w:rsidP="009F3EA8">
            <w:pPr>
              <w:spacing w:line="220" w:lineRule="atLeast"/>
              <w:rPr>
                <w:noProof w:val="0"/>
                <w:sz w:val="22"/>
              </w:rPr>
            </w:pPr>
            <w:r>
              <w:rPr>
                <w:noProof w:val="0"/>
                <w:sz w:val="22"/>
              </w:rPr>
              <w:t>Medby kapell</w:t>
            </w:r>
          </w:p>
        </w:tc>
      </w:tr>
    </w:tbl>
    <w:p w14:paraId="251D11DE" w14:textId="77777777" w:rsidR="0030667F" w:rsidRPr="00BC75DD" w:rsidRDefault="0030667F" w:rsidP="0030667F">
      <w:pPr>
        <w:spacing w:line="220" w:lineRule="atLeast"/>
        <w:rPr>
          <w:noProof w:val="0"/>
          <w:sz w:val="22"/>
          <w:szCs w:val="22"/>
        </w:rPr>
      </w:pPr>
    </w:p>
    <w:p w14:paraId="67434737" w14:textId="77777777" w:rsidR="0030667F" w:rsidRPr="00BC75DD" w:rsidRDefault="0030667F" w:rsidP="0030667F">
      <w:pPr>
        <w:spacing w:line="220" w:lineRule="atLeast"/>
        <w:rPr>
          <w:noProof w:val="0"/>
          <w:sz w:val="22"/>
          <w:szCs w:val="22"/>
        </w:rPr>
      </w:pPr>
    </w:p>
    <w:p w14:paraId="1B0FF375" w14:textId="77777777" w:rsidR="0030667F" w:rsidRPr="00BC75DD" w:rsidRDefault="0030667F" w:rsidP="0030667F">
      <w:pPr>
        <w:spacing w:line="220" w:lineRule="atLeast"/>
        <w:rPr>
          <w:noProof w:val="0"/>
          <w:sz w:val="22"/>
          <w:szCs w:val="22"/>
        </w:rPr>
      </w:pPr>
      <w:r w:rsidRPr="00BC75DD">
        <w:rPr>
          <w:b/>
          <w:noProof w:val="0"/>
          <w:sz w:val="22"/>
          <w:szCs w:val="22"/>
        </w:rPr>
        <w:t>Tilstede:</w:t>
      </w:r>
      <w:r w:rsidRPr="00BC75DD">
        <w:rPr>
          <w:noProof w:val="0"/>
          <w:sz w:val="22"/>
          <w:szCs w:val="22"/>
        </w:rPr>
        <w:t xml:space="preserve"> </w:t>
      </w:r>
    </w:p>
    <w:p w14:paraId="4DFB8740" w14:textId="77777777" w:rsidR="003C1ADD" w:rsidRDefault="003C1ADD" w:rsidP="0030667F">
      <w:pPr>
        <w:spacing w:line="220" w:lineRule="atLeast"/>
        <w:rPr>
          <w:noProof w:val="0"/>
          <w:sz w:val="22"/>
          <w:szCs w:val="22"/>
        </w:rPr>
      </w:pPr>
      <w:r>
        <w:rPr>
          <w:noProof w:val="0"/>
          <w:sz w:val="22"/>
          <w:szCs w:val="22"/>
        </w:rPr>
        <w:t>Leif Einar Thomassen, Solveig Flakstad, Janne Tove Nygård Bergvoll, Reidun Flakstad, Stein Emil Iden, Christel Eide, Jan-Ole Berntsen.</w:t>
      </w:r>
    </w:p>
    <w:p w14:paraId="4580817C" w14:textId="77777777" w:rsidR="003C1ADD" w:rsidRDefault="003C1ADD" w:rsidP="0030667F">
      <w:pPr>
        <w:spacing w:line="220" w:lineRule="atLeast"/>
        <w:rPr>
          <w:noProof w:val="0"/>
          <w:sz w:val="22"/>
          <w:szCs w:val="22"/>
        </w:rPr>
      </w:pPr>
    </w:p>
    <w:p w14:paraId="6DF446B7" w14:textId="77777777" w:rsidR="003C1ADD" w:rsidRDefault="003C1ADD" w:rsidP="0030667F">
      <w:pPr>
        <w:spacing w:line="220" w:lineRule="atLeast"/>
        <w:rPr>
          <w:b/>
          <w:noProof w:val="0"/>
          <w:sz w:val="22"/>
          <w:szCs w:val="22"/>
        </w:rPr>
      </w:pPr>
      <w:r>
        <w:rPr>
          <w:b/>
          <w:noProof w:val="0"/>
          <w:sz w:val="22"/>
          <w:szCs w:val="22"/>
        </w:rPr>
        <w:t>Meldt forfall:</w:t>
      </w:r>
    </w:p>
    <w:p w14:paraId="4F49BE0F" w14:textId="77777777" w:rsidR="0030667F" w:rsidRPr="00BC75DD" w:rsidRDefault="003C1ADD" w:rsidP="0030667F">
      <w:pPr>
        <w:spacing w:line="220" w:lineRule="atLeast"/>
        <w:rPr>
          <w:noProof w:val="0"/>
          <w:sz w:val="22"/>
          <w:szCs w:val="22"/>
        </w:rPr>
      </w:pPr>
      <w:r>
        <w:rPr>
          <w:noProof w:val="0"/>
          <w:sz w:val="22"/>
          <w:szCs w:val="22"/>
        </w:rPr>
        <w:t>Håvard Elnar Hansen.</w:t>
      </w:r>
    </w:p>
    <w:p w14:paraId="5B0D2EB9" w14:textId="77777777" w:rsidR="0030667F" w:rsidRPr="00BC75DD" w:rsidRDefault="0030667F" w:rsidP="0030667F">
      <w:pPr>
        <w:spacing w:line="220" w:lineRule="atLeast"/>
        <w:rPr>
          <w:noProof w:val="0"/>
          <w:sz w:val="22"/>
          <w:szCs w:val="22"/>
        </w:rPr>
      </w:pPr>
    </w:p>
    <w:p w14:paraId="23C650EA" w14:textId="6CCA1074" w:rsidR="0030667F" w:rsidRPr="002063D0" w:rsidRDefault="002063D0" w:rsidP="0030667F">
      <w:pPr>
        <w:spacing w:line="220" w:lineRule="atLeast"/>
        <w:rPr>
          <w:b/>
          <w:bCs/>
          <w:noProof w:val="0"/>
          <w:sz w:val="22"/>
          <w:szCs w:val="22"/>
        </w:rPr>
      </w:pPr>
      <w:r w:rsidRPr="002063D0">
        <w:rPr>
          <w:b/>
          <w:bCs/>
          <w:noProof w:val="0"/>
          <w:sz w:val="22"/>
          <w:szCs w:val="22"/>
        </w:rPr>
        <w:t>Orienteringssaker</w:t>
      </w:r>
    </w:p>
    <w:p w14:paraId="1EE6290E" w14:textId="2411ADB9" w:rsidR="002063D0" w:rsidRPr="002063D0" w:rsidRDefault="002063D0" w:rsidP="0030667F">
      <w:pPr>
        <w:spacing w:line="220" w:lineRule="atLeast"/>
        <w:rPr>
          <w:b/>
          <w:bCs/>
          <w:noProof w:val="0"/>
          <w:sz w:val="22"/>
          <w:szCs w:val="22"/>
        </w:rPr>
      </w:pPr>
      <w:r w:rsidRPr="002063D0">
        <w:rPr>
          <w:b/>
          <w:bCs/>
          <w:noProof w:val="0"/>
          <w:sz w:val="22"/>
          <w:szCs w:val="22"/>
        </w:rPr>
        <w:t>Evalueringsmøte om valget 2023 med kommunen</w:t>
      </w:r>
    </w:p>
    <w:p w14:paraId="554260A8" w14:textId="24B769DF" w:rsidR="002063D0" w:rsidRDefault="002063D0" w:rsidP="0030667F">
      <w:pPr>
        <w:spacing w:line="220" w:lineRule="atLeast"/>
        <w:rPr>
          <w:noProof w:val="0"/>
          <w:sz w:val="22"/>
          <w:szCs w:val="22"/>
        </w:rPr>
      </w:pPr>
      <w:r>
        <w:rPr>
          <w:noProof w:val="0"/>
          <w:sz w:val="22"/>
          <w:szCs w:val="22"/>
        </w:rPr>
        <w:t xml:space="preserve">Det var evalueringsmøte om valget med kommunen 5.12. Fra fellesrådet var det tre menighetsrådsledere, kirkevergen og menighetsforvalter BTT. Fra kommunen stilte rådmannen og kommunens valgansvarlige. Det var enighet om at man skal få til bedre dialog ved neste valg og at planleggingen av valglokaler skal skje tidligere. </w:t>
      </w:r>
    </w:p>
    <w:p w14:paraId="2B655925" w14:textId="77777777" w:rsidR="002063D0" w:rsidRDefault="002063D0" w:rsidP="0030667F">
      <w:pPr>
        <w:spacing w:line="220" w:lineRule="atLeast"/>
        <w:rPr>
          <w:noProof w:val="0"/>
          <w:sz w:val="22"/>
          <w:szCs w:val="22"/>
        </w:rPr>
      </w:pPr>
    </w:p>
    <w:p w14:paraId="0C0D055C" w14:textId="77777777" w:rsidR="002063D0" w:rsidRPr="00BC75DD" w:rsidRDefault="002063D0" w:rsidP="0030667F">
      <w:pPr>
        <w:spacing w:line="220" w:lineRule="atLeast"/>
        <w:rPr>
          <w:noProof w:val="0"/>
          <w:sz w:val="22"/>
          <w:szCs w:val="22"/>
        </w:rPr>
      </w:pPr>
    </w:p>
    <w:p w14:paraId="0A1AF575" w14:textId="77777777" w:rsidR="0030667F" w:rsidRPr="00BC75DD" w:rsidRDefault="0030667F" w:rsidP="0030667F">
      <w:pPr>
        <w:spacing w:line="220" w:lineRule="atLeast"/>
        <w:rPr>
          <w:b/>
          <w:noProof w:val="0"/>
          <w:sz w:val="22"/>
          <w:szCs w:val="22"/>
        </w:rPr>
      </w:pPr>
      <w:r w:rsidRPr="00BC75DD">
        <w:rPr>
          <w:b/>
          <w:noProof w:val="0"/>
          <w:sz w:val="22"/>
          <w:szCs w:val="22"/>
        </w:rPr>
        <w:t>Saker</w:t>
      </w:r>
    </w:p>
    <w:p w14:paraId="474731D1" w14:textId="77777777" w:rsidR="0030667F" w:rsidRPr="00BC75DD" w:rsidRDefault="0030667F" w:rsidP="0030667F">
      <w:pPr>
        <w:spacing w:line="220" w:lineRule="atLeast"/>
        <w:rPr>
          <w:noProof w:val="0"/>
          <w:sz w:val="22"/>
          <w:szCs w:val="22"/>
        </w:rPr>
      </w:pPr>
    </w:p>
    <w:p w14:paraId="1B91B228" w14:textId="77777777" w:rsidR="003C1ADD" w:rsidRDefault="003C1ADD" w:rsidP="003C1ADD">
      <w:pPr>
        <w:ind w:left="1134" w:hanging="1134"/>
        <w:rPr>
          <w:b/>
          <w:noProof w:val="0"/>
          <w:sz w:val="22"/>
        </w:rPr>
      </w:pPr>
      <w:r>
        <w:rPr>
          <w:b/>
          <w:noProof w:val="0"/>
          <w:sz w:val="22"/>
        </w:rPr>
        <w:t>Sak 023/23</w:t>
      </w:r>
      <w:r>
        <w:rPr>
          <w:b/>
          <w:noProof w:val="0"/>
          <w:sz w:val="22"/>
        </w:rPr>
        <w:tab/>
        <w:t>Økonomirapport pr 27.11.2023</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219C373F" w14:textId="77777777" w:rsidTr="00E42EAC">
        <w:tc>
          <w:tcPr>
            <w:tcW w:w="9779" w:type="dxa"/>
          </w:tcPr>
          <w:p w14:paraId="00741282" w14:textId="77777777" w:rsidR="003C1ADD" w:rsidRPr="00683780" w:rsidRDefault="003C1ADD" w:rsidP="00E42EAC">
            <w:pPr>
              <w:spacing w:line="276" w:lineRule="auto"/>
              <w:rPr>
                <w:noProof w:val="0"/>
                <w:sz w:val="22"/>
              </w:rPr>
            </w:pPr>
            <w:bookmarkStart w:id="1" w:name="Fremstilling"/>
            <w:r w:rsidRPr="00683780">
              <w:rPr>
                <w:noProof w:val="0"/>
                <w:sz w:val="22"/>
              </w:rPr>
              <w:t xml:space="preserve">Regnskapet pr </w:t>
            </w:r>
            <w:r>
              <w:rPr>
                <w:noProof w:val="0"/>
                <w:sz w:val="22"/>
              </w:rPr>
              <w:t>27.11</w:t>
            </w:r>
            <w:r w:rsidRPr="00683780">
              <w:rPr>
                <w:noProof w:val="0"/>
                <w:sz w:val="22"/>
              </w:rPr>
              <w:t xml:space="preserve">.23 viser totalt sett et </w:t>
            </w:r>
            <w:r>
              <w:rPr>
                <w:noProof w:val="0"/>
                <w:sz w:val="22"/>
              </w:rPr>
              <w:t>mindre</w:t>
            </w:r>
            <w:r w:rsidRPr="00683780">
              <w:rPr>
                <w:noProof w:val="0"/>
                <w:sz w:val="22"/>
              </w:rPr>
              <w:t xml:space="preserve">forbruk på </w:t>
            </w:r>
            <w:r>
              <w:rPr>
                <w:noProof w:val="0"/>
                <w:sz w:val="22"/>
              </w:rPr>
              <w:t>13.668</w:t>
            </w:r>
            <w:r w:rsidRPr="00683780">
              <w:rPr>
                <w:noProof w:val="0"/>
                <w:sz w:val="22"/>
              </w:rPr>
              <w:t xml:space="preserve"> kr. </w:t>
            </w:r>
          </w:p>
          <w:p w14:paraId="7FF6BFE4" w14:textId="77777777" w:rsidR="003C1ADD" w:rsidRPr="00683780" w:rsidRDefault="003C1ADD" w:rsidP="00E42EAC">
            <w:pPr>
              <w:spacing w:line="276" w:lineRule="auto"/>
              <w:rPr>
                <w:noProof w:val="0"/>
                <w:sz w:val="22"/>
              </w:rPr>
            </w:pPr>
            <w:r w:rsidRPr="00683780">
              <w:rPr>
                <w:noProof w:val="0"/>
                <w:sz w:val="22"/>
              </w:rPr>
              <w:t xml:space="preserve">Ofringer til egen menighet er </w:t>
            </w:r>
            <w:r>
              <w:rPr>
                <w:noProof w:val="0"/>
                <w:sz w:val="22"/>
              </w:rPr>
              <w:t>høy</w:t>
            </w:r>
            <w:r w:rsidRPr="00683780">
              <w:rPr>
                <w:noProof w:val="0"/>
                <w:sz w:val="22"/>
              </w:rPr>
              <w:t>ere enn budsjettert, mens ofringer til annen virksomhet er</w:t>
            </w:r>
            <w:r>
              <w:rPr>
                <w:noProof w:val="0"/>
                <w:sz w:val="22"/>
              </w:rPr>
              <w:t xml:space="preserve"> som budsjettert</w:t>
            </w:r>
            <w:r w:rsidRPr="00683780">
              <w:rPr>
                <w:noProof w:val="0"/>
                <w:sz w:val="22"/>
              </w:rPr>
              <w:t>.</w:t>
            </w:r>
          </w:p>
          <w:p w14:paraId="382C96A6" w14:textId="77777777" w:rsidR="003C1ADD" w:rsidRPr="00344EC7" w:rsidRDefault="003C1ADD" w:rsidP="00E42EAC">
            <w:pPr>
              <w:spacing w:line="276" w:lineRule="auto"/>
              <w:rPr>
                <w:noProof w:val="0"/>
                <w:sz w:val="22"/>
              </w:rPr>
            </w:pPr>
            <w:r w:rsidRPr="00683780">
              <w:rPr>
                <w:noProof w:val="0"/>
                <w:sz w:val="22"/>
              </w:rPr>
              <w:t xml:space="preserve">Det er brukt mye mindre enn budsjettert på trosopplæring og konfirmanter </w:t>
            </w:r>
            <w:r>
              <w:rPr>
                <w:noProof w:val="0"/>
                <w:sz w:val="22"/>
              </w:rPr>
              <w:t>så langt i år</w:t>
            </w:r>
            <w:r w:rsidRPr="00683780">
              <w:rPr>
                <w:noProof w:val="0"/>
                <w:sz w:val="22"/>
              </w:rPr>
              <w:t>.</w:t>
            </w:r>
            <w:r>
              <w:rPr>
                <w:noProof w:val="0"/>
                <w:sz w:val="22"/>
              </w:rPr>
              <w:t xml:space="preserve"> Det er viktig at trosopplæringsmidlene blir brukt opp, slik at man ikke blir avkortet i 2024. </w:t>
            </w:r>
          </w:p>
        </w:tc>
      </w:tr>
      <w:bookmarkEnd w:id="1"/>
    </w:tbl>
    <w:p w14:paraId="2B0AFAFA" w14:textId="77777777" w:rsidR="003C1ADD" w:rsidRDefault="003C1ADD" w:rsidP="003C1ADD">
      <w:pPr>
        <w:rPr>
          <w:i/>
          <w:noProof w:val="0"/>
          <w:sz w:val="22"/>
        </w:rPr>
      </w:pPr>
    </w:p>
    <w:p w14:paraId="602742F2" w14:textId="77777777" w:rsidR="003C1ADD" w:rsidRDefault="003C1ADD" w:rsidP="003C1ADD">
      <w:pPr>
        <w:rPr>
          <w:i/>
          <w:noProof w:val="0"/>
          <w:sz w:val="22"/>
        </w:rPr>
      </w:pPr>
    </w:p>
    <w:p w14:paraId="00128AD2" w14:textId="77777777" w:rsidR="003C1ADD" w:rsidRDefault="003C1ADD" w:rsidP="003C1ADD">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70936A8E" w14:textId="77777777" w:rsidTr="00E42EAC">
        <w:tc>
          <w:tcPr>
            <w:tcW w:w="9779" w:type="dxa"/>
          </w:tcPr>
          <w:p w14:paraId="4252765B" w14:textId="77777777" w:rsidR="003C1ADD" w:rsidRPr="00344EC7" w:rsidRDefault="003C1ADD" w:rsidP="00E42EAC">
            <w:pPr>
              <w:spacing w:line="276" w:lineRule="auto"/>
              <w:rPr>
                <w:noProof w:val="0"/>
                <w:sz w:val="22"/>
              </w:rPr>
            </w:pPr>
            <w:bookmarkStart w:id="2" w:name="Forslag"/>
            <w:r>
              <w:rPr>
                <w:sz w:val="22"/>
              </w:rPr>
              <w:t>Regnskap pr 27.11.23 tas til orientering.</w:t>
            </w:r>
          </w:p>
        </w:tc>
      </w:tr>
      <w:bookmarkEnd w:id="2"/>
    </w:tbl>
    <w:p w14:paraId="098A4C7C" w14:textId="77777777" w:rsidR="003C1ADD" w:rsidRDefault="003C1ADD" w:rsidP="003C1ADD">
      <w:pPr>
        <w:rPr>
          <w:i/>
          <w:noProof w:val="0"/>
          <w:sz w:val="22"/>
        </w:rPr>
      </w:pPr>
    </w:p>
    <w:p w14:paraId="6821805B" w14:textId="77777777" w:rsidR="003C1ADD" w:rsidRDefault="003C1ADD" w:rsidP="003C1ADD">
      <w:pPr>
        <w:rPr>
          <w:i/>
          <w:noProof w:val="0"/>
          <w:sz w:val="22"/>
        </w:rPr>
      </w:pPr>
    </w:p>
    <w:p w14:paraId="624B5AF9" w14:textId="77777777" w:rsidR="003C1ADD" w:rsidRDefault="003C1ADD" w:rsidP="003C1ADD">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0FDF6414" w14:textId="77777777" w:rsidTr="00E42EAC">
        <w:tc>
          <w:tcPr>
            <w:tcW w:w="9779" w:type="dxa"/>
          </w:tcPr>
          <w:p w14:paraId="7FD7AB9B" w14:textId="77777777" w:rsidR="003C1ADD" w:rsidRPr="00344EC7" w:rsidRDefault="003C1ADD" w:rsidP="00E42EAC">
            <w:pPr>
              <w:spacing w:line="276" w:lineRule="auto"/>
              <w:rPr>
                <w:noProof w:val="0"/>
                <w:sz w:val="22"/>
              </w:rPr>
            </w:pPr>
            <w:bookmarkStart w:id="3" w:name="Møtebehandling"/>
            <w:r>
              <w:rPr>
                <w:noProof w:val="0"/>
                <w:sz w:val="22"/>
              </w:rPr>
              <w:t>Legoklubben har leid lokaler i Søndre Torsken. Menighetsforvalter skal sjekke med menighetspedagog og få oversikt. Tidligere prest Øyvind hadde kontroll på leie av private kapell i menigheten. Ønskelig at man får på plass en tilsvarende ordning nå.</w:t>
            </w:r>
          </w:p>
        </w:tc>
      </w:tr>
      <w:bookmarkEnd w:id="3"/>
    </w:tbl>
    <w:p w14:paraId="5326B6AD" w14:textId="77777777" w:rsidR="003C1ADD" w:rsidRDefault="003C1ADD" w:rsidP="003C1ADD">
      <w:pPr>
        <w:rPr>
          <w:i/>
          <w:noProof w:val="0"/>
          <w:sz w:val="22"/>
        </w:rPr>
      </w:pPr>
    </w:p>
    <w:p w14:paraId="60DA0BD1" w14:textId="77777777" w:rsidR="003C1ADD" w:rsidRDefault="003C1ADD" w:rsidP="003C1ADD">
      <w:pPr>
        <w:rPr>
          <w:i/>
          <w:noProof w:val="0"/>
          <w:sz w:val="22"/>
        </w:rPr>
      </w:pPr>
    </w:p>
    <w:p w14:paraId="43BE294E" w14:textId="77777777" w:rsidR="003C1ADD" w:rsidRDefault="003C1ADD" w:rsidP="003C1AD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57773A8F" w14:textId="77777777" w:rsidTr="00E42EAC">
        <w:tc>
          <w:tcPr>
            <w:tcW w:w="9779" w:type="dxa"/>
          </w:tcPr>
          <w:p w14:paraId="65CF297B" w14:textId="77777777" w:rsidR="003C1ADD" w:rsidRPr="00344EC7" w:rsidRDefault="003C1ADD" w:rsidP="00E42EAC">
            <w:pPr>
              <w:spacing w:line="276" w:lineRule="auto"/>
              <w:rPr>
                <w:noProof w:val="0"/>
                <w:sz w:val="22"/>
              </w:rPr>
            </w:pPr>
            <w:bookmarkStart w:id="4" w:name="Vedtak" w:colFirst="0" w:colLast="1"/>
            <w:r>
              <w:rPr>
                <w:sz w:val="22"/>
              </w:rPr>
              <w:t>Regnskap pr 27.11.23 tas til orientering.</w:t>
            </w:r>
          </w:p>
        </w:tc>
      </w:tr>
      <w:bookmarkEnd w:id="4"/>
    </w:tbl>
    <w:p w14:paraId="0103C54E" w14:textId="77777777" w:rsidR="003C1ADD" w:rsidRDefault="003C1ADD" w:rsidP="003C1ADD">
      <w:pPr>
        <w:rPr>
          <w:noProof w:val="0"/>
          <w:sz w:val="22"/>
        </w:rPr>
      </w:pPr>
    </w:p>
    <w:p w14:paraId="222BF536" w14:textId="77777777" w:rsidR="003C1ADD" w:rsidRDefault="003C1ADD" w:rsidP="003C1ADD">
      <w:pPr>
        <w:rPr>
          <w:noProof w:val="0"/>
          <w:sz w:val="22"/>
        </w:rPr>
      </w:pPr>
    </w:p>
    <w:p w14:paraId="1CDAE2AC" w14:textId="77777777" w:rsidR="003C1ADD" w:rsidRDefault="003C1ADD" w:rsidP="003C1ADD">
      <w:pPr>
        <w:ind w:left="1134" w:hanging="1134"/>
        <w:rPr>
          <w:b/>
          <w:noProof w:val="0"/>
          <w:sz w:val="22"/>
        </w:rPr>
      </w:pPr>
      <w:r>
        <w:rPr>
          <w:b/>
          <w:noProof w:val="0"/>
          <w:sz w:val="22"/>
        </w:rPr>
        <w:t>Sak 024/23</w:t>
      </w:r>
      <w:r>
        <w:rPr>
          <w:b/>
          <w:noProof w:val="0"/>
          <w:sz w:val="22"/>
        </w:rPr>
        <w:tab/>
        <w:t>Årsbudsjett 2024</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478E70CF" w14:textId="77777777" w:rsidTr="00E42EAC">
        <w:tc>
          <w:tcPr>
            <w:tcW w:w="9779" w:type="dxa"/>
          </w:tcPr>
          <w:p w14:paraId="0A709A5D" w14:textId="77777777" w:rsidR="003C1ADD" w:rsidRDefault="003C1ADD" w:rsidP="00E42EAC">
            <w:pPr>
              <w:spacing w:line="276" w:lineRule="auto"/>
              <w:rPr>
                <w:noProof w:val="0"/>
                <w:sz w:val="22"/>
              </w:rPr>
            </w:pPr>
            <w:r>
              <w:rPr>
                <w:noProof w:val="0"/>
                <w:sz w:val="22"/>
              </w:rPr>
              <w:t>I 2024, som i 2023, kan ikke trosopplæringsmidler brukes på konfirmanter. Det er beregnet at dette dekkes av ofringer til egen menighet (12000 kr) og fra egenandel konfirmanter (6000 kr).</w:t>
            </w:r>
          </w:p>
          <w:p w14:paraId="1CDE99D6" w14:textId="77777777" w:rsidR="003C1ADD" w:rsidRDefault="003C1ADD" w:rsidP="00E42EAC">
            <w:pPr>
              <w:spacing w:line="276" w:lineRule="auto"/>
              <w:rPr>
                <w:noProof w:val="0"/>
                <w:sz w:val="22"/>
              </w:rPr>
            </w:pPr>
            <w:r>
              <w:rPr>
                <w:noProof w:val="0"/>
                <w:sz w:val="22"/>
              </w:rPr>
              <w:t>I oppsettet av budsjettet: Det aller meste av utgifter er lagt inn i prosjektregnskap i fellesrådet, og det er beregnet overføring av midler fra menigheten for å dekke dette (markert med grønn skrift i budsjettet).</w:t>
            </w:r>
          </w:p>
          <w:p w14:paraId="22C05520" w14:textId="77777777" w:rsidR="003C1ADD" w:rsidRPr="00344EC7" w:rsidRDefault="003C1ADD" w:rsidP="00E42EAC">
            <w:pPr>
              <w:spacing w:line="276" w:lineRule="auto"/>
              <w:rPr>
                <w:noProof w:val="0"/>
                <w:sz w:val="22"/>
              </w:rPr>
            </w:pPr>
            <w:r>
              <w:rPr>
                <w:noProof w:val="0"/>
                <w:sz w:val="22"/>
              </w:rPr>
              <w:lastRenderedPageBreak/>
              <w:t>Det er satt inn renteinntekter på 2000 kr for 2024. Dette settes i budsjettet av på ubundet fond.</w:t>
            </w:r>
          </w:p>
        </w:tc>
      </w:tr>
    </w:tbl>
    <w:p w14:paraId="1A96D537" w14:textId="77777777" w:rsidR="003C1ADD" w:rsidRDefault="003C1ADD" w:rsidP="003C1ADD">
      <w:pPr>
        <w:rPr>
          <w:i/>
          <w:noProof w:val="0"/>
          <w:sz w:val="22"/>
        </w:rPr>
      </w:pPr>
    </w:p>
    <w:p w14:paraId="3364ED3B" w14:textId="77777777" w:rsidR="003C1ADD" w:rsidRDefault="003C1ADD" w:rsidP="003C1ADD">
      <w:pPr>
        <w:rPr>
          <w:i/>
          <w:noProof w:val="0"/>
          <w:sz w:val="22"/>
        </w:rPr>
      </w:pPr>
    </w:p>
    <w:p w14:paraId="57A151B1" w14:textId="77777777" w:rsidR="003C1ADD" w:rsidRDefault="003C1ADD" w:rsidP="003C1ADD">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41C73BA0" w14:textId="77777777" w:rsidTr="00E42EAC">
        <w:tc>
          <w:tcPr>
            <w:tcW w:w="9779" w:type="dxa"/>
          </w:tcPr>
          <w:p w14:paraId="5C7CFB72" w14:textId="77777777" w:rsidR="003C1ADD" w:rsidRPr="00344EC7" w:rsidRDefault="003C1ADD" w:rsidP="00E42EAC">
            <w:pPr>
              <w:spacing w:line="276" w:lineRule="auto"/>
              <w:rPr>
                <w:noProof w:val="0"/>
                <w:sz w:val="22"/>
              </w:rPr>
            </w:pPr>
            <w:r>
              <w:rPr>
                <w:noProof w:val="0"/>
                <w:sz w:val="22"/>
              </w:rPr>
              <w:t>Forslag til budsjett for 2024 vedtas.</w:t>
            </w:r>
          </w:p>
        </w:tc>
      </w:tr>
    </w:tbl>
    <w:p w14:paraId="17F9F16A" w14:textId="77777777" w:rsidR="003C1ADD" w:rsidRDefault="003C1ADD" w:rsidP="003C1ADD">
      <w:pPr>
        <w:rPr>
          <w:i/>
          <w:noProof w:val="0"/>
          <w:sz w:val="22"/>
        </w:rPr>
      </w:pPr>
    </w:p>
    <w:p w14:paraId="5C650924" w14:textId="77777777" w:rsidR="003C1ADD" w:rsidRDefault="003C1ADD" w:rsidP="003C1ADD">
      <w:pPr>
        <w:rPr>
          <w:i/>
          <w:noProof w:val="0"/>
          <w:sz w:val="22"/>
        </w:rPr>
      </w:pPr>
    </w:p>
    <w:p w14:paraId="7FA4840C" w14:textId="77777777" w:rsidR="003C1ADD" w:rsidRDefault="003C1ADD" w:rsidP="003C1ADD">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3FFA68CD" w14:textId="77777777" w:rsidTr="00E42EAC">
        <w:tc>
          <w:tcPr>
            <w:tcW w:w="9779" w:type="dxa"/>
          </w:tcPr>
          <w:p w14:paraId="31FC8801" w14:textId="77777777" w:rsidR="003C1ADD" w:rsidRPr="00344EC7" w:rsidRDefault="003C1ADD" w:rsidP="00E42EAC">
            <w:pPr>
              <w:spacing w:line="276" w:lineRule="auto"/>
              <w:rPr>
                <w:noProof w:val="0"/>
                <w:sz w:val="22"/>
              </w:rPr>
            </w:pPr>
          </w:p>
        </w:tc>
      </w:tr>
    </w:tbl>
    <w:p w14:paraId="5137081A" w14:textId="77777777" w:rsidR="003C1ADD" w:rsidRDefault="003C1ADD" w:rsidP="003C1ADD">
      <w:pPr>
        <w:rPr>
          <w:i/>
          <w:noProof w:val="0"/>
          <w:sz w:val="22"/>
        </w:rPr>
      </w:pPr>
    </w:p>
    <w:p w14:paraId="4B9B768F" w14:textId="77777777" w:rsidR="003C1ADD" w:rsidRDefault="003C1ADD" w:rsidP="003C1ADD">
      <w:pPr>
        <w:rPr>
          <w:i/>
          <w:noProof w:val="0"/>
          <w:sz w:val="22"/>
        </w:rPr>
      </w:pPr>
    </w:p>
    <w:p w14:paraId="3B6D5B83" w14:textId="77777777" w:rsidR="003C1ADD" w:rsidRDefault="003C1ADD" w:rsidP="003C1AD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2CC7B515" w14:textId="77777777" w:rsidTr="00E42EAC">
        <w:tc>
          <w:tcPr>
            <w:tcW w:w="9779" w:type="dxa"/>
          </w:tcPr>
          <w:p w14:paraId="5A73EFE9" w14:textId="77777777" w:rsidR="003C1ADD" w:rsidRPr="00344EC7" w:rsidRDefault="003C1ADD" w:rsidP="00E42EAC">
            <w:pPr>
              <w:spacing w:line="276" w:lineRule="auto"/>
              <w:rPr>
                <w:noProof w:val="0"/>
                <w:sz w:val="22"/>
              </w:rPr>
            </w:pPr>
            <w:r>
              <w:rPr>
                <w:noProof w:val="0"/>
                <w:sz w:val="22"/>
              </w:rPr>
              <w:t>Forslag til budsjett for 2024 vedtas.</w:t>
            </w:r>
          </w:p>
        </w:tc>
      </w:tr>
    </w:tbl>
    <w:p w14:paraId="04E62DC4" w14:textId="77777777" w:rsidR="003C1ADD" w:rsidRDefault="003C1ADD" w:rsidP="003C1ADD">
      <w:pPr>
        <w:rPr>
          <w:noProof w:val="0"/>
          <w:sz w:val="22"/>
        </w:rPr>
      </w:pPr>
    </w:p>
    <w:p w14:paraId="111C7A42" w14:textId="77777777" w:rsidR="003C1ADD" w:rsidRDefault="003C1ADD" w:rsidP="003C1ADD">
      <w:pPr>
        <w:rPr>
          <w:noProof w:val="0"/>
          <w:sz w:val="22"/>
        </w:rPr>
      </w:pPr>
    </w:p>
    <w:p w14:paraId="4B7512EB" w14:textId="77777777" w:rsidR="003C1ADD" w:rsidRDefault="003C1ADD" w:rsidP="003C1ADD">
      <w:pPr>
        <w:ind w:left="1134" w:hanging="1134"/>
        <w:rPr>
          <w:b/>
          <w:noProof w:val="0"/>
          <w:sz w:val="22"/>
        </w:rPr>
      </w:pPr>
      <w:r>
        <w:rPr>
          <w:b/>
          <w:noProof w:val="0"/>
          <w:sz w:val="22"/>
        </w:rPr>
        <w:t>Sak 025/23</w:t>
      </w:r>
      <w:r>
        <w:rPr>
          <w:b/>
          <w:noProof w:val="0"/>
          <w:sz w:val="22"/>
        </w:rPr>
        <w:tab/>
        <w:t>Søknad om 15000 kr til Damenes Aften 2024</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10A86803" w14:textId="77777777" w:rsidTr="00E42EAC">
        <w:tc>
          <w:tcPr>
            <w:tcW w:w="9779" w:type="dxa"/>
          </w:tcPr>
          <w:p w14:paraId="154B6565" w14:textId="77777777" w:rsidR="003C1ADD" w:rsidRDefault="003C1ADD" w:rsidP="00E42EAC">
            <w:pPr>
              <w:spacing w:line="276" w:lineRule="auto"/>
              <w:rPr>
                <w:noProof w:val="0"/>
                <w:sz w:val="22"/>
              </w:rPr>
            </w:pPr>
            <w:r>
              <w:rPr>
                <w:noProof w:val="0"/>
                <w:sz w:val="22"/>
              </w:rPr>
              <w:t>Det har kommet inn en søknad om støtte til Damenes Aften for 2024. Søknaden er signert Reidun Flakstad, og søknadsbeløpet er på 15.000 kr. Det foreligger ingen budsjettoversikt som viser hvordan dette beløpet skal brukes.</w:t>
            </w:r>
          </w:p>
          <w:p w14:paraId="087D7F61" w14:textId="77777777" w:rsidR="003C1ADD" w:rsidRDefault="003C1ADD" w:rsidP="00E42EAC">
            <w:pPr>
              <w:spacing w:line="276" w:lineRule="auto"/>
              <w:rPr>
                <w:noProof w:val="0"/>
                <w:sz w:val="22"/>
              </w:rPr>
            </w:pPr>
            <w:r>
              <w:rPr>
                <w:noProof w:val="0"/>
                <w:sz w:val="22"/>
              </w:rPr>
              <w:t xml:space="preserve">Damenes Aften ble startet av Randi Ropstad, og det har vært populære arrangement. Ettersom Randi og Øyvind Ropstad har flyttet fra kommunen, er det usikkert hvem som har ansvar for Damenes Aften for 2024. I søknaden signert av Reidun Flakstad er det ingen opplysning om hvem som skal drive dette videre. </w:t>
            </w:r>
          </w:p>
          <w:p w14:paraId="518C5BBE" w14:textId="77777777" w:rsidR="003C1ADD" w:rsidRPr="00344EC7" w:rsidRDefault="003C1ADD" w:rsidP="00E42EAC">
            <w:pPr>
              <w:spacing w:line="276" w:lineRule="auto"/>
              <w:rPr>
                <w:noProof w:val="0"/>
                <w:sz w:val="22"/>
              </w:rPr>
            </w:pPr>
            <w:r>
              <w:rPr>
                <w:noProof w:val="0"/>
                <w:sz w:val="22"/>
              </w:rPr>
              <w:t xml:space="preserve">I 2022 kom det inn 12052 kr i offerinntekt til egen menighet. I budsjettet for inneværende år er det beregnet at det meste av dette beløpet skal brukes på konfirmanter. </w:t>
            </w:r>
          </w:p>
        </w:tc>
      </w:tr>
    </w:tbl>
    <w:p w14:paraId="7AD11B61" w14:textId="77777777" w:rsidR="003C1ADD" w:rsidRDefault="003C1ADD" w:rsidP="003C1ADD">
      <w:pPr>
        <w:rPr>
          <w:i/>
          <w:noProof w:val="0"/>
          <w:sz w:val="22"/>
        </w:rPr>
      </w:pPr>
    </w:p>
    <w:p w14:paraId="7C3EB37D" w14:textId="77777777" w:rsidR="003C1ADD" w:rsidRDefault="003C1ADD" w:rsidP="003C1ADD">
      <w:pPr>
        <w:rPr>
          <w:i/>
          <w:noProof w:val="0"/>
          <w:sz w:val="22"/>
        </w:rPr>
      </w:pPr>
    </w:p>
    <w:p w14:paraId="111963FD" w14:textId="77777777" w:rsidR="003C1ADD" w:rsidRDefault="003C1ADD" w:rsidP="003C1ADD">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43D5F0B0" w14:textId="77777777" w:rsidTr="00E42EAC">
        <w:tc>
          <w:tcPr>
            <w:tcW w:w="9779" w:type="dxa"/>
          </w:tcPr>
          <w:p w14:paraId="7E5CA940" w14:textId="77777777" w:rsidR="003C1ADD" w:rsidRPr="00344EC7" w:rsidRDefault="003C1ADD" w:rsidP="00E42EAC">
            <w:pPr>
              <w:spacing w:line="276" w:lineRule="auto"/>
              <w:rPr>
                <w:noProof w:val="0"/>
                <w:sz w:val="22"/>
              </w:rPr>
            </w:pPr>
            <w:r>
              <w:rPr>
                <w:noProof w:val="0"/>
                <w:sz w:val="22"/>
              </w:rPr>
              <w:t>Ingen forslag.</w:t>
            </w:r>
          </w:p>
        </w:tc>
      </w:tr>
    </w:tbl>
    <w:p w14:paraId="390EAC60" w14:textId="77777777" w:rsidR="003C1ADD" w:rsidRDefault="003C1ADD" w:rsidP="003C1ADD">
      <w:pPr>
        <w:rPr>
          <w:i/>
          <w:noProof w:val="0"/>
          <w:sz w:val="22"/>
        </w:rPr>
      </w:pPr>
    </w:p>
    <w:p w14:paraId="75661B63" w14:textId="77777777" w:rsidR="003C1ADD" w:rsidRDefault="003C1ADD" w:rsidP="003C1ADD">
      <w:pPr>
        <w:rPr>
          <w:i/>
          <w:noProof w:val="0"/>
          <w:sz w:val="22"/>
        </w:rPr>
      </w:pPr>
    </w:p>
    <w:p w14:paraId="4AAF440E" w14:textId="77777777" w:rsidR="003C1ADD" w:rsidRDefault="003C1ADD" w:rsidP="003C1ADD">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4C6B43AE" w14:textId="77777777" w:rsidTr="00E42EAC">
        <w:tc>
          <w:tcPr>
            <w:tcW w:w="9779" w:type="dxa"/>
          </w:tcPr>
          <w:p w14:paraId="635EF1B3" w14:textId="77777777" w:rsidR="003C1ADD" w:rsidRPr="00344EC7" w:rsidRDefault="003C1ADD" w:rsidP="00E42EAC">
            <w:pPr>
              <w:spacing w:line="276" w:lineRule="auto"/>
              <w:rPr>
                <w:noProof w:val="0"/>
                <w:sz w:val="22"/>
              </w:rPr>
            </w:pPr>
            <w:r>
              <w:rPr>
                <w:noProof w:val="0"/>
                <w:sz w:val="22"/>
              </w:rPr>
              <w:t>Menighetsrådet er veldig positiv til Damenes Aften. Saken utsettes, fordi man vil ha et budsjett og en komité som er ansvarlig for gjennomføring av arrangementene.</w:t>
            </w:r>
          </w:p>
        </w:tc>
      </w:tr>
    </w:tbl>
    <w:p w14:paraId="0735145B" w14:textId="77777777" w:rsidR="003C1ADD" w:rsidRDefault="003C1ADD" w:rsidP="003C1ADD">
      <w:pPr>
        <w:rPr>
          <w:i/>
          <w:noProof w:val="0"/>
          <w:sz w:val="22"/>
        </w:rPr>
      </w:pPr>
    </w:p>
    <w:p w14:paraId="238ACD0D" w14:textId="77777777" w:rsidR="003C1ADD" w:rsidRDefault="003C1ADD" w:rsidP="003C1ADD">
      <w:pPr>
        <w:rPr>
          <w:i/>
          <w:noProof w:val="0"/>
          <w:sz w:val="22"/>
        </w:rPr>
      </w:pPr>
    </w:p>
    <w:p w14:paraId="74A5E7EC" w14:textId="77777777" w:rsidR="003C1ADD" w:rsidRDefault="003C1ADD" w:rsidP="003C1AD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6F9BB792" w14:textId="77777777" w:rsidTr="00E42EAC">
        <w:tc>
          <w:tcPr>
            <w:tcW w:w="9779" w:type="dxa"/>
          </w:tcPr>
          <w:p w14:paraId="41262665" w14:textId="77777777" w:rsidR="003C1ADD" w:rsidRPr="00344EC7" w:rsidRDefault="003C1ADD" w:rsidP="00E42EAC">
            <w:pPr>
              <w:spacing w:line="276" w:lineRule="auto"/>
              <w:rPr>
                <w:noProof w:val="0"/>
                <w:sz w:val="22"/>
              </w:rPr>
            </w:pPr>
            <w:r>
              <w:rPr>
                <w:noProof w:val="0"/>
                <w:sz w:val="22"/>
              </w:rPr>
              <w:t>Saken utsettes til neste møte.</w:t>
            </w:r>
          </w:p>
        </w:tc>
      </w:tr>
    </w:tbl>
    <w:p w14:paraId="2352F144" w14:textId="77777777" w:rsidR="003C1ADD" w:rsidRDefault="003C1ADD" w:rsidP="003C1ADD">
      <w:pPr>
        <w:rPr>
          <w:noProof w:val="0"/>
          <w:sz w:val="22"/>
        </w:rPr>
      </w:pPr>
    </w:p>
    <w:p w14:paraId="225F3FD2" w14:textId="77777777" w:rsidR="003C1ADD" w:rsidRDefault="003C1ADD" w:rsidP="003C1ADD">
      <w:pPr>
        <w:rPr>
          <w:noProof w:val="0"/>
          <w:sz w:val="22"/>
        </w:rPr>
      </w:pPr>
    </w:p>
    <w:p w14:paraId="5A758942" w14:textId="77777777" w:rsidR="003C1ADD" w:rsidRDefault="003C1ADD" w:rsidP="003C1ADD">
      <w:pPr>
        <w:ind w:left="1134" w:hanging="1134"/>
        <w:rPr>
          <w:b/>
          <w:noProof w:val="0"/>
          <w:sz w:val="22"/>
        </w:rPr>
      </w:pPr>
      <w:r>
        <w:rPr>
          <w:b/>
          <w:noProof w:val="0"/>
          <w:sz w:val="22"/>
        </w:rPr>
        <w:t>Sak 026/23</w:t>
      </w:r>
      <w:r>
        <w:rPr>
          <w:b/>
          <w:noProof w:val="0"/>
          <w:sz w:val="22"/>
        </w:rPr>
        <w:tab/>
        <w:t>Offerliste 2024</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70A42E88" w14:textId="77777777" w:rsidTr="00E42EAC">
        <w:tc>
          <w:tcPr>
            <w:tcW w:w="9779" w:type="dxa"/>
          </w:tcPr>
          <w:p w14:paraId="0F427ACB" w14:textId="77777777" w:rsidR="003C1ADD" w:rsidRPr="007000A4" w:rsidRDefault="003C1ADD" w:rsidP="00E42EAC">
            <w:pPr>
              <w:rPr>
                <w:noProof w:val="0"/>
                <w:sz w:val="22"/>
                <w:szCs w:val="22"/>
              </w:rPr>
            </w:pPr>
            <w:r w:rsidRPr="007000A4">
              <w:rPr>
                <w:noProof w:val="0"/>
                <w:sz w:val="22"/>
                <w:szCs w:val="22"/>
              </w:rPr>
              <w:t>Offerliste utabeides av sokneprest Jan-Ole og vedtas av menighetsrådet. Utgangspunktet er 35 gudstjenester, og følgende fordeling er hans forslag:</w:t>
            </w:r>
          </w:p>
          <w:p w14:paraId="046D80F6" w14:textId="77777777" w:rsidR="003C1ADD" w:rsidRPr="007000A4" w:rsidRDefault="003C1ADD" w:rsidP="00E42EAC">
            <w:pPr>
              <w:rPr>
                <w:noProof w:val="0"/>
                <w:sz w:val="22"/>
                <w:szCs w:val="22"/>
              </w:rPr>
            </w:pPr>
            <w:r w:rsidRPr="007000A4">
              <w:rPr>
                <w:noProof w:val="0"/>
                <w:sz w:val="22"/>
                <w:szCs w:val="22"/>
              </w:rPr>
              <w:t>Egen menighet</w:t>
            </w:r>
            <w:r w:rsidRPr="007000A4">
              <w:rPr>
                <w:noProof w:val="0"/>
                <w:sz w:val="22"/>
                <w:szCs w:val="22"/>
              </w:rPr>
              <w:tab/>
            </w:r>
            <w:r w:rsidRPr="007000A4">
              <w:rPr>
                <w:noProof w:val="0"/>
                <w:sz w:val="22"/>
                <w:szCs w:val="22"/>
              </w:rPr>
              <w:tab/>
              <w:t xml:space="preserve">           15</w:t>
            </w:r>
            <w:r w:rsidRPr="007000A4">
              <w:rPr>
                <w:noProof w:val="0"/>
                <w:sz w:val="22"/>
                <w:szCs w:val="22"/>
              </w:rPr>
              <w:tab/>
            </w:r>
            <w:r w:rsidRPr="007000A4">
              <w:rPr>
                <w:noProof w:val="0"/>
                <w:sz w:val="22"/>
                <w:szCs w:val="22"/>
              </w:rPr>
              <w:tab/>
            </w:r>
            <w:r w:rsidRPr="007000A4">
              <w:rPr>
                <w:noProof w:val="0"/>
                <w:sz w:val="22"/>
                <w:szCs w:val="22"/>
              </w:rPr>
              <w:tab/>
            </w:r>
          </w:p>
          <w:p w14:paraId="77F90E38" w14:textId="77777777" w:rsidR="003C1ADD" w:rsidRPr="007000A4" w:rsidRDefault="003C1ADD" w:rsidP="00E42EAC">
            <w:pPr>
              <w:rPr>
                <w:noProof w:val="0"/>
                <w:sz w:val="22"/>
                <w:szCs w:val="22"/>
              </w:rPr>
            </w:pPr>
            <w:r w:rsidRPr="007000A4">
              <w:rPr>
                <w:noProof w:val="0"/>
                <w:sz w:val="22"/>
                <w:szCs w:val="22"/>
              </w:rPr>
              <w:t>Misjonsprosjektet</w:t>
            </w:r>
            <w:r w:rsidRPr="007000A4">
              <w:rPr>
                <w:noProof w:val="0"/>
                <w:sz w:val="22"/>
                <w:szCs w:val="22"/>
              </w:rPr>
              <w:tab/>
            </w:r>
            <w:r w:rsidRPr="007000A4">
              <w:rPr>
                <w:noProof w:val="0"/>
                <w:sz w:val="22"/>
                <w:szCs w:val="22"/>
              </w:rPr>
              <w:tab/>
              <w:t>1</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p>
          <w:p w14:paraId="28A364AB" w14:textId="77777777" w:rsidR="003C1ADD" w:rsidRPr="007000A4" w:rsidRDefault="003C1ADD" w:rsidP="00E42EAC">
            <w:pPr>
              <w:rPr>
                <w:noProof w:val="0"/>
                <w:sz w:val="22"/>
                <w:szCs w:val="22"/>
              </w:rPr>
            </w:pPr>
            <w:r w:rsidRPr="007000A4">
              <w:rPr>
                <w:noProof w:val="0"/>
                <w:sz w:val="22"/>
                <w:szCs w:val="22"/>
              </w:rPr>
              <w:t>Kirkens Nødhjelp</w:t>
            </w:r>
            <w:r w:rsidRPr="007000A4">
              <w:rPr>
                <w:noProof w:val="0"/>
                <w:sz w:val="22"/>
                <w:szCs w:val="22"/>
              </w:rPr>
              <w:tab/>
            </w:r>
            <w:r w:rsidRPr="007000A4">
              <w:rPr>
                <w:noProof w:val="0"/>
                <w:sz w:val="22"/>
                <w:szCs w:val="22"/>
              </w:rPr>
              <w:tab/>
              <w:t>4</w:t>
            </w:r>
          </w:p>
          <w:p w14:paraId="1F59C45F" w14:textId="77777777" w:rsidR="003C1ADD" w:rsidRPr="007000A4" w:rsidRDefault="003C1ADD" w:rsidP="00E42EAC">
            <w:pPr>
              <w:rPr>
                <w:noProof w:val="0"/>
                <w:sz w:val="22"/>
                <w:szCs w:val="22"/>
              </w:rPr>
            </w:pPr>
            <w:r w:rsidRPr="007000A4">
              <w:rPr>
                <w:noProof w:val="0"/>
                <w:sz w:val="22"/>
                <w:szCs w:val="22"/>
              </w:rPr>
              <w:t>Medby kapellforening</w:t>
            </w:r>
            <w:r w:rsidRPr="007000A4">
              <w:rPr>
                <w:noProof w:val="0"/>
                <w:sz w:val="22"/>
                <w:szCs w:val="22"/>
              </w:rPr>
              <w:tab/>
              <w:t xml:space="preserve">             2</w:t>
            </w:r>
          </w:p>
          <w:p w14:paraId="51CF3898" w14:textId="77777777" w:rsidR="003C1ADD" w:rsidRPr="007000A4" w:rsidRDefault="003C1ADD" w:rsidP="00E42EAC">
            <w:pPr>
              <w:rPr>
                <w:noProof w:val="0"/>
                <w:sz w:val="22"/>
                <w:szCs w:val="22"/>
              </w:rPr>
            </w:pPr>
            <w:r w:rsidRPr="007000A4">
              <w:rPr>
                <w:noProof w:val="0"/>
                <w:sz w:val="22"/>
                <w:szCs w:val="22"/>
              </w:rPr>
              <w:t>Sifjord kapellforening</w:t>
            </w:r>
            <w:r w:rsidRPr="007000A4">
              <w:rPr>
                <w:noProof w:val="0"/>
                <w:sz w:val="22"/>
                <w:szCs w:val="22"/>
              </w:rPr>
              <w:tab/>
              <w:t xml:space="preserve">             2</w:t>
            </w:r>
          </w:p>
          <w:p w14:paraId="15BAEF05" w14:textId="77777777" w:rsidR="003C1ADD" w:rsidRPr="007000A4" w:rsidRDefault="003C1ADD" w:rsidP="00E42EAC">
            <w:pPr>
              <w:rPr>
                <w:noProof w:val="0"/>
                <w:sz w:val="22"/>
                <w:szCs w:val="22"/>
              </w:rPr>
            </w:pPr>
            <w:r w:rsidRPr="007000A4">
              <w:rPr>
                <w:noProof w:val="0"/>
                <w:sz w:val="22"/>
                <w:szCs w:val="22"/>
              </w:rPr>
              <w:t>Grunnfarnes kapellforening</w:t>
            </w:r>
            <w:r w:rsidRPr="007000A4">
              <w:rPr>
                <w:noProof w:val="0"/>
                <w:sz w:val="22"/>
                <w:szCs w:val="22"/>
              </w:rPr>
              <w:tab/>
              <w:t>2</w:t>
            </w:r>
          </w:p>
          <w:p w14:paraId="3F705773" w14:textId="77777777" w:rsidR="003C1ADD" w:rsidRPr="007000A4" w:rsidRDefault="003C1ADD" w:rsidP="00E42EAC">
            <w:pPr>
              <w:rPr>
                <w:noProof w:val="0"/>
                <w:sz w:val="22"/>
                <w:szCs w:val="22"/>
              </w:rPr>
            </w:pPr>
            <w:r w:rsidRPr="007000A4">
              <w:rPr>
                <w:noProof w:val="0"/>
                <w:sz w:val="22"/>
                <w:szCs w:val="22"/>
              </w:rPr>
              <w:t>Kirkens bymisjon</w:t>
            </w:r>
            <w:r w:rsidRPr="007000A4">
              <w:rPr>
                <w:noProof w:val="0"/>
                <w:sz w:val="22"/>
                <w:szCs w:val="22"/>
              </w:rPr>
              <w:tab/>
            </w:r>
            <w:r w:rsidRPr="007000A4">
              <w:rPr>
                <w:noProof w:val="0"/>
                <w:sz w:val="22"/>
                <w:szCs w:val="22"/>
              </w:rPr>
              <w:tab/>
              <w:t>1</w:t>
            </w:r>
          </w:p>
          <w:p w14:paraId="53D7BF4D" w14:textId="77777777" w:rsidR="003C1ADD" w:rsidRPr="007000A4" w:rsidRDefault="003C1ADD" w:rsidP="00E42EAC">
            <w:pPr>
              <w:rPr>
                <w:noProof w:val="0"/>
                <w:sz w:val="22"/>
                <w:szCs w:val="22"/>
              </w:rPr>
            </w:pPr>
            <w:r w:rsidRPr="007000A4">
              <w:rPr>
                <w:noProof w:val="0"/>
                <w:sz w:val="22"/>
                <w:szCs w:val="22"/>
              </w:rPr>
              <w:t>Kirkens SOS, Tromsø</w:t>
            </w:r>
            <w:r w:rsidRPr="007000A4">
              <w:rPr>
                <w:noProof w:val="0"/>
                <w:sz w:val="22"/>
                <w:szCs w:val="22"/>
              </w:rPr>
              <w:tab/>
              <w:t xml:space="preserve">             1</w:t>
            </w:r>
          </w:p>
          <w:p w14:paraId="16D2D5BA" w14:textId="77777777" w:rsidR="003C1ADD" w:rsidRPr="007000A4" w:rsidRDefault="003C1ADD" w:rsidP="00E42EAC">
            <w:pPr>
              <w:rPr>
                <w:noProof w:val="0"/>
                <w:sz w:val="22"/>
                <w:szCs w:val="22"/>
              </w:rPr>
            </w:pPr>
            <w:r w:rsidRPr="007000A4">
              <w:rPr>
                <w:noProof w:val="0"/>
                <w:sz w:val="22"/>
                <w:szCs w:val="22"/>
              </w:rPr>
              <w:t>Sjømannsmisjonen</w:t>
            </w:r>
            <w:r w:rsidRPr="007000A4">
              <w:rPr>
                <w:noProof w:val="0"/>
                <w:sz w:val="22"/>
                <w:szCs w:val="22"/>
              </w:rPr>
              <w:tab/>
            </w:r>
            <w:r w:rsidRPr="007000A4">
              <w:rPr>
                <w:noProof w:val="0"/>
                <w:sz w:val="22"/>
                <w:szCs w:val="22"/>
              </w:rPr>
              <w:tab/>
              <w:t>1</w:t>
            </w:r>
          </w:p>
          <w:p w14:paraId="315DF180" w14:textId="77777777" w:rsidR="003C1ADD" w:rsidRPr="007000A4" w:rsidRDefault="003C1ADD" w:rsidP="00E42EAC">
            <w:pPr>
              <w:rPr>
                <w:noProof w:val="0"/>
                <w:sz w:val="22"/>
                <w:szCs w:val="22"/>
              </w:rPr>
            </w:pPr>
            <w:r w:rsidRPr="007000A4">
              <w:rPr>
                <w:noProof w:val="0"/>
                <w:sz w:val="22"/>
                <w:szCs w:val="22"/>
              </w:rPr>
              <w:t>Skoghus</w:t>
            </w:r>
            <w:r w:rsidRPr="007000A4">
              <w:rPr>
                <w:noProof w:val="0"/>
                <w:sz w:val="22"/>
                <w:szCs w:val="22"/>
              </w:rPr>
              <w:tab/>
            </w:r>
            <w:r w:rsidRPr="007000A4">
              <w:rPr>
                <w:noProof w:val="0"/>
                <w:sz w:val="22"/>
                <w:szCs w:val="22"/>
              </w:rPr>
              <w:tab/>
            </w:r>
            <w:r w:rsidRPr="007000A4">
              <w:rPr>
                <w:noProof w:val="0"/>
                <w:sz w:val="22"/>
                <w:szCs w:val="22"/>
              </w:rPr>
              <w:tab/>
              <w:t>1</w:t>
            </w:r>
          </w:p>
          <w:p w14:paraId="7C06866D" w14:textId="77777777" w:rsidR="003C1ADD" w:rsidRPr="007000A4" w:rsidRDefault="003C1ADD" w:rsidP="00E42EAC">
            <w:pPr>
              <w:rPr>
                <w:noProof w:val="0"/>
                <w:sz w:val="22"/>
                <w:szCs w:val="22"/>
              </w:rPr>
            </w:pPr>
            <w:r w:rsidRPr="007000A4">
              <w:rPr>
                <w:noProof w:val="0"/>
                <w:sz w:val="22"/>
                <w:szCs w:val="22"/>
              </w:rPr>
              <w:lastRenderedPageBreak/>
              <w:t>Tømmerneset</w:t>
            </w:r>
            <w:r w:rsidRPr="007000A4">
              <w:rPr>
                <w:noProof w:val="0"/>
                <w:sz w:val="22"/>
                <w:szCs w:val="22"/>
              </w:rPr>
              <w:tab/>
            </w:r>
            <w:r w:rsidRPr="007000A4">
              <w:rPr>
                <w:noProof w:val="0"/>
                <w:sz w:val="22"/>
                <w:szCs w:val="22"/>
              </w:rPr>
              <w:tab/>
            </w:r>
            <w:r w:rsidRPr="007000A4">
              <w:rPr>
                <w:noProof w:val="0"/>
                <w:sz w:val="22"/>
                <w:szCs w:val="22"/>
              </w:rPr>
              <w:tab/>
              <w:t>1</w:t>
            </w:r>
          </w:p>
          <w:p w14:paraId="215FF604" w14:textId="77777777" w:rsidR="003C1ADD" w:rsidRPr="007000A4" w:rsidRDefault="003C1ADD" w:rsidP="00E42EAC">
            <w:pPr>
              <w:rPr>
                <w:noProof w:val="0"/>
                <w:sz w:val="22"/>
                <w:szCs w:val="22"/>
              </w:rPr>
            </w:pPr>
            <w:r w:rsidRPr="007000A4">
              <w:rPr>
                <w:noProof w:val="0"/>
                <w:sz w:val="22"/>
                <w:szCs w:val="22"/>
              </w:rPr>
              <w:t>Viken senter, sjelesorg</w:t>
            </w:r>
            <w:r w:rsidRPr="007000A4">
              <w:rPr>
                <w:noProof w:val="0"/>
                <w:sz w:val="22"/>
                <w:szCs w:val="22"/>
              </w:rPr>
              <w:tab/>
              <w:t xml:space="preserve">             1</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p>
          <w:p w14:paraId="796DB903" w14:textId="77777777" w:rsidR="003C1ADD" w:rsidRPr="007000A4" w:rsidRDefault="003C1ADD" w:rsidP="00E42EAC">
            <w:pPr>
              <w:rPr>
                <w:noProof w:val="0"/>
                <w:sz w:val="22"/>
                <w:szCs w:val="22"/>
              </w:rPr>
            </w:pPr>
            <w:r w:rsidRPr="007000A4">
              <w:rPr>
                <w:noProof w:val="0"/>
                <w:sz w:val="22"/>
                <w:szCs w:val="22"/>
              </w:rPr>
              <w:t>Bibelselskapet</w:t>
            </w:r>
            <w:r w:rsidRPr="007000A4">
              <w:rPr>
                <w:noProof w:val="0"/>
                <w:sz w:val="22"/>
                <w:szCs w:val="22"/>
              </w:rPr>
              <w:tab/>
            </w:r>
            <w:r w:rsidRPr="007000A4">
              <w:rPr>
                <w:noProof w:val="0"/>
                <w:sz w:val="22"/>
                <w:szCs w:val="22"/>
              </w:rPr>
              <w:tab/>
            </w:r>
            <w:r w:rsidRPr="007000A4">
              <w:rPr>
                <w:noProof w:val="0"/>
                <w:sz w:val="22"/>
                <w:szCs w:val="22"/>
              </w:rPr>
              <w:tab/>
              <w:t>1</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p>
          <w:p w14:paraId="015FA5D3" w14:textId="77777777" w:rsidR="003C1ADD" w:rsidRPr="007000A4" w:rsidRDefault="003C1ADD" w:rsidP="00E42EAC">
            <w:pPr>
              <w:rPr>
                <w:noProof w:val="0"/>
                <w:sz w:val="22"/>
                <w:szCs w:val="22"/>
              </w:rPr>
            </w:pPr>
            <w:r w:rsidRPr="007000A4">
              <w:rPr>
                <w:noProof w:val="0"/>
                <w:sz w:val="22"/>
                <w:szCs w:val="22"/>
              </w:rPr>
              <w:t>MF</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t>1</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p>
          <w:p w14:paraId="4D693B56" w14:textId="77777777" w:rsidR="003C1ADD" w:rsidRPr="007000A4" w:rsidRDefault="003C1ADD" w:rsidP="00E42EAC">
            <w:pPr>
              <w:rPr>
                <w:noProof w:val="0"/>
                <w:sz w:val="22"/>
                <w:szCs w:val="22"/>
              </w:rPr>
            </w:pPr>
            <w:r w:rsidRPr="007000A4">
              <w:rPr>
                <w:noProof w:val="0"/>
                <w:sz w:val="22"/>
                <w:szCs w:val="22"/>
              </w:rPr>
              <w:t>Misjonsselskapet</w:t>
            </w:r>
            <w:r w:rsidRPr="007000A4">
              <w:rPr>
                <w:noProof w:val="0"/>
                <w:sz w:val="22"/>
                <w:szCs w:val="22"/>
              </w:rPr>
              <w:tab/>
            </w:r>
            <w:r w:rsidRPr="007000A4">
              <w:rPr>
                <w:noProof w:val="0"/>
                <w:sz w:val="22"/>
                <w:szCs w:val="22"/>
              </w:rPr>
              <w:tab/>
              <w:t>1</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p>
          <w:p w14:paraId="5916281C" w14:textId="77777777" w:rsidR="003C1ADD" w:rsidRPr="007000A4" w:rsidRDefault="003C1ADD" w:rsidP="00E42EAC">
            <w:pPr>
              <w:rPr>
                <w:noProof w:val="0"/>
                <w:sz w:val="22"/>
                <w:szCs w:val="22"/>
              </w:rPr>
            </w:pPr>
          </w:p>
          <w:p w14:paraId="420DA59F" w14:textId="77777777" w:rsidR="003C1ADD" w:rsidRPr="007000A4" w:rsidRDefault="003C1ADD" w:rsidP="00E42EAC">
            <w:pPr>
              <w:ind w:left="1134" w:hanging="1134"/>
              <w:rPr>
                <w:noProof w:val="0"/>
                <w:sz w:val="22"/>
                <w:szCs w:val="22"/>
              </w:rPr>
            </w:pPr>
            <w:r w:rsidRPr="007000A4">
              <w:rPr>
                <w:noProof w:val="0"/>
                <w:sz w:val="22"/>
                <w:szCs w:val="22"/>
              </w:rPr>
              <w:t>Begrunnelsen til Jan-Ole:</w:t>
            </w:r>
          </w:p>
          <w:p w14:paraId="20978A5F" w14:textId="77777777" w:rsidR="003C1ADD" w:rsidRPr="00344EC7" w:rsidRDefault="003C1ADD" w:rsidP="00E42EAC">
            <w:pPr>
              <w:spacing w:line="276" w:lineRule="auto"/>
              <w:rPr>
                <w:noProof w:val="0"/>
                <w:sz w:val="22"/>
              </w:rPr>
            </w:pPr>
            <w:r w:rsidRPr="007000A4">
              <w:rPr>
                <w:noProof w:val="0"/>
                <w:sz w:val="22"/>
              </w:rPr>
              <w:t>Det blei for to år siden øket frekvensen på offer til egen menighet. Dette blei da begrunnet med øket press på menighetens økonomi. Situasjonen er ikke slik soknepresten oppfatter det, blitt nevneverdig endret. Soknepresten foreslår derfor å opprettholde strukturen også for 2024. Forslaget forutsetter at det fortsatt opprettholdes 35 gudstjenester i soknet.</w:t>
            </w:r>
          </w:p>
        </w:tc>
      </w:tr>
    </w:tbl>
    <w:p w14:paraId="5B4ABABA" w14:textId="77777777" w:rsidR="003C1ADD" w:rsidRDefault="003C1ADD" w:rsidP="003C1ADD">
      <w:pPr>
        <w:rPr>
          <w:i/>
          <w:noProof w:val="0"/>
          <w:sz w:val="22"/>
        </w:rPr>
      </w:pPr>
    </w:p>
    <w:p w14:paraId="236A2C2C" w14:textId="77777777" w:rsidR="003C1ADD" w:rsidRDefault="003C1ADD" w:rsidP="003C1ADD">
      <w:pPr>
        <w:rPr>
          <w:i/>
          <w:noProof w:val="0"/>
          <w:sz w:val="22"/>
        </w:rPr>
      </w:pPr>
    </w:p>
    <w:p w14:paraId="55B34DAA" w14:textId="77777777" w:rsidR="003C1ADD" w:rsidRDefault="003C1ADD" w:rsidP="003C1ADD">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041CFBA5" w14:textId="77777777" w:rsidTr="00E42EAC">
        <w:tc>
          <w:tcPr>
            <w:tcW w:w="9779" w:type="dxa"/>
          </w:tcPr>
          <w:p w14:paraId="1ABB8424" w14:textId="77777777" w:rsidR="003C1ADD" w:rsidRPr="007000A4" w:rsidRDefault="003C1ADD" w:rsidP="00E42EAC">
            <w:pPr>
              <w:spacing w:line="276" w:lineRule="auto"/>
              <w:rPr>
                <w:noProof w:val="0"/>
                <w:sz w:val="22"/>
              </w:rPr>
            </w:pPr>
            <w:r w:rsidRPr="007000A4">
              <w:rPr>
                <w:noProof w:val="0"/>
                <w:sz w:val="22"/>
              </w:rPr>
              <w:t>Følgende fordeling av ofringer i 2024 vedtas:</w:t>
            </w:r>
          </w:p>
          <w:p w14:paraId="26C91BFE" w14:textId="77777777" w:rsidR="003C1ADD" w:rsidRPr="007000A4" w:rsidRDefault="003C1ADD" w:rsidP="00E42EAC">
            <w:pPr>
              <w:rPr>
                <w:noProof w:val="0"/>
                <w:sz w:val="22"/>
                <w:szCs w:val="22"/>
              </w:rPr>
            </w:pPr>
            <w:r w:rsidRPr="007000A4">
              <w:rPr>
                <w:noProof w:val="0"/>
                <w:sz w:val="22"/>
                <w:szCs w:val="22"/>
              </w:rPr>
              <w:t>Egen menighet</w:t>
            </w:r>
            <w:r w:rsidRPr="007000A4">
              <w:rPr>
                <w:noProof w:val="0"/>
                <w:sz w:val="22"/>
                <w:szCs w:val="22"/>
              </w:rPr>
              <w:tab/>
            </w:r>
            <w:r w:rsidRPr="007000A4">
              <w:rPr>
                <w:noProof w:val="0"/>
                <w:sz w:val="22"/>
                <w:szCs w:val="22"/>
              </w:rPr>
              <w:tab/>
              <w:t xml:space="preserve">           15</w:t>
            </w:r>
            <w:r w:rsidRPr="007000A4">
              <w:rPr>
                <w:noProof w:val="0"/>
                <w:sz w:val="22"/>
                <w:szCs w:val="22"/>
              </w:rPr>
              <w:tab/>
            </w:r>
            <w:r w:rsidRPr="007000A4">
              <w:rPr>
                <w:noProof w:val="0"/>
                <w:sz w:val="22"/>
                <w:szCs w:val="22"/>
              </w:rPr>
              <w:tab/>
            </w:r>
            <w:r w:rsidRPr="007000A4">
              <w:rPr>
                <w:noProof w:val="0"/>
                <w:sz w:val="22"/>
                <w:szCs w:val="22"/>
              </w:rPr>
              <w:tab/>
            </w:r>
          </w:p>
          <w:p w14:paraId="0C439A9F" w14:textId="77777777" w:rsidR="003C1ADD" w:rsidRPr="007000A4" w:rsidRDefault="003C1ADD" w:rsidP="00E42EAC">
            <w:pPr>
              <w:rPr>
                <w:noProof w:val="0"/>
                <w:sz w:val="22"/>
                <w:szCs w:val="22"/>
              </w:rPr>
            </w:pPr>
            <w:r w:rsidRPr="007000A4">
              <w:rPr>
                <w:noProof w:val="0"/>
                <w:sz w:val="22"/>
                <w:szCs w:val="22"/>
              </w:rPr>
              <w:t>Misjonsprosjektet</w:t>
            </w:r>
            <w:r w:rsidRPr="007000A4">
              <w:rPr>
                <w:noProof w:val="0"/>
                <w:sz w:val="22"/>
                <w:szCs w:val="22"/>
              </w:rPr>
              <w:tab/>
            </w:r>
            <w:r w:rsidRPr="007000A4">
              <w:rPr>
                <w:noProof w:val="0"/>
                <w:sz w:val="22"/>
                <w:szCs w:val="22"/>
              </w:rPr>
              <w:tab/>
              <w:t>1</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p>
          <w:p w14:paraId="188F73D8" w14:textId="77777777" w:rsidR="003C1ADD" w:rsidRPr="007000A4" w:rsidRDefault="003C1ADD" w:rsidP="00E42EAC">
            <w:pPr>
              <w:rPr>
                <w:noProof w:val="0"/>
                <w:sz w:val="22"/>
                <w:szCs w:val="22"/>
              </w:rPr>
            </w:pPr>
            <w:r w:rsidRPr="007000A4">
              <w:rPr>
                <w:noProof w:val="0"/>
                <w:sz w:val="22"/>
                <w:szCs w:val="22"/>
              </w:rPr>
              <w:t>Kirkens Nødhjelp</w:t>
            </w:r>
            <w:r w:rsidRPr="007000A4">
              <w:rPr>
                <w:noProof w:val="0"/>
                <w:sz w:val="22"/>
                <w:szCs w:val="22"/>
              </w:rPr>
              <w:tab/>
            </w:r>
            <w:r w:rsidRPr="007000A4">
              <w:rPr>
                <w:noProof w:val="0"/>
                <w:sz w:val="22"/>
                <w:szCs w:val="22"/>
              </w:rPr>
              <w:tab/>
              <w:t>4</w:t>
            </w:r>
          </w:p>
          <w:p w14:paraId="525BF425" w14:textId="77777777" w:rsidR="003C1ADD" w:rsidRPr="007000A4" w:rsidRDefault="003C1ADD" w:rsidP="00E42EAC">
            <w:pPr>
              <w:rPr>
                <w:noProof w:val="0"/>
                <w:sz w:val="22"/>
                <w:szCs w:val="22"/>
              </w:rPr>
            </w:pPr>
            <w:r w:rsidRPr="007000A4">
              <w:rPr>
                <w:noProof w:val="0"/>
                <w:sz w:val="22"/>
                <w:szCs w:val="22"/>
              </w:rPr>
              <w:t>Medby kapellforening</w:t>
            </w:r>
            <w:r w:rsidRPr="007000A4">
              <w:rPr>
                <w:noProof w:val="0"/>
                <w:sz w:val="22"/>
                <w:szCs w:val="22"/>
              </w:rPr>
              <w:tab/>
              <w:t xml:space="preserve">             2</w:t>
            </w:r>
          </w:p>
          <w:p w14:paraId="2CB1FEA4" w14:textId="77777777" w:rsidR="003C1ADD" w:rsidRPr="007000A4" w:rsidRDefault="003C1ADD" w:rsidP="00E42EAC">
            <w:pPr>
              <w:rPr>
                <w:noProof w:val="0"/>
                <w:sz w:val="22"/>
                <w:szCs w:val="22"/>
              </w:rPr>
            </w:pPr>
            <w:r w:rsidRPr="007000A4">
              <w:rPr>
                <w:noProof w:val="0"/>
                <w:sz w:val="22"/>
                <w:szCs w:val="22"/>
              </w:rPr>
              <w:t>Sifjord kapellforening</w:t>
            </w:r>
            <w:r w:rsidRPr="007000A4">
              <w:rPr>
                <w:noProof w:val="0"/>
                <w:sz w:val="22"/>
                <w:szCs w:val="22"/>
              </w:rPr>
              <w:tab/>
              <w:t xml:space="preserve">             2</w:t>
            </w:r>
          </w:p>
          <w:p w14:paraId="4382B331" w14:textId="77777777" w:rsidR="003C1ADD" w:rsidRPr="007000A4" w:rsidRDefault="003C1ADD" w:rsidP="00E42EAC">
            <w:pPr>
              <w:rPr>
                <w:noProof w:val="0"/>
                <w:sz w:val="22"/>
                <w:szCs w:val="22"/>
              </w:rPr>
            </w:pPr>
            <w:r w:rsidRPr="007000A4">
              <w:rPr>
                <w:noProof w:val="0"/>
                <w:sz w:val="22"/>
                <w:szCs w:val="22"/>
              </w:rPr>
              <w:t>Grunnfarnes kapellforening</w:t>
            </w:r>
            <w:r w:rsidRPr="007000A4">
              <w:rPr>
                <w:noProof w:val="0"/>
                <w:sz w:val="22"/>
                <w:szCs w:val="22"/>
              </w:rPr>
              <w:tab/>
              <w:t>2</w:t>
            </w:r>
          </w:p>
          <w:p w14:paraId="082141EF" w14:textId="77777777" w:rsidR="003C1ADD" w:rsidRPr="007000A4" w:rsidRDefault="003C1ADD" w:rsidP="00E42EAC">
            <w:pPr>
              <w:rPr>
                <w:noProof w:val="0"/>
                <w:sz w:val="22"/>
                <w:szCs w:val="22"/>
              </w:rPr>
            </w:pPr>
            <w:r w:rsidRPr="007000A4">
              <w:rPr>
                <w:noProof w:val="0"/>
                <w:sz w:val="22"/>
                <w:szCs w:val="22"/>
              </w:rPr>
              <w:t>Kirkens bymisjon</w:t>
            </w:r>
            <w:r w:rsidRPr="007000A4">
              <w:rPr>
                <w:noProof w:val="0"/>
                <w:sz w:val="22"/>
                <w:szCs w:val="22"/>
              </w:rPr>
              <w:tab/>
            </w:r>
            <w:r w:rsidRPr="007000A4">
              <w:rPr>
                <w:noProof w:val="0"/>
                <w:sz w:val="22"/>
                <w:szCs w:val="22"/>
              </w:rPr>
              <w:tab/>
              <w:t>1</w:t>
            </w:r>
          </w:p>
          <w:p w14:paraId="7EEB2D36" w14:textId="77777777" w:rsidR="003C1ADD" w:rsidRPr="007000A4" w:rsidRDefault="003C1ADD" w:rsidP="00E42EAC">
            <w:pPr>
              <w:rPr>
                <w:noProof w:val="0"/>
                <w:sz w:val="22"/>
                <w:szCs w:val="22"/>
              </w:rPr>
            </w:pPr>
            <w:r w:rsidRPr="007000A4">
              <w:rPr>
                <w:noProof w:val="0"/>
                <w:sz w:val="22"/>
                <w:szCs w:val="22"/>
              </w:rPr>
              <w:t>Kirkens SOS, Tromsø</w:t>
            </w:r>
            <w:r w:rsidRPr="007000A4">
              <w:rPr>
                <w:noProof w:val="0"/>
                <w:sz w:val="22"/>
                <w:szCs w:val="22"/>
              </w:rPr>
              <w:tab/>
              <w:t xml:space="preserve">             1</w:t>
            </w:r>
          </w:p>
          <w:p w14:paraId="1F326416" w14:textId="77777777" w:rsidR="003C1ADD" w:rsidRPr="007000A4" w:rsidRDefault="003C1ADD" w:rsidP="00E42EAC">
            <w:pPr>
              <w:rPr>
                <w:noProof w:val="0"/>
                <w:sz w:val="22"/>
                <w:szCs w:val="22"/>
              </w:rPr>
            </w:pPr>
            <w:r w:rsidRPr="007000A4">
              <w:rPr>
                <w:noProof w:val="0"/>
                <w:sz w:val="22"/>
                <w:szCs w:val="22"/>
              </w:rPr>
              <w:t>Sjømannsmisjonen</w:t>
            </w:r>
            <w:r w:rsidRPr="007000A4">
              <w:rPr>
                <w:noProof w:val="0"/>
                <w:sz w:val="22"/>
                <w:szCs w:val="22"/>
              </w:rPr>
              <w:tab/>
            </w:r>
            <w:r w:rsidRPr="007000A4">
              <w:rPr>
                <w:noProof w:val="0"/>
                <w:sz w:val="22"/>
                <w:szCs w:val="22"/>
              </w:rPr>
              <w:tab/>
              <w:t>1</w:t>
            </w:r>
          </w:p>
          <w:p w14:paraId="6B365005" w14:textId="77777777" w:rsidR="003C1ADD" w:rsidRPr="007000A4" w:rsidRDefault="003C1ADD" w:rsidP="00E42EAC">
            <w:pPr>
              <w:rPr>
                <w:noProof w:val="0"/>
                <w:sz w:val="22"/>
                <w:szCs w:val="22"/>
              </w:rPr>
            </w:pPr>
            <w:r w:rsidRPr="007000A4">
              <w:rPr>
                <w:noProof w:val="0"/>
                <w:sz w:val="22"/>
                <w:szCs w:val="22"/>
              </w:rPr>
              <w:t>Skoghus</w:t>
            </w:r>
            <w:r w:rsidRPr="007000A4">
              <w:rPr>
                <w:noProof w:val="0"/>
                <w:sz w:val="22"/>
                <w:szCs w:val="22"/>
              </w:rPr>
              <w:tab/>
            </w:r>
            <w:r w:rsidRPr="007000A4">
              <w:rPr>
                <w:noProof w:val="0"/>
                <w:sz w:val="22"/>
                <w:szCs w:val="22"/>
              </w:rPr>
              <w:tab/>
            </w:r>
            <w:r w:rsidRPr="007000A4">
              <w:rPr>
                <w:noProof w:val="0"/>
                <w:sz w:val="22"/>
                <w:szCs w:val="22"/>
              </w:rPr>
              <w:tab/>
              <w:t>1</w:t>
            </w:r>
          </w:p>
          <w:p w14:paraId="1DA8BA38" w14:textId="77777777" w:rsidR="003C1ADD" w:rsidRPr="007000A4" w:rsidRDefault="003C1ADD" w:rsidP="00E42EAC">
            <w:pPr>
              <w:rPr>
                <w:noProof w:val="0"/>
                <w:sz w:val="22"/>
                <w:szCs w:val="22"/>
              </w:rPr>
            </w:pPr>
            <w:r w:rsidRPr="007000A4">
              <w:rPr>
                <w:noProof w:val="0"/>
                <w:sz w:val="22"/>
                <w:szCs w:val="22"/>
              </w:rPr>
              <w:t>Tømmerneset</w:t>
            </w:r>
            <w:r w:rsidRPr="007000A4">
              <w:rPr>
                <w:noProof w:val="0"/>
                <w:sz w:val="22"/>
                <w:szCs w:val="22"/>
              </w:rPr>
              <w:tab/>
            </w:r>
            <w:r w:rsidRPr="007000A4">
              <w:rPr>
                <w:noProof w:val="0"/>
                <w:sz w:val="22"/>
                <w:szCs w:val="22"/>
              </w:rPr>
              <w:tab/>
            </w:r>
            <w:r w:rsidRPr="007000A4">
              <w:rPr>
                <w:noProof w:val="0"/>
                <w:sz w:val="22"/>
                <w:szCs w:val="22"/>
              </w:rPr>
              <w:tab/>
              <w:t>1</w:t>
            </w:r>
          </w:p>
          <w:p w14:paraId="6CFCA71F" w14:textId="77777777" w:rsidR="003C1ADD" w:rsidRPr="007000A4" w:rsidRDefault="003C1ADD" w:rsidP="00E42EAC">
            <w:pPr>
              <w:rPr>
                <w:noProof w:val="0"/>
                <w:sz w:val="22"/>
                <w:szCs w:val="22"/>
              </w:rPr>
            </w:pPr>
            <w:r w:rsidRPr="007000A4">
              <w:rPr>
                <w:noProof w:val="0"/>
                <w:sz w:val="22"/>
                <w:szCs w:val="22"/>
              </w:rPr>
              <w:t>Viken senter, sjelesorg</w:t>
            </w:r>
            <w:r w:rsidRPr="007000A4">
              <w:rPr>
                <w:noProof w:val="0"/>
                <w:sz w:val="22"/>
                <w:szCs w:val="22"/>
              </w:rPr>
              <w:tab/>
              <w:t xml:space="preserve">             1</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p>
          <w:p w14:paraId="33A4339E" w14:textId="77777777" w:rsidR="003C1ADD" w:rsidRPr="007000A4" w:rsidRDefault="003C1ADD" w:rsidP="00E42EAC">
            <w:pPr>
              <w:rPr>
                <w:noProof w:val="0"/>
                <w:sz w:val="22"/>
                <w:szCs w:val="22"/>
              </w:rPr>
            </w:pPr>
            <w:r w:rsidRPr="007000A4">
              <w:rPr>
                <w:noProof w:val="0"/>
                <w:sz w:val="22"/>
                <w:szCs w:val="22"/>
              </w:rPr>
              <w:t>Bibelselskapet</w:t>
            </w:r>
            <w:r w:rsidRPr="007000A4">
              <w:rPr>
                <w:noProof w:val="0"/>
                <w:sz w:val="22"/>
                <w:szCs w:val="22"/>
              </w:rPr>
              <w:tab/>
            </w:r>
            <w:r w:rsidRPr="007000A4">
              <w:rPr>
                <w:noProof w:val="0"/>
                <w:sz w:val="22"/>
                <w:szCs w:val="22"/>
              </w:rPr>
              <w:tab/>
            </w:r>
            <w:r w:rsidRPr="007000A4">
              <w:rPr>
                <w:noProof w:val="0"/>
                <w:sz w:val="22"/>
                <w:szCs w:val="22"/>
              </w:rPr>
              <w:tab/>
              <w:t>1</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p>
          <w:p w14:paraId="3D5D08D8" w14:textId="77777777" w:rsidR="003C1ADD" w:rsidRPr="007000A4" w:rsidRDefault="003C1ADD" w:rsidP="00E42EAC">
            <w:pPr>
              <w:rPr>
                <w:noProof w:val="0"/>
                <w:sz w:val="22"/>
                <w:szCs w:val="22"/>
              </w:rPr>
            </w:pPr>
            <w:r w:rsidRPr="007000A4">
              <w:rPr>
                <w:noProof w:val="0"/>
                <w:sz w:val="22"/>
                <w:szCs w:val="22"/>
              </w:rPr>
              <w:t>MF</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t>1</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p>
          <w:p w14:paraId="35291525" w14:textId="77777777" w:rsidR="003C1ADD" w:rsidRPr="00344EC7" w:rsidRDefault="003C1ADD" w:rsidP="00E42EAC">
            <w:pPr>
              <w:spacing w:line="276" w:lineRule="auto"/>
              <w:rPr>
                <w:noProof w:val="0"/>
                <w:sz w:val="22"/>
              </w:rPr>
            </w:pPr>
            <w:r w:rsidRPr="007000A4">
              <w:rPr>
                <w:noProof w:val="0"/>
                <w:sz w:val="22"/>
                <w:szCs w:val="22"/>
              </w:rPr>
              <w:t>Misjonsselskapet</w:t>
            </w:r>
            <w:r w:rsidRPr="007000A4">
              <w:rPr>
                <w:noProof w:val="0"/>
                <w:sz w:val="22"/>
                <w:szCs w:val="22"/>
              </w:rPr>
              <w:tab/>
            </w:r>
            <w:r w:rsidRPr="007000A4">
              <w:rPr>
                <w:noProof w:val="0"/>
                <w:sz w:val="22"/>
                <w:szCs w:val="22"/>
              </w:rPr>
              <w:tab/>
              <w:t>1</w:t>
            </w:r>
          </w:p>
        </w:tc>
      </w:tr>
    </w:tbl>
    <w:p w14:paraId="2955F13C" w14:textId="77777777" w:rsidR="003C1ADD" w:rsidRDefault="003C1ADD" w:rsidP="003C1ADD">
      <w:pPr>
        <w:rPr>
          <w:i/>
          <w:noProof w:val="0"/>
          <w:sz w:val="22"/>
        </w:rPr>
      </w:pPr>
    </w:p>
    <w:p w14:paraId="62356320" w14:textId="77777777" w:rsidR="003C1ADD" w:rsidRDefault="003C1ADD" w:rsidP="003C1ADD">
      <w:pPr>
        <w:rPr>
          <w:i/>
          <w:noProof w:val="0"/>
          <w:sz w:val="22"/>
        </w:rPr>
      </w:pPr>
    </w:p>
    <w:p w14:paraId="725AAF26" w14:textId="77777777" w:rsidR="003C1ADD" w:rsidRDefault="003C1ADD" w:rsidP="003C1ADD">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047D4CF6" w14:textId="77777777" w:rsidTr="00E42EAC">
        <w:tc>
          <w:tcPr>
            <w:tcW w:w="9779" w:type="dxa"/>
          </w:tcPr>
          <w:p w14:paraId="4728D4EC" w14:textId="77777777" w:rsidR="003C1ADD" w:rsidRPr="00344EC7" w:rsidRDefault="003C1ADD" w:rsidP="00E42EAC">
            <w:pPr>
              <w:spacing w:line="276" w:lineRule="auto"/>
              <w:rPr>
                <w:noProof w:val="0"/>
                <w:sz w:val="22"/>
              </w:rPr>
            </w:pPr>
          </w:p>
        </w:tc>
      </w:tr>
    </w:tbl>
    <w:p w14:paraId="332D4451" w14:textId="77777777" w:rsidR="003C1ADD" w:rsidRDefault="003C1ADD" w:rsidP="003C1ADD">
      <w:pPr>
        <w:rPr>
          <w:i/>
          <w:noProof w:val="0"/>
          <w:sz w:val="22"/>
        </w:rPr>
      </w:pPr>
    </w:p>
    <w:p w14:paraId="7EA26D6E" w14:textId="77777777" w:rsidR="003C1ADD" w:rsidRDefault="003C1ADD" w:rsidP="003C1ADD">
      <w:pPr>
        <w:rPr>
          <w:i/>
          <w:noProof w:val="0"/>
          <w:sz w:val="22"/>
        </w:rPr>
      </w:pPr>
    </w:p>
    <w:p w14:paraId="025C84F9" w14:textId="77777777" w:rsidR="003C1ADD" w:rsidRDefault="003C1ADD" w:rsidP="003C1AD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54C16BA4" w14:textId="77777777" w:rsidTr="00E42EAC">
        <w:tc>
          <w:tcPr>
            <w:tcW w:w="9779" w:type="dxa"/>
          </w:tcPr>
          <w:p w14:paraId="5261AE35" w14:textId="77777777" w:rsidR="003C1ADD" w:rsidRPr="007000A4" w:rsidRDefault="003C1ADD" w:rsidP="00E42EAC">
            <w:pPr>
              <w:spacing w:line="276" w:lineRule="auto"/>
              <w:rPr>
                <w:noProof w:val="0"/>
                <w:sz w:val="22"/>
              </w:rPr>
            </w:pPr>
            <w:r w:rsidRPr="007000A4">
              <w:rPr>
                <w:noProof w:val="0"/>
                <w:sz w:val="22"/>
              </w:rPr>
              <w:t>Følgende fordeling av ofringer i 2024 vedtas:</w:t>
            </w:r>
          </w:p>
          <w:p w14:paraId="086514CE" w14:textId="77777777" w:rsidR="003C1ADD" w:rsidRPr="007000A4" w:rsidRDefault="003C1ADD" w:rsidP="00E42EAC">
            <w:pPr>
              <w:rPr>
                <w:noProof w:val="0"/>
                <w:sz w:val="22"/>
                <w:szCs w:val="22"/>
              </w:rPr>
            </w:pPr>
            <w:r w:rsidRPr="007000A4">
              <w:rPr>
                <w:noProof w:val="0"/>
                <w:sz w:val="22"/>
                <w:szCs w:val="22"/>
              </w:rPr>
              <w:t>Egen menighet</w:t>
            </w:r>
            <w:r w:rsidRPr="007000A4">
              <w:rPr>
                <w:noProof w:val="0"/>
                <w:sz w:val="22"/>
                <w:szCs w:val="22"/>
              </w:rPr>
              <w:tab/>
            </w:r>
            <w:r w:rsidRPr="007000A4">
              <w:rPr>
                <w:noProof w:val="0"/>
                <w:sz w:val="22"/>
                <w:szCs w:val="22"/>
              </w:rPr>
              <w:tab/>
              <w:t xml:space="preserve">           15</w:t>
            </w:r>
            <w:r w:rsidRPr="007000A4">
              <w:rPr>
                <w:noProof w:val="0"/>
                <w:sz w:val="22"/>
                <w:szCs w:val="22"/>
              </w:rPr>
              <w:tab/>
            </w:r>
            <w:r w:rsidRPr="007000A4">
              <w:rPr>
                <w:noProof w:val="0"/>
                <w:sz w:val="22"/>
                <w:szCs w:val="22"/>
              </w:rPr>
              <w:tab/>
            </w:r>
            <w:r w:rsidRPr="007000A4">
              <w:rPr>
                <w:noProof w:val="0"/>
                <w:sz w:val="22"/>
                <w:szCs w:val="22"/>
              </w:rPr>
              <w:tab/>
            </w:r>
          </w:p>
          <w:p w14:paraId="28DBC561" w14:textId="77777777" w:rsidR="003C1ADD" w:rsidRPr="007000A4" w:rsidRDefault="003C1ADD" w:rsidP="00E42EAC">
            <w:pPr>
              <w:rPr>
                <w:noProof w:val="0"/>
                <w:sz w:val="22"/>
                <w:szCs w:val="22"/>
              </w:rPr>
            </w:pPr>
            <w:r w:rsidRPr="007000A4">
              <w:rPr>
                <w:noProof w:val="0"/>
                <w:sz w:val="22"/>
                <w:szCs w:val="22"/>
              </w:rPr>
              <w:t>Misjonsprosjektet</w:t>
            </w:r>
            <w:r w:rsidRPr="007000A4">
              <w:rPr>
                <w:noProof w:val="0"/>
                <w:sz w:val="22"/>
                <w:szCs w:val="22"/>
              </w:rPr>
              <w:tab/>
            </w:r>
            <w:r w:rsidRPr="007000A4">
              <w:rPr>
                <w:noProof w:val="0"/>
                <w:sz w:val="22"/>
                <w:szCs w:val="22"/>
              </w:rPr>
              <w:tab/>
              <w:t>1</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p>
          <w:p w14:paraId="122FE9F7" w14:textId="77777777" w:rsidR="003C1ADD" w:rsidRPr="007000A4" w:rsidRDefault="003C1ADD" w:rsidP="00E42EAC">
            <w:pPr>
              <w:rPr>
                <w:noProof w:val="0"/>
                <w:sz w:val="22"/>
                <w:szCs w:val="22"/>
              </w:rPr>
            </w:pPr>
            <w:r w:rsidRPr="007000A4">
              <w:rPr>
                <w:noProof w:val="0"/>
                <w:sz w:val="22"/>
                <w:szCs w:val="22"/>
              </w:rPr>
              <w:t>Kirkens Nødhjelp</w:t>
            </w:r>
            <w:r w:rsidRPr="007000A4">
              <w:rPr>
                <w:noProof w:val="0"/>
                <w:sz w:val="22"/>
                <w:szCs w:val="22"/>
              </w:rPr>
              <w:tab/>
            </w:r>
            <w:r w:rsidRPr="007000A4">
              <w:rPr>
                <w:noProof w:val="0"/>
                <w:sz w:val="22"/>
                <w:szCs w:val="22"/>
              </w:rPr>
              <w:tab/>
              <w:t>4</w:t>
            </w:r>
          </w:p>
          <w:p w14:paraId="532F6665" w14:textId="77777777" w:rsidR="003C1ADD" w:rsidRPr="007000A4" w:rsidRDefault="003C1ADD" w:rsidP="00E42EAC">
            <w:pPr>
              <w:rPr>
                <w:noProof w:val="0"/>
                <w:sz w:val="22"/>
                <w:szCs w:val="22"/>
              </w:rPr>
            </w:pPr>
            <w:r w:rsidRPr="007000A4">
              <w:rPr>
                <w:noProof w:val="0"/>
                <w:sz w:val="22"/>
                <w:szCs w:val="22"/>
              </w:rPr>
              <w:t>Medby kapellforening</w:t>
            </w:r>
            <w:r w:rsidRPr="007000A4">
              <w:rPr>
                <w:noProof w:val="0"/>
                <w:sz w:val="22"/>
                <w:szCs w:val="22"/>
              </w:rPr>
              <w:tab/>
              <w:t xml:space="preserve">             2</w:t>
            </w:r>
          </w:p>
          <w:p w14:paraId="5C781D56" w14:textId="77777777" w:rsidR="003C1ADD" w:rsidRPr="007000A4" w:rsidRDefault="003C1ADD" w:rsidP="00E42EAC">
            <w:pPr>
              <w:rPr>
                <w:noProof w:val="0"/>
                <w:sz w:val="22"/>
                <w:szCs w:val="22"/>
              </w:rPr>
            </w:pPr>
            <w:r w:rsidRPr="007000A4">
              <w:rPr>
                <w:noProof w:val="0"/>
                <w:sz w:val="22"/>
                <w:szCs w:val="22"/>
              </w:rPr>
              <w:t>Sifjord kapellforening</w:t>
            </w:r>
            <w:r w:rsidRPr="007000A4">
              <w:rPr>
                <w:noProof w:val="0"/>
                <w:sz w:val="22"/>
                <w:szCs w:val="22"/>
              </w:rPr>
              <w:tab/>
              <w:t xml:space="preserve">             2</w:t>
            </w:r>
          </w:p>
          <w:p w14:paraId="070A549F" w14:textId="77777777" w:rsidR="003C1ADD" w:rsidRPr="007000A4" w:rsidRDefault="003C1ADD" w:rsidP="00E42EAC">
            <w:pPr>
              <w:rPr>
                <w:noProof w:val="0"/>
                <w:sz w:val="22"/>
                <w:szCs w:val="22"/>
              </w:rPr>
            </w:pPr>
            <w:r w:rsidRPr="007000A4">
              <w:rPr>
                <w:noProof w:val="0"/>
                <w:sz w:val="22"/>
                <w:szCs w:val="22"/>
              </w:rPr>
              <w:t>Grunnfarnes kapellforening</w:t>
            </w:r>
            <w:r w:rsidRPr="007000A4">
              <w:rPr>
                <w:noProof w:val="0"/>
                <w:sz w:val="22"/>
                <w:szCs w:val="22"/>
              </w:rPr>
              <w:tab/>
              <w:t>2</w:t>
            </w:r>
          </w:p>
          <w:p w14:paraId="325D0C36" w14:textId="77777777" w:rsidR="003C1ADD" w:rsidRPr="007000A4" w:rsidRDefault="003C1ADD" w:rsidP="00E42EAC">
            <w:pPr>
              <w:rPr>
                <w:noProof w:val="0"/>
                <w:sz w:val="22"/>
                <w:szCs w:val="22"/>
              </w:rPr>
            </w:pPr>
            <w:r w:rsidRPr="007000A4">
              <w:rPr>
                <w:noProof w:val="0"/>
                <w:sz w:val="22"/>
                <w:szCs w:val="22"/>
              </w:rPr>
              <w:t>Kirkens bymisjon</w:t>
            </w:r>
            <w:r w:rsidRPr="007000A4">
              <w:rPr>
                <w:noProof w:val="0"/>
                <w:sz w:val="22"/>
                <w:szCs w:val="22"/>
              </w:rPr>
              <w:tab/>
            </w:r>
            <w:r w:rsidRPr="007000A4">
              <w:rPr>
                <w:noProof w:val="0"/>
                <w:sz w:val="22"/>
                <w:szCs w:val="22"/>
              </w:rPr>
              <w:tab/>
              <w:t>1</w:t>
            </w:r>
          </w:p>
          <w:p w14:paraId="36AA5327" w14:textId="77777777" w:rsidR="003C1ADD" w:rsidRPr="007000A4" w:rsidRDefault="003C1ADD" w:rsidP="00E42EAC">
            <w:pPr>
              <w:rPr>
                <w:noProof w:val="0"/>
                <w:sz w:val="22"/>
                <w:szCs w:val="22"/>
              </w:rPr>
            </w:pPr>
            <w:r w:rsidRPr="007000A4">
              <w:rPr>
                <w:noProof w:val="0"/>
                <w:sz w:val="22"/>
                <w:szCs w:val="22"/>
              </w:rPr>
              <w:t>Kirkens SOS, Tromsø</w:t>
            </w:r>
            <w:r w:rsidRPr="007000A4">
              <w:rPr>
                <w:noProof w:val="0"/>
                <w:sz w:val="22"/>
                <w:szCs w:val="22"/>
              </w:rPr>
              <w:tab/>
              <w:t xml:space="preserve">             1</w:t>
            </w:r>
          </w:p>
          <w:p w14:paraId="3F44C959" w14:textId="77777777" w:rsidR="003C1ADD" w:rsidRPr="007000A4" w:rsidRDefault="003C1ADD" w:rsidP="00E42EAC">
            <w:pPr>
              <w:rPr>
                <w:noProof w:val="0"/>
                <w:sz w:val="22"/>
                <w:szCs w:val="22"/>
              </w:rPr>
            </w:pPr>
            <w:r w:rsidRPr="007000A4">
              <w:rPr>
                <w:noProof w:val="0"/>
                <w:sz w:val="22"/>
                <w:szCs w:val="22"/>
              </w:rPr>
              <w:t>Sjømannsmisjonen</w:t>
            </w:r>
            <w:r w:rsidRPr="007000A4">
              <w:rPr>
                <w:noProof w:val="0"/>
                <w:sz w:val="22"/>
                <w:szCs w:val="22"/>
              </w:rPr>
              <w:tab/>
            </w:r>
            <w:r w:rsidRPr="007000A4">
              <w:rPr>
                <w:noProof w:val="0"/>
                <w:sz w:val="22"/>
                <w:szCs w:val="22"/>
              </w:rPr>
              <w:tab/>
              <w:t>1</w:t>
            </w:r>
          </w:p>
          <w:p w14:paraId="4CED2E6D" w14:textId="77777777" w:rsidR="003C1ADD" w:rsidRPr="007000A4" w:rsidRDefault="003C1ADD" w:rsidP="00E42EAC">
            <w:pPr>
              <w:rPr>
                <w:noProof w:val="0"/>
                <w:sz w:val="22"/>
                <w:szCs w:val="22"/>
              </w:rPr>
            </w:pPr>
            <w:r w:rsidRPr="007000A4">
              <w:rPr>
                <w:noProof w:val="0"/>
                <w:sz w:val="22"/>
                <w:szCs w:val="22"/>
              </w:rPr>
              <w:t>Skoghus</w:t>
            </w:r>
            <w:r w:rsidRPr="007000A4">
              <w:rPr>
                <w:noProof w:val="0"/>
                <w:sz w:val="22"/>
                <w:szCs w:val="22"/>
              </w:rPr>
              <w:tab/>
            </w:r>
            <w:r w:rsidRPr="007000A4">
              <w:rPr>
                <w:noProof w:val="0"/>
                <w:sz w:val="22"/>
                <w:szCs w:val="22"/>
              </w:rPr>
              <w:tab/>
            </w:r>
            <w:r w:rsidRPr="007000A4">
              <w:rPr>
                <w:noProof w:val="0"/>
                <w:sz w:val="22"/>
                <w:szCs w:val="22"/>
              </w:rPr>
              <w:tab/>
              <w:t>1</w:t>
            </w:r>
          </w:p>
          <w:p w14:paraId="421AF64C" w14:textId="77777777" w:rsidR="003C1ADD" w:rsidRPr="007000A4" w:rsidRDefault="003C1ADD" w:rsidP="00E42EAC">
            <w:pPr>
              <w:rPr>
                <w:noProof w:val="0"/>
                <w:sz w:val="22"/>
                <w:szCs w:val="22"/>
              </w:rPr>
            </w:pPr>
            <w:r w:rsidRPr="007000A4">
              <w:rPr>
                <w:noProof w:val="0"/>
                <w:sz w:val="22"/>
                <w:szCs w:val="22"/>
              </w:rPr>
              <w:t>Tømmerneset</w:t>
            </w:r>
            <w:r w:rsidRPr="007000A4">
              <w:rPr>
                <w:noProof w:val="0"/>
                <w:sz w:val="22"/>
                <w:szCs w:val="22"/>
              </w:rPr>
              <w:tab/>
            </w:r>
            <w:r w:rsidRPr="007000A4">
              <w:rPr>
                <w:noProof w:val="0"/>
                <w:sz w:val="22"/>
                <w:szCs w:val="22"/>
              </w:rPr>
              <w:tab/>
            </w:r>
            <w:r w:rsidRPr="007000A4">
              <w:rPr>
                <w:noProof w:val="0"/>
                <w:sz w:val="22"/>
                <w:szCs w:val="22"/>
              </w:rPr>
              <w:tab/>
              <w:t>1</w:t>
            </w:r>
          </w:p>
          <w:p w14:paraId="1F678E43" w14:textId="77777777" w:rsidR="003C1ADD" w:rsidRPr="007000A4" w:rsidRDefault="003C1ADD" w:rsidP="00E42EAC">
            <w:pPr>
              <w:rPr>
                <w:noProof w:val="0"/>
                <w:sz w:val="22"/>
                <w:szCs w:val="22"/>
              </w:rPr>
            </w:pPr>
            <w:r w:rsidRPr="007000A4">
              <w:rPr>
                <w:noProof w:val="0"/>
                <w:sz w:val="22"/>
                <w:szCs w:val="22"/>
              </w:rPr>
              <w:t>Viken senter, sjelesorg</w:t>
            </w:r>
            <w:r w:rsidRPr="007000A4">
              <w:rPr>
                <w:noProof w:val="0"/>
                <w:sz w:val="22"/>
                <w:szCs w:val="22"/>
              </w:rPr>
              <w:tab/>
              <w:t xml:space="preserve">             1</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p>
          <w:p w14:paraId="62C97335" w14:textId="77777777" w:rsidR="003C1ADD" w:rsidRPr="007000A4" w:rsidRDefault="003C1ADD" w:rsidP="00E42EAC">
            <w:pPr>
              <w:rPr>
                <w:noProof w:val="0"/>
                <w:sz w:val="22"/>
                <w:szCs w:val="22"/>
              </w:rPr>
            </w:pPr>
            <w:r w:rsidRPr="007000A4">
              <w:rPr>
                <w:noProof w:val="0"/>
                <w:sz w:val="22"/>
                <w:szCs w:val="22"/>
              </w:rPr>
              <w:t>Bibelselskapet</w:t>
            </w:r>
            <w:r w:rsidRPr="007000A4">
              <w:rPr>
                <w:noProof w:val="0"/>
                <w:sz w:val="22"/>
                <w:szCs w:val="22"/>
              </w:rPr>
              <w:tab/>
            </w:r>
            <w:r w:rsidRPr="007000A4">
              <w:rPr>
                <w:noProof w:val="0"/>
                <w:sz w:val="22"/>
                <w:szCs w:val="22"/>
              </w:rPr>
              <w:tab/>
            </w:r>
            <w:r w:rsidRPr="007000A4">
              <w:rPr>
                <w:noProof w:val="0"/>
                <w:sz w:val="22"/>
                <w:szCs w:val="22"/>
              </w:rPr>
              <w:tab/>
              <w:t>1</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p>
          <w:p w14:paraId="6555B468" w14:textId="77777777" w:rsidR="003C1ADD" w:rsidRPr="007000A4" w:rsidRDefault="003C1ADD" w:rsidP="00E42EAC">
            <w:pPr>
              <w:rPr>
                <w:noProof w:val="0"/>
                <w:sz w:val="22"/>
                <w:szCs w:val="22"/>
              </w:rPr>
            </w:pPr>
            <w:r w:rsidRPr="007000A4">
              <w:rPr>
                <w:noProof w:val="0"/>
                <w:sz w:val="22"/>
                <w:szCs w:val="22"/>
              </w:rPr>
              <w:t>MF</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t>1</w:t>
            </w:r>
            <w:r w:rsidRPr="007000A4">
              <w:rPr>
                <w:noProof w:val="0"/>
                <w:sz w:val="22"/>
                <w:szCs w:val="22"/>
              </w:rPr>
              <w:tab/>
            </w:r>
            <w:r w:rsidRPr="007000A4">
              <w:rPr>
                <w:noProof w:val="0"/>
                <w:sz w:val="22"/>
                <w:szCs w:val="22"/>
              </w:rPr>
              <w:tab/>
            </w:r>
            <w:r w:rsidRPr="007000A4">
              <w:rPr>
                <w:noProof w:val="0"/>
                <w:sz w:val="22"/>
                <w:szCs w:val="22"/>
              </w:rPr>
              <w:tab/>
            </w:r>
            <w:r w:rsidRPr="007000A4">
              <w:rPr>
                <w:noProof w:val="0"/>
                <w:sz w:val="22"/>
                <w:szCs w:val="22"/>
              </w:rPr>
              <w:tab/>
            </w:r>
          </w:p>
          <w:p w14:paraId="23F6F929" w14:textId="77777777" w:rsidR="003C1ADD" w:rsidRPr="00344EC7" w:rsidRDefault="003C1ADD" w:rsidP="00E42EAC">
            <w:pPr>
              <w:spacing w:line="276" w:lineRule="auto"/>
              <w:rPr>
                <w:noProof w:val="0"/>
                <w:sz w:val="22"/>
              </w:rPr>
            </w:pPr>
            <w:r w:rsidRPr="007000A4">
              <w:rPr>
                <w:noProof w:val="0"/>
                <w:sz w:val="22"/>
                <w:szCs w:val="22"/>
              </w:rPr>
              <w:lastRenderedPageBreak/>
              <w:t>Misjonsselskapet</w:t>
            </w:r>
            <w:r w:rsidRPr="007000A4">
              <w:rPr>
                <w:noProof w:val="0"/>
                <w:sz w:val="22"/>
                <w:szCs w:val="22"/>
              </w:rPr>
              <w:tab/>
            </w:r>
            <w:r w:rsidRPr="007000A4">
              <w:rPr>
                <w:noProof w:val="0"/>
                <w:sz w:val="22"/>
                <w:szCs w:val="22"/>
              </w:rPr>
              <w:tab/>
              <w:t>1</w:t>
            </w:r>
          </w:p>
        </w:tc>
      </w:tr>
    </w:tbl>
    <w:p w14:paraId="51799354" w14:textId="77777777" w:rsidR="003C1ADD" w:rsidRDefault="003C1ADD" w:rsidP="003C1ADD">
      <w:pPr>
        <w:rPr>
          <w:noProof w:val="0"/>
          <w:sz w:val="22"/>
        </w:rPr>
      </w:pPr>
    </w:p>
    <w:p w14:paraId="24ADE4CC" w14:textId="77777777" w:rsidR="003C1ADD" w:rsidRDefault="003C1ADD" w:rsidP="003C1ADD">
      <w:pPr>
        <w:rPr>
          <w:noProof w:val="0"/>
          <w:sz w:val="22"/>
        </w:rPr>
      </w:pPr>
    </w:p>
    <w:p w14:paraId="31D28BB2" w14:textId="77777777" w:rsidR="003C1ADD" w:rsidRDefault="003C1ADD" w:rsidP="003C1ADD">
      <w:pPr>
        <w:ind w:left="1134" w:hanging="1134"/>
        <w:rPr>
          <w:b/>
          <w:noProof w:val="0"/>
          <w:sz w:val="22"/>
        </w:rPr>
      </w:pPr>
      <w:r>
        <w:rPr>
          <w:b/>
          <w:noProof w:val="0"/>
          <w:sz w:val="22"/>
        </w:rPr>
        <w:t>Sak 027/23</w:t>
      </w:r>
      <w:r>
        <w:rPr>
          <w:b/>
          <w:noProof w:val="0"/>
          <w:sz w:val="22"/>
        </w:rPr>
        <w:tab/>
        <w:t>Bildeteppe i Torsken kirke</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048EB992" w14:textId="77777777" w:rsidTr="00E42EAC">
        <w:tc>
          <w:tcPr>
            <w:tcW w:w="9779" w:type="dxa"/>
          </w:tcPr>
          <w:p w14:paraId="71788A7A" w14:textId="77777777" w:rsidR="003C1ADD" w:rsidRDefault="003C1ADD" w:rsidP="00E42EAC">
            <w:pPr>
              <w:spacing w:line="276" w:lineRule="auto"/>
              <w:rPr>
                <w:noProof w:val="0"/>
                <w:sz w:val="22"/>
              </w:rPr>
            </w:pPr>
            <w:r>
              <w:rPr>
                <w:noProof w:val="0"/>
                <w:sz w:val="22"/>
              </w:rPr>
              <w:t>Sokneprest Jan-Ole har mottatt søknad fra Torsken kirkeforening om å få sette opp et bildeteppe i Torsken kirke. Han skriver følgende:</w:t>
            </w:r>
          </w:p>
          <w:p w14:paraId="38656F2B" w14:textId="77777777" w:rsidR="003C1ADD" w:rsidRDefault="003C1ADD" w:rsidP="00E42EAC">
            <w:pPr>
              <w:rPr>
                <w:noProof w:val="0"/>
                <w:lang w:eastAsia="en-US"/>
              </w:rPr>
            </w:pPr>
            <w:r>
              <w:rPr>
                <w:lang w:eastAsia="en-US"/>
              </w:rPr>
              <w:t>Soknepresten har mottatt søknad fra Torsken kirkeforening om innkjøp av bilde i tekstil for utsmykking av kirkerommet. Søknaden sendes tjenesteveg og må først behandles i Torsken menighetsråd. Deretter oversendes søknaden til biskopen i Nord-Hålogaland for godkjenning av utsmykkingen.</w:t>
            </w:r>
          </w:p>
          <w:p w14:paraId="2666A069" w14:textId="77777777" w:rsidR="003C1ADD" w:rsidRDefault="003C1ADD" w:rsidP="00E42EAC">
            <w:pPr>
              <w:rPr>
                <w:lang w:eastAsia="en-US"/>
              </w:rPr>
            </w:pPr>
            <w:r>
              <w:rPr>
                <w:lang w:eastAsia="en-US"/>
              </w:rPr>
              <w:t>Soknepresten ønsker initiativet velkommen. En kan ikke se at bildet vil konkurrere med hverken alterparti eller prekestol. Installasjonen er for så vidt ganske stor. Jeg tror derfor at det er viktig at farger og former innpasses til kirkerommets øvrige interiør, noe det synes som om kunstneren har tenkt på. Det er jo også viktig at en tar tilstrekkelig hensyn til kirkens alder og verneverdighetsstatus. Symbolbruk må finne sine røtter i kirkens budskap  og på den måten kunne være med å formidle dette.</w:t>
            </w:r>
          </w:p>
          <w:p w14:paraId="4A24A32D" w14:textId="77777777" w:rsidR="003C1ADD" w:rsidRDefault="003C1ADD" w:rsidP="00E42EAC">
            <w:pPr>
              <w:rPr>
                <w:lang w:eastAsia="en-US"/>
              </w:rPr>
            </w:pPr>
            <w:r>
              <w:rPr>
                <w:lang w:eastAsia="en-US"/>
              </w:rPr>
              <w:t>Finansieringen tenker jeg må knyttes til innsamlede midler og eksterne fond slik det antydes i søknaden. Jeg kan vanskelig tenke meg at tiltaket skal belaste fellesrådets økonomi (men dette ligger vel utenfor sokneprestens felt).</w:t>
            </w:r>
          </w:p>
          <w:p w14:paraId="7A94D6AD" w14:textId="77777777" w:rsidR="003C1ADD" w:rsidRDefault="003C1ADD" w:rsidP="00E42EAC">
            <w:pPr>
              <w:rPr>
                <w:lang w:eastAsia="en-US"/>
              </w:rPr>
            </w:pPr>
            <w:r>
              <w:rPr>
                <w:lang w:eastAsia="en-US"/>
              </w:rPr>
              <w:t>Mvh Jan-Ole Berntsen, sokneprest I Berg og Torsken</w:t>
            </w:r>
          </w:p>
          <w:p w14:paraId="3AFCA92D" w14:textId="77777777" w:rsidR="003C1ADD" w:rsidRPr="004067CA" w:rsidRDefault="003C1ADD" w:rsidP="00E42EAC">
            <w:pPr>
              <w:rPr>
                <w:sz w:val="22"/>
                <w:szCs w:val="22"/>
                <w:lang w:eastAsia="en-US"/>
              </w:rPr>
            </w:pPr>
            <w:r w:rsidRPr="004067CA">
              <w:rPr>
                <w:sz w:val="22"/>
                <w:szCs w:val="22"/>
                <w:lang w:eastAsia="en-US"/>
              </w:rPr>
              <w:t>I en oppfølgingsepost til dette skriver prost Skollevoll følgende:</w:t>
            </w:r>
          </w:p>
          <w:p w14:paraId="09F306C8" w14:textId="77777777" w:rsidR="003C1ADD" w:rsidRDefault="003C1ADD" w:rsidP="00E42EAC">
            <w:pPr>
              <w:rPr>
                <w:noProof w:val="0"/>
                <w:lang w:eastAsia="en-US"/>
              </w:rPr>
            </w:pPr>
            <w:r>
              <w:rPr>
                <w:lang w:eastAsia="en-US"/>
              </w:rPr>
              <w:t>Dette ser flott ut!</w:t>
            </w:r>
          </w:p>
          <w:p w14:paraId="4B57DB8E" w14:textId="77777777" w:rsidR="003C1ADD" w:rsidRPr="00CB5E6E" w:rsidRDefault="003C1ADD" w:rsidP="00E42EAC">
            <w:pPr>
              <w:rPr>
                <w:lang w:eastAsia="en-US"/>
              </w:rPr>
            </w:pPr>
            <w:r>
              <w:rPr>
                <w:lang w:eastAsia="en-US"/>
              </w:rPr>
              <w:t>Men vi avventer menighetsrådets behandling før saken tas videre. Menighetsrådet bør i samme omgang søke om fjerning av den omtalte benken, og i tillegg planen om å utnytte plassen ved siden av orgelet også til en spesialtilpasset lysglobe, f.eks. i form av en båt med sand i. Dette siste bør også Magdalena Bürgin Borch informeres om, da dette kan tenkes å ha betydning for utforming og størrelse på tekstilutsmykningen. Jeg ber Torsken menighetsråd sørge for at dialogen med Magdalena Bürgin Borch fortsetter.</w:t>
            </w:r>
          </w:p>
        </w:tc>
      </w:tr>
    </w:tbl>
    <w:p w14:paraId="6697B592" w14:textId="77777777" w:rsidR="003C1ADD" w:rsidRDefault="003C1ADD" w:rsidP="003C1ADD">
      <w:pPr>
        <w:rPr>
          <w:i/>
          <w:noProof w:val="0"/>
          <w:sz w:val="22"/>
        </w:rPr>
      </w:pPr>
    </w:p>
    <w:p w14:paraId="3CF175AE" w14:textId="77777777" w:rsidR="003C1ADD" w:rsidRDefault="003C1ADD" w:rsidP="003C1ADD">
      <w:pPr>
        <w:rPr>
          <w:i/>
          <w:noProof w:val="0"/>
          <w:sz w:val="22"/>
        </w:rPr>
      </w:pPr>
    </w:p>
    <w:p w14:paraId="24CD17A0" w14:textId="77777777" w:rsidR="003C1ADD" w:rsidRDefault="003C1ADD" w:rsidP="003C1ADD">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73F33DFA" w14:textId="77777777" w:rsidTr="00E42EAC">
        <w:tc>
          <w:tcPr>
            <w:tcW w:w="9779" w:type="dxa"/>
          </w:tcPr>
          <w:p w14:paraId="78F1EBE2" w14:textId="77777777" w:rsidR="003C1ADD" w:rsidRPr="00344EC7" w:rsidRDefault="003C1ADD" w:rsidP="00E42EAC">
            <w:pPr>
              <w:spacing w:line="276" w:lineRule="auto"/>
              <w:rPr>
                <w:noProof w:val="0"/>
                <w:sz w:val="22"/>
              </w:rPr>
            </w:pPr>
            <w:r>
              <w:rPr>
                <w:noProof w:val="0"/>
                <w:sz w:val="22"/>
              </w:rPr>
              <w:t>Søknaden fra Torsken kirkeforening godtas. Torsken menighetsråd sender søknad tjenestevei om tillatelse til å henge opp bildeteppet, slik det kommer frem av søknaden. Kommentar fra soknepresten legges inn i søknaden.</w:t>
            </w:r>
          </w:p>
        </w:tc>
      </w:tr>
    </w:tbl>
    <w:p w14:paraId="7241B996" w14:textId="77777777" w:rsidR="003C1ADD" w:rsidRDefault="003C1ADD" w:rsidP="003C1ADD">
      <w:pPr>
        <w:rPr>
          <w:i/>
          <w:noProof w:val="0"/>
          <w:sz w:val="22"/>
        </w:rPr>
      </w:pPr>
    </w:p>
    <w:p w14:paraId="7C47DD90" w14:textId="77777777" w:rsidR="003C1ADD" w:rsidRDefault="003C1ADD" w:rsidP="003C1ADD">
      <w:pPr>
        <w:rPr>
          <w:i/>
          <w:noProof w:val="0"/>
          <w:sz w:val="22"/>
        </w:rPr>
      </w:pPr>
    </w:p>
    <w:p w14:paraId="1FC7B0E9" w14:textId="77777777" w:rsidR="003C1ADD" w:rsidRDefault="003C1ADD" w:rsidP="003C1ADD">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44178A71" w14:textId="77777777" w:rsidTr="00E42EAC">
        <w:tc>
          <w:tcPr>
            <w:tcW w:w="9779" w:type="dxa"/>
          </w:tcPr>
          <w:p w14:paraId="4B090C27" w14:textId="77777777" w:rsidR="003C1ADD" w:rsidRDefault="003C1ADD" w:rsidP="00E42EAC">
            <w:pPr>
              <w:spacing w:line="276" w:lineRule="auto"/>
              <w:rPr>
                <w:noProof w:val="0"/>
                <w:sz w:val="22"/>
              </w:rPr>
            </w:pPr>
            <w:r>
              <w:rPr>
                <w:noProof w:val="0"/>
                <w:sz w:val="22"/>
              </w:rPr>
              <w:t xml:space="preserve">Det kom innspill på om dette må godkjennes av Riksantikvaren, men dette er ikke et tiltak som trenger godkjenning fra den instansen. </w:t>
            </w:r>
          </w:p>
          <w:p w14:paraId="352413C7" w14:textId="77777777" w:rsidR="003C1ADD" w:rsidRPr="00344EC7" w:rsidRDefault="003C1ADD" w:rsidP="00E42EAC">
            <w:pPr>
              <w:spacing w:line="276" w:lineRule="auto"/>
              <w:rPr>
                <w:noProof w:val="0"/>
                <w:sz w:val="22"/>
              </w:rPr>
            </w:pPr>
            <w:r>
              <w:rPr>
                <w:noProof w:val="0"/>
                <w:sz w:val="22"/>
              </w:rPr>
              <w:t>Menighetsrådet tar ikke stilling til økonomi i prosjektet.</w:t>
            </w:r>
          </w:p>
        </w:tc>
      </w:tr>
    </w:tbl>
    <w:p w14:paraId="582484A7" w14:textId="77777777" w:rsidR="003C1ADD" w:rsidRDefault="003C1ADD" w:rsidP="003C1ADD">
      <w:pPr>
        <w:rPr>
          <w:i/>
          <w:noProof w:val="0"/>
          <w:sz w:val="22"/>
        </w:rPr>
      </w:pPr>
    </w:p>
    <w:p w14:paraId="3CF1D485" w14:textId="77777777" w:rsidR="003C1ADD" w:rsidRDefault="003C1ADD" w:rsidP="003C1ADD">
      <w:pPr>
        <w:rPr>
          <w:i/>
          <w:noProof w:val="0"/>
          <w:sz w:val="22"/>
        </w:rPr>
      </w:pPr>
    </w:p>
    <w:p w14:paraId="63092C76" w14:textId="77777777" w:rsidR="003C1ADD" w:rsidRDefault="003C1ADD" w:rsidP="003C1AD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72D3F31D" w14:textId="77777777" w:rsidTr="00E42EAC">
        <w:tc>
          <w:tcPr>
            <w:tcW w:w="9779" w:type="dxa"/>
          </w:tcPr>
          <w:p w14:paraId="14EA127D" w14:textId="77777777" w:rsidR="003C1ADD" w:rsidRPr="00344EC7" w:rsidRDefault="003C1ADD" w:rsidP="00E42EAC">
            <w:pPr>
              <w:spacing w:line="276" w:lineRule="auto"/>
              <w:rPr>
                <w:noProof w:val="0"/>
                <w:sz w:val="22"/>
              </w:rPr>
            </w:pPr>
            <w:r>
              <w:rPr>
                <w:noProof w:val="0"/>
                <w:sz w:val="22"/>
              </w:rPr>
              <w:t>Søknaden fra Torsken kirkeforening godtas. Torsken menighetsråd sender søknad tjenestevei om tillatelse til å henge opp bildeteppet og fjerne benk ved orgelet, slik det kommer frem av søknaden. Kommentar fra soknepresten legges inn i søknaden.</w:t>
            </w:r>
          </w:p>
        </w:tc>
      </w:tr>
    </w:tbl>
    <w:p w14:paraId="6E4B777F" w14:textId="77777777" w:rsidR="003C1ADD" w:rsidRDefault="003C1ADD" w:rsidP="003C1ADD">
      <w:pPr>
        <w:rPr>
          <w:noProof w:val="0"/>
          <w:sz w:val="22"/>
        </w:rPr>
      </w:pPr>
    </w:p>
    <w:p w14:paraId="5013B1D6" w14:textId="77777777" w:rsidR="003C1ADD" w:rsidRDefault="003C1ADD" w:rsidP="003C1ADD">
      <w:pPr>
        <w:rPr>
          <w:noProof w:val="0"/>
          <w:sz w:val="22"/>
        </w:rPr>
      </w:pPr>
    </w:p>
    <w:p w14:paraId="1BFB2F01" w14:textId="77777777" w:rsidR="003C1ADD" w:rsidRDefault="003C1ADD" w:rsidP="003C1ADD">
      <w:pPr>
        <w:ind w:left="1134" w:hanging="1134"/>
        <w:rPr>
          <w:b/>
          <w:noProof w:val="0"/>
          <w:sz w:val="22"/>
        </w:rPr>
      </w:pPr>
      <w:r>
        <w:rPr>
          <w:b/>
          <w:noProof w:val="0"/>
          <w:sz w:val="22"/>
        </w:rPr>
        <w:t>Sak 028/23</w:t>
      </w:r>
      <w:r>
        <w:rPr>
          <w:b/>
          <w:noProof w:val="0"/>
          <w:sz w:val="22"/>
        </w:rPr>
        <w:tab/>
        <w:t>Møteplan 2024</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210FD980" w14:textId="77777777" w:rsidTr="00E42EAC">
        <w:tc>
          <w:tcPr>
            <w:tcW w:w="9779" w:type="dxa"/>
          </w:tcPr>
          <w:p w14:paraId="23B24DBB" w14:textId="77777777" w:rsidR="003C1ADD" w:rsidRDefault="003C1ADD" w:rsidP="00E42EAC">
            <w:pPr>
              <w:spacing w:line="276" w:lineRule="auto"/>
              <w:rPr>
                <w:noProof w:val="0"/>
                <w:sz w:val="22"/>
              </w:rPr>
            </w:pPr>
            <w:r>
              <w:rPr>
                <w:noProof w:val="0"/>
                <w:sz w:val="22"/>
              </w:rPr>
              <w:t>Det er lagt opp til 4 møter pr år: To før sommeren og to etterpå.</w:t>
            </w:r>
          </w:p>
          <w:p w14:paraId="0A5CB170" w14:textId="77777777" w:rsidR="003C1ADD" w:rsidRPr="00344EC7" w:rsidRDefault="003C1ADD" w:rsidP="00E42EAC">
            <w:pPr>
              <w:spacing w:line="276" w:lineRule="auto"/>
              <w:rPr>
                <w:noProof w:val="0"/>
                <w:sz w:val="22"/>
              </w:rPr>
            </w:pPr>
            <w:r>
              <w:rPr>
                <w:noProof w:val="0"/>
                <w:sz w:val="22"/>
              </w:rPr>
              <w:t>Menighetsrådsmøtene i 2023 har vært på tirsdager kl 18:00, annen hver gang i nord og i sør i menigheten, noe det også bør være i 2024.</w:t>
            </w:r>
          </w:p>
        </w:tc>
      </w:tr>
    </w:tbl>
    <w:p w14:paraId="4761B64C" w14:textId="77777777" w:rsidR="003C1ADD" w:rsidRDefault="003C1ADD" w:rsidP="003C1ADD">
      <w:pPr>
        <w:rPr>
          <w:i/>
          <w:noProof w:val="0"/>
          <w:sz w:val="22"/>
        </w:rPr>
      </w:pPr>
    </w:p>
    <w:p w14:paraId="0799BF3A" w14:textId="77777777" w:rsidR="003C1ADD" w:rsidRDefault="003C1ADD" w:rsidP="003C1ADD">
      <w:pPr>
        <w:rPr>
          <w:i/>
          <w:noProof w:val="0"/>
          <w:sz w:val="22"/>
        </w:rPr>
      </w:pPr>
    </w:p>
    <w:p w14:paraId="17CFAAAD" w14:textId="77777777" w:rsidR="003C1ADD" w:rsidRDefault="003C1ADD" w:rsidP="003C1ADD">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24F4E6B2" w14:textId="77777777" w:rsidTr="00E42EAC">
        <w:tc>
          <w:tcPr>
            <w:tcW w:w="9779" w:type="dxa"/>
          </w:tcPr>
          <w:p w14:paraId="5839300A" w14:textId="77777777" w:rsidR="003C1ADD" w:rsidRPr="00344EC7" w:rsidRDefault="003C1ADD" w:rsidP="00E42EAC">
            <w:pPr>
              <w:spacing w:line="276" w:lineRule="auto"/>
              <w:rPr>
                <w:noProof w:val="0"/>
                <w:sz w:val="22"/>
              </w:rPr>
            </w:pPr>
            <w:r>
              <w:rPr>
                <w:noProof w:val="0"/>
                <w:sz w:val="22"/>
              </w:rPr>
              <w:t>Det legges opp til fire møter, som alle avholdes på tirsdager kl 18:00, annen hver gang i nord og i sør i menigheten. Møtedatoene er 6.2, 28.5, 3.9 og 5.11.</w:t>
            </w:r>
          </w:p>
        </w:tc>
      </w:tr>
    </w:tbl>
    <w:p w14:paraId="25E49365" w14:textId="77777777" w:rsidR="003C1ADD" w:rsidRDefault="003C1ADD" w:rsidP="003C1ADD">
      <w:pPr>
        <w:rPr>
          <w:i/>
          <w:noProof w:val="0"/>
          <w:sz w:val="22"/>
        </w:rPr>
      </w:pPr>
    </w:p>
    <w:p w14:paraId="44E6C14D" w14:textId="77777777" w:rsidR="003C1ADD" w:rsidRDefault="003C1ADD" w:rsidP="003C1ADD">
      <w:pPr>
        <w:rPr>
          <w:i/>
          <w:noProof w:val="0"/>
          <w:sz w:val="22"/>
        </w:rPr>
      </w:pPr>
    </w:p>
    <w:p w14:paraId="0592A6AE" w14:textId="77777777" w:rsidR="003C1ADD" w:rsidRDefault="003C1ADD" w:rsidP="003C1ADD">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658AAECA" w14:textId="77777777" w:rsidTr="00E42EAC">
        <w:tc>
          <w:tcPr>
            <w:tcW w:w="9779" w:type="dxa"/>
          </w:tcPr>
          <w:p w14:paraId="2B07CE86" w14:textId="77777777" w:rsidR="003C1ADD" w:rsidRPr="00344EC7" w:rsidRDefault="003C1ADD" w:rsidP="00E42EAC">
            <w:pPr>
              <w:spacing w:line="276" w:lineRule="auto"/>
              <w:rPr>
                <w:noProof w:val="0"/>
                <w:sz w:val="22"/>
              </w:rPr>
            </w:pPr>
          </w:p>
        </w:tc>
      </w:tr>
    </w:tbl>
    <w:p w14:paraId="249C4946" w14:textId="77777777" w:rsidR="003C1ADD" w:rsidRDefault="003C1ADD" w:rsidP="003C1ADD">
      <w:pPr>
        <w:rPr>
          <w:i/>
          <w:noProof w:val="0"/>
          <w:sz w:val="22"/>
        </w:rPr>
      </w:pPr>
    </w:p>
    <w:p w14:paraId="7DA39C70" w14:textId="77777777" w:rsidR="003C1ADD" w:rsidRDefault="003C1ADD" w:rsidP="003C1ADD">
      <w:pPr>
        <w:rPr>
          <w:i/>
          <w:noProof w:val="0"/>
          <w:sz w:val="22"/>
        </w:rPr>
      </w:pPr>
    </w:p>
    <w:p w14:paraId="342142D9" w14:textId="77777777" w:rsidR="003C1ADD" w:rsidRDefault="003C1ADD" w:rsidP="003C1AD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0CAAF2EB" w14:textId="77777777" w:rsidTr="00E42EAC">
        <w:tc>
          <w:tcPr>
            <w:tcW w:w="9779" w:type="dxa"/>
          </w:tcPr>
          <w:p w14:paraId="2A0493E8" w14:textId="77777777" w:rsidR="003C1ADD" w:rsidRPr="00344EC7" w:rsidRDefault="003C1ADD" w:rsidP="00E42EAC">
            <w:pPr>
              <w:spacing w:line="276" w:lineRule="auto"/>
              <w:rPr>
                <w:noProof w:val="0"/>
                <w:sz w:val="22"/>
              </w:rPr>
            </w:pPr>
            <w:r>
              <w:rPr>
                <w:noProof w:val="0"/>
                <w:sz w:val="22"/>
              </w:rPr>
              <w:t>Det legges opp til fire møter, som alle avholdes på tirsdager kl 18:00, annen hver gang i nord og i sør i menigheten. Møtedatoene er 6.2, 28.5, 3.9 og 5.11.</w:t>
            </w:r>
          </w:p>
        </w:tc>
      </w:tr>
    </w:tbl>
    <w:p w14:paraId="17B68758" w14:textId="77777777" w:rsidR="003C1ADD" w:rsidRDefault="003C1ADD" w:rsidP="003C1ADD">
      <w:pPr>
        <w:rPr>
          <w:noProof w:val="0"/>
          <w:sz w:val="22"/>
        </w:rPr>
      </w:pPr>
    </w:p>
    <w:p w14:paraId="651852BD" w14:textId="77777777" w:rsidR="003C1ADD" w:rsidRDefault="003C1ADD" w:rsidP="003C1ADD">
      <w:pPr>
        <w:rPr>
          <w:noProof w:val="0"/>
          <w:sz w:val="22"/>
        </w:rPr>
      </w:pPr>
    </w:p>
    <w:p w14:paraId="1A84040D" w14:textId="77777777" w:rsidR="003C1ADD" w:rsidRDefault="003C1ADD" w:rsidP="003C1ADD">
      <w:pPr>
        <w:ind w:left="1134" w:hanging="1134"/>
        <w:rPr>
          <w:b/>
          <w:noProof w:val="0"/>
          <w:sz w:val="22"/>
        </w:rPr>
      </w:pPr>
      <w:r>
        <w:rPr>
          <w:b/>
          <w:noProof w:val="0"/>
          <w:sz w:val="22"/>
        </w:rPr>
        <w:t>Sak 029/23</w:t>
      </w:r>
      <w:r>
        <w:rPr>
          <w:b/>
          <w:noProof w:val="0"/>
          <w:sz w:val="22"/>
        </w:rPr>
        <w:tab/>
        <w:t>Innleid profesjonell sanger til julegudstjenester</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5D717C11" w14:textId="77777777" w:rsidTr="00E42EAC">
        <w:tc>
          <w:tcPr>
            <w:tcW w:w="9779" w:type="dxa"/>
          </w:tcPr>
          <w:p w14:paraId="29FCAFF3" w14:textId="77777777" w:rsidR="003C1ADD" w:rsidRDefault="003C1ADD" w:rsidP="00E42EAC">
            <w:pPr>
              <w:spacing w:line="276" w:lineRule="auto"/>
              <w:rPr>
                <w:noProof w:val="0"/>
                <w:sz w:val="22"/>
              </w:rPr>
            </w:pPr>
            <w:r>
              <w:rPr>
                <w:noProof w:val="0"/>
                <w:sz w:val="22"/>
              </w:rPr>
              <w:t>Stéphanie Turcotte er en profesjonell sanger som har blitt brukt i enkelte gudstjenester i Torsken. Hun har tatt 3000 kr for oppdragene. Fellesrådet dekker utgifter til organist og ikke til sangere.</w:t>
            </w:r>
          </w:p>
          <w:p w14:paraId="5DF6BB04" w14:textId="77777777" w:rsidR="003C1ADD" w:rsidRPr="00344EC7" w:rsidRDefault="003C1ADD" w:rsidP="00E42EAC">
            <w:pPr>
              <w:spacing w:line="276" w:lineRule="auto"/>
              <w:rPr>
                <w:noProof w:val="0"/>
                <w:sz w:val="22"/>
              </w:rPr>
            </w:pPr>
            <w:r>
              <w:rPr>
                <w:noProof w:val="0"/>
                <w:sz w:val="22"/>
              </w:rPr>
              <w:t>Det har kommet inn ønske om å bruke Stéphanie i gudstjenester i julen. Hvis hun skal synge, må menighetsrådet dekke utgiftene.</w:t>
            </w:r>
          </w:p>
        </w:tc>
      </w:tr>
    </w:tbl>
    <w:p w14:paraId="677321DC" w14:textId="77777777" w:rsidR="003C1ADD" w:rsidRDefault="003C1ADD" w:rsidP="003C1ADD">
      <w:pPr>
        <w:rPr>
          <w:i/>
          <w:noProof w:val="0"/>
          <w:sz w:val="22"/>
        </w:rPr>
      </w:pPr>
    </w:p>
    <w:p w14:paraId="249BC6B4" w14:textId="77777777" w:rsidR="003C1ADD" w:rsidRDefault="003C1ADD" w:rsidP="003C1ADD">
      <w:pPr>
        <w:rPr>
          <w:i/>
          <w:noProof w:val="0"/>
          <w:sz w:val="22"/>
        </w:rPr>
      </w:pPr>
    </w:p>
    <w:p w14:paraId="5B30A80B" w14:textId="77777777" w:rsidR="003C1ADD" w:rsidRDefault="003C1ADD" w:rsidP="003C1ADD">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1A4F5E41" w14:textId="77777777" w:rsidTr="00E42EAC">
        <w:tc>
          <w:tcPr>
            <w:tcW w:w="9779" w:type="dxa"/>
          </w:tcPr>
          <w:p w14:paraId="6DE8E2BD" w14:textId="77777777" w:rsidR="003C1ADD" w:rsidRPr="00344EC7" w:rsidRDefault="003C1ADD" w:rsidP="00E42EAC">
            <w:pPr>
              <w:spacing w:line="276" w:lineRule="auto"/>
              <w:rPr>
                <w:noProof w:val="0"/>
                <w:sz w:val="22"/>
              </w:rPr>
            </w:pPr>
            <w:r>
              <w:rPr>
                <w:noProof w:val="0"/>
                <w:sz w:val="22"/>
              </w:rPr>
              <w:t>Ingen forslag.</w:t>
            </w:r>
          </w:p>
        </w:tc>
      </w:tr>
    </w:tbl>
    <w:p w14:paraId="459ACCE9" w14:textId="77777777" w:rsidR="003C1ADD" w:rsidRDefault="003C1ADD" w:rsidP="003C1ADD">
      <w:pPr>
        <w:rPr>
          <w:i/>
          <w:noProof w:val="0"/>
          <w:sz w:val="22"/>
        </w:rPr>
      </w:pPr>
    </w:p>
    <w:p w14:paraId="36A93BDB" w14:textId="77777777" w:rsidR="003C1ADD" w:rsidRDefault="003C1ADD" w:rsidP="003C1ADD">
      <w:pPr>
        <w:rPr>
          <w:i/>
          <w:noProof w:val="0"/>
          <w:sz w:val="22"/>
        </w:rPr>
      </w:pPr>
    </w:p>
    <w:p w14:paraId="224FCF0E" w14:textId="77777777" w:rsidR="003C1ADD" w:rsidRDefault="003C1ADD" w:rsidP="003C1ADD">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3FB0B21D" w14:textId="77777777" w:rsidTr="00E42EAC">
        <w:tc>
          <w:tcPr>
            <w:tcW w:w="9779" w:type="dxa"/>
          </w:tcPr>
          <w:p w14:paraId="79F178B5" w14:textId="77777777" w:rsidR="003C1ADD" w:rsidRPr="00344EC7" w:rsidRDefault="003C1ADD" w:rsidP="00E42EAC">
            <w:pPr>
              <w:spacing w:line="276" w:lineRule="auto"/>
              <w:rPr>
                <w:noProof w:val="0"/>
                <w:sz w:val="22"/>
              </w:rPr>
            </w:pPr>
            <w:r>
              <w:rPr>
                <w:noProof w:val="0"/>
                <w:sz w:val="22"/>
              </w:rPr>
              <w:t>Det gjelder gudstjenestene på julaften i Torsken kirke og Gryllefjord kapell. En profesjonell sanger vil løfte julegudstjenestene.</w:t>
            </w:r>
          </w:p>
        </w:tc>
      </w:tr>
    </w:tbl>
    <w:p w14:paraId="2908C224" w14:textId="77777777" w:rsidR="003C1ADD" w:rsidRDefault="003C1ADD" w:rsidP="003C1ADD">
      <w:pPr>
        <w:rPr>
          <w:i/>
          <w:noProof w:val="0"/>
          <w:sz w:val="22"/>
        </w:rPr>
      </w:pPr>
    </w:p>
    <w:p w14:paraId="0FE8C609" w14:textId="77777777" w:rsidR="003C1ADD" w:rsidRDefault="003C1ADD" w:rsidP="003C1ADD">
      <w:pPr>
        <w:rPr>
          <w:i/>
          <w:noProof w:val="0"/>
          <w:sz w:val="22"/>
        </w:rPr>
      </w:pPr>
    </w:p>
    <w:p w14:paraId="1553D634" w14:textId="77777777" w:rsidR="003C1ADD" w:rsidRDefault="003C1ADD" w:rsidP="003C1AD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1B586154" w14:textId="77777777" w:rsidTr="00E42EAC">
        <w:tc>
          <w:tcPr>
            <w:tcW w:w="9779" w:type="dxa"/>
          </w:tcPr>
          <w:p w14:paraId="640B2A08" w14:textId="77777777" w:rsidR="003C1ADD" w:rsidRPr="00344EC7" w:rsidRDefault="003C1ADD" w:rsidP="00E42EAC">
            <w:pPr>
              <w:spacing w:line="276" w:lineRule="auto"/>
              <w:rPr>
                <w:noProof w:val="0"/>
                <w:sz w:val="22"/>
              </w:rPr>
            </w:pPr>
            <w:r>
              <w:rPr>
                <w:noProof w:val="0"/>
                <w:sz w:val="22"/>
              </w:rPr>
              <w:t>Stéphanie Turcotte leies inn til gudstjenestene på julaften i Torsken kirke og Gryllefjord kapell. Honoraret settes til 4500 kr.</w:t>
            </w:r>
          </w:p>
        </w:tc>
      </w:tr>
    </w:tbl>
    <w:p w14:paraId="064C1525" w14:textId="77777777" w:rsidR="003C1ADD" w:rsidRDefault="003C1ADD" w:rsidP="003C1ADD">
      <w:pPr>
        <w:rPr>
          <w:noProof w:val="0"/>
          <w:sz w:val="22"/>
        </w:rPr>
      </w:pPr>
    </w:p>
    <w:p w14:paraId="70C30F33" w14:textId="77777777" w:rsidR="003C1ADD" w:rsidRDefault="003C1ADD" w:rsidP="003C1ADD">
      <w:pPr>
        <w:rPr>
          <w:noProof w:val="0"/>
          <w:sz w:val="22"/>
        </w:rPr>
      </w:pPr>
    </w:p>
    <w:p w14:paraId="3E6B1068" w14:textId="77777777" w:rsidR="003C1ADD" w:rsidRDefault="003C1ADD" w:rsidP="003C1ADD">
      <w:pPr>
        <w:ind w:left="1134" w:hanging="1134"/>
        <w:rPr>
          <w:b/>
          <w:noProof w:val="0"/>
          <w:sz w:val="22"/>
        </w:rPr>
      </w:pPr>
      <w:r>
        <w:rPr>
          <w:b/>
          <w:noProof w:val="0"/>
          <w:sz w:val="22"/>
        </w:rPr>
        <w:t>Sak 030/23</w:t>
      </w:r>
      <w:r>
        <w:rPr>
          <w:b/>
          <w:noProof w:val="0"/>
          <w:sz w:val="22"/>
        </w:rPr>
        <w:tab/>
        <w:t>Revisjon 2021</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4F71095B" w14:textId="77777777" w:rsidTr="00E42EAC">
        <w:tc>
          <w:tcPr>
            <w:tcW w:w="9779" w:type="dxa"/>
          </w:tcPr>
          <w:p w14:paraId="60D11074" w14:textId="77777777" w:rsidR="003C1ADD" w:rsidRPr="00344EC7" w:rsidRDefault="003C1ADD" w:rsidP="00E42EAC">
            <w:pPr>
              <w:spacing w:line="276" w:lineRule="auto"/>
              <w:rPr>
                <w:noProof w:val="0"/>
                <w:sz w:val="22"/>
              </w:rPr>
            </w:pPr>
            <w:r>
              <w:rPr>
                <w:noProof w:val="0"/>
                <w:sz w:val="22"/>
              </w:rPr>
              <w:t>Anne Bærø, regnskapsansvarlig hos Refa AS, har kontrollert Torsken menighets regnskap 2021. Hun har gjort et grundig arbeid, selv om revisjonserklæringen hennes er kortfattet. Regnskapet 2021 er i orden.</w:t>
            </w:r>
          </w:p>
        </w:tc>
      </w:tr>
    </w:tbl>
    <w:p w14:paraId="1453A1C7" w14:textId="77777777" w:rsidR="003C1ADD" w:rsidRDefault="003C1ADD" w:rsidP="003C1ADD">
      <w:pPr>
        <w:rPr>
          <w:i/>
          <w:noProof w:val="0"/>
          <w:sz w:val="22"/>
        </w:rPr>
      </w:pPr>
    </w:p>
    <w:p w14:paraId="1F70483F" w14:textId="77777777" w:rsidR="003C1ADD" w:rsidRDefault="003C1ADD" w:rsidP="003C1ADD">
      <w:pPr>
        <w:rPr>
          <w:i/>
          <w:noProof w:val="0"/>
          <w:sz w:val="22"/>
        </w:rPr>
      </w:pPr>
    </w:p>
    <w:p w14:paraId="076F81BB" w14:textId="77777777" w:rsidR="003C1ADD" w:rsidRDefault="003C1ADD" w:rsidP="003C1ADD">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752F3FFC" w14:textId="77777777" w:rsidTr="00E42EAC">
        <w:tc>
          <w:tcPr>
            <w:tcW w:w="9779" w:type="dxa"/>
          </w:tcPr>
          <w:p w14:paraId="3020CB97" w14:textId="77777777" w:rsidR="003C1ADD" w:rsidRPr="00344EC7" w:rsidRDefault="003C1ADD" w:rsidP="00E42EAC">
            <w:pPr>
              <w:spacing w:line="276" w:lineRule="auto"/>
              <w:rPr>
                <w:noProof w:val="0"/>
                <w:sz w:val="22"/>
              </w:rPr>
            </w:pPr>
            <w:r>
              <w:rPr>
                <w:noProof w:val="0"/>
                <w:sz w:val="22"/>
              </w:rPr>
              <w:t>Revisjonserklæring 2021 tas til orientering.</w:t>
            </w:r>
          </w:p>
        </w:tc>
      </w:tr>
    </w:tbl>
    <w:p w14:paraId="14AC85CC" w14:textId="77777777" w:rsidR="003C1ADD" w:rsidRDefault="003C1ADD" w:rsidP="003C1ADD">
      <w:pPr>
        <w:rPr>
          <w:i/>
          <w:noProof w:val="0"/>
          <w:sz w:val="22"/>
        </w:rPr>
      </w:pPr>
    </w:p>
    <w:p w14:paraId="3DDDE636" w14:textId="77777777" w:rsidR="003C1ADD" w:rsidRDefault="003C1ADD" w:rsidP="003C1ADD">
      <w:pPr>
        <w:rPr>
          <w:i/>
          <w:noProof w:val="0"/>
          <w:sz w:val="22"/>
        </w:rPr>
      </w:pPr>
    </w:p>
    <w:p w14:paraId="0E3F74E7" w14:textId="77777777" w:rsidR="003C1ADD" w:rsidRDefault="003C1ADD" w:rsidP="003C1ADD">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429024F7" w14:textId="77777777" w:rsidTr="00E42EAC">
        <w:tc>
          <w:tcPr>
            <w:tcW w:w="9779" w:type="dxa"/>
          </w:tcPr>
          <w:p w14:paraId="6AD683EE" w14:textId="77777777" w:rsidR="003C1ADD" w:rsidRPr="00344EC7" w:rsidRDefault="003C1ADD" w:rsidP="00E42EAC">
            <w:pPr>
              <w:spacing w:line="276" w:lineRule="auto"/>
              <w:rPr>
                <w:noProof w:val="0"/>
                <w:sz w:val="22"/>
              </w:rPr>
            </w:pPr>
          </w:p>
        </w:tc>
      </w:tr>
    </w:tbl>
    <w:p w14:paraId="12231A3D" w14:textId="77777777" w:rsidR="003C1ADD" w:rsidRDefault="003C1ADD" w:rsidP="003C1ADD">
      <w:pPr>
        <w:rPr>
          <w:i/>
          <w:noProof w:val="0"/>
          <w:sz w:val="22"/>
        </w:rPr>
      </w:pPr>
    </w:p>
    <w:p w14:paraId="40D36074" w14:textId="77777777" w:rsidR="003C1ADD" w:rsidRDefault="003C1ADD" w:rsidP="003C1ADD">
      <w:pPr>
        <w:rPr>
          <w:i/>
          <w:noProof w:val="0"/>
          <w:sz w:val="22"/>
        </w:rPr>
      </w:pPr>
    </w:p>
    <w:p w14:paraId="0336DB59" w14:textId="77777777" w:rsidR="003C1ADD" w:rsidRDefault="003C1ADD" w:rsidP="003C1AD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3660472E" w14:textId="77777777" w:rsidTr="00E42EAC">
        <w:tc>
          <w:tcPr>
            <w:tcW w:w="9779" w:type="dxa"/>
          </w:tcPr>
          <w:p w14:paraId="5FD98215" w14:textId="77777777" w:rsidR="003C1ADD" w:rsidRPr="00344EC7" w:rsidRDefault="003C1ADD" w:rsidP="00E42EAC">
            <w:pPr>
              <w:spacing w:line="276" w:lineRule="auto"/>
              <w:rPr>
                <w:noProof w:val="0"/>
                <w:sz w:val="22"/>
              </w:rPr>
            </w:pPr>
            <w:r>
              <w:rPr>
                <w:noProof w:val="0"/>
                <w:sz w:val="22"/>
              </w:rPr>
              <w:t>Revisjonserklæring 2021 tas til orientering.</w:t>
            </w:r>
          </w:p>
        </w:tc>
      </w:tr>
    </w:tbl>
    <w:p w14:paraId="23FC7632" w14:textId="77777777" w:rsidR="003C1ADD" w:rsidRDefault="003C1ADD" w:rsidP="003C1ADD">
      <w:pPr>
        <w:rPr>
          <w:noProof w:val="0"/>
          <w:sz w:val="22"/>
        </w:rPr>
      </w:pPr>
    </w:p>
    <w:p w14:paraId="211D40F9" w14:textId="77777777" w:rsidR="003C1ADD" w:rsidRDefault="003C1ADD" w:rsidP="003C1ADD">
      <w:pPr>
        <w:rPr>
          <w:noProof w:val="0"/>
          <w:sz w:val="22"/>
        </w:rPr>
      </w:pPr>
    </w:p>
    <w:p w14:paraId="44C50E4D" w14:textId="77777777" w:rsidR="003C1ADD" w:rsidRDefault="003C1ADD" w:rsidP="003C1ADD">
      <w:pPr>
        <w:ind w:left="1134" w:hanging="1134"/>
        <w:rPr>
          <w:b/>
          <w:noProof w:val="0"/>
          <w:sz w:val="22"/>
        </w:rPr>
      </w:pPr>
      <w:r>
        <w:rPr>
          <w:b/>
          <w:noProof w:val="0"/>
          <w:sz w:val="22"/>
        </w:rPr>
        <w:t>Sak 031/23</w:t>
      </w:r>
      <w:r>
        <w:rPr>
          <w:b/>
          <w:noProof w:val="0"/>
          <w:sz w:val="22"/>
        </w:rPr>
        <w:tab/>
        <w:t>Revisjon 2022</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5E7B3548" w14:textId="77777777" w:rsidTr="00E42EAC">
        <w:tc>
          <w:tcPr>
            <w:tcW w:w="9779" w:type="dxa"/>
          </w:tcPr>
          <w:p w14:paraId="3EF52AE4" w14:textId="77777777" w:rsidR="003C1ADD" w:rsidRPr="00344EC7" w:rsidRDefault="003C1ADD" w:rsidP="00E42EAC">
            <w:pPr>
              <w:spacing w:line="276" w:lineRule="auto"/>
              <w:rPr>
                <w:noProof w:val="0"/>
                <w:sz w:val="22"/>
              </w:rPr>
            </w:pPr>
            <w:r>
              <w:rPr>
                <w:noProof w:val="0"/>
                <w:sz w:val="22"/>
              </w:rPr>
              <w:t>Anne Bærø, regnskapsansvarlig hos Refa AS, har kontrollert Torsken menighets regnskap 2022. Hun har gjort et grundig arbeid, selv om revisjonserklæringen hennes er kortfattet. Regnskapet 2022 er i orden.</w:t>
            </w:r>
          </w:p>
        </w:tc>
      </w:tr>
    </w:tbl>
    <w:p w14:paraId="0D849FB3" w14:textId="77777777" w:rsidR="003C1ADD" w:rsidRDefault="003C1ADD" w:rsidP="003C1ADD">
      <w:pPr>
        <w:rPr>
          <w:i/>
          <w:noProof w:val="0"/>
          <w:sz w:val="22"/>
        </w:rPr>
      </w:pPr>
    </w:p>
    <w:p w14:paraId="7F50BB1B" w14:textId="77777777" w:rsidR="003C1ADD" w:rsidRDefault="003C1ADD" w:rsidP="003C1ADD">
      <w:pPr>
        <w:rPr>
          <w:i/>
          <w:noProof w:val="0"/>
          <w:sz w:val="22"/>
        </w:rPr>
      </w:pPr>
    </w:p>
    <w:p w14:paraId="0F753CE0" w14:textId="77777777" w:rsidR="003C1ADD" w:rsidRDefault="003C1ADD" w:rsidP="003C1ADD">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1CCED159" w14:textId="77777777" w:rsidTr="00E42EAC">
        <w:tc>
          <w:tcPr>
            <w:tcW w:w="9779" w:type="dxa"/>
          </w:tcPr>
          <w:p w14:paraId="53D13AEF" w14:textId="77777777" w:rsidR="003C1ADD" w:rsidRPr="00344EC7" w:rsidRDefault="003C1ADD" w:rsidP="00E42EAC">
            <w:pPr>
              <w:spacing w:line="276" w:lineRule="auto"/>
              <w:rPr>
                <w:noProof w:val="0"/>
                <w:sz w:val="22"/>
              </w:rPr>
            </w:pPr>
            <w:r>
              <w:rPr>
                <w:noProof w:val="0"/>
                <w:sz w:val="22"/>
              </w:rPr>
              <w:t>Revisjonserklæring 2022 tas til orientering.</w:t>
            </w:r>
          </w:p>
        </w:tc>
      </w:tr>
    </w:tbl>
    <w:p w14:paraId="52ACED54" w14:textId="77777777" w:rsidR="003C1ADD" w:rsidRDefault="003C1ADD" w:rsidP="003C1ADD">
      <w:pPr>
        <w:rPr>
          <w:i/>
          <w:noProof w:val="0"/>
          <w:sz w:val="22"/>
        </w:rPr>
      </w:pPr>
    </w:p>
    <w:p w14:paraId="24019F5A" w14:textId="77777777" w:rsidR="003C1ADD" w:rsidRDefault="003C1ADD" w:rsidP="003C1ADD">
      <w:pPr>
        <w:rPr>
          <w:i/>
          <w:noProof w:val="0"/>
          <w:sz w:val="22"/>
        </w:rPr>
      </w:pPr>
    </w:p>
    <w:p w14:paraId="6FCCEBBD" w14:textId="77777777" w:rsidR="003C1ADD" w:rsidRDefault="003C1ADD" w:rsidP="003C1ADD">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773FCEBB" w14:textId="77777777" w:rsidTr="00E42EAC">
        <w:tc>
          <w:tcPr>
            <w:tcW w:w="9779" w:type="dxa"/>
          </w:tcPr>
          <w:p w14:paraId="12057AAC" w14:textId="77777777" w:rsidR="003C1ADD" w:rsidRPr="00344EC7" w:rsidRDefault="003C1ADD" w:rsidP="00E42EAC">
            <w:pPr>
              <w:spacing w:line="276" w:lineRule="auto"/>
              <w:rPr>
                <w:noProof w:val="0"/>
                <w:sz w:val="22"/>
              </w:rPr>
            </w:pPr>
          </w:p>
        </w:tc>
      </w:tr>
    </w:tbl>
    <w:p w14:paraId="13BF573B" w14:textId="77777777" w:rsidR="003C1ADD" w:rsidRDefault="003C1ADD" w:rsidP="003C1ADD">
      <w:pPr>
        <w:rPr>
          <w:i/>
          <w:noProof w:val="0"/>
          <w:sz w:val="22"/>
        </w:rPr>
      </w:pPr>
    </w:p>
    <w:p w14:paraId="52C14422" w14:textId="77777777" w:rsidR="003C1ADD" w:rsidRDefault="003C1ADD" w:rsidP="003C1ADD">
      <w:pPr>
        <w:rPr>
          <w:i/>
          <w:noProof w:val="0"/>
          <w:sz w:val="22"/>
        </w:rPr>
      </w:pPr>
    </w:p>
    <w:p w14:paraId="018B3F8D" w14:textId="77777777" w:rsidR="003C1ADD" w:rsidRDefault="003C1ADD" w:rsidP="003C1AD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3C1ADD" w:rsidRPr="00344EC7" w14:paraId="7219A81D" w14:textId="77777777" w:rsidTr="00E42EAC">
        <w:tc>
          <w:tcPr>
            <w:tcW w:w="9779" w:type="dxa"/>
          </w:tcPr>
          <w:p w14:paraId="1C61E1A1" w14:textId="77777777" w:rsidR="003C1ADD" w:rsidRPr="00344EC7" w:rsidRDefault="003C1ADD" w:rsidP="00E42EAC">
            <w:pPr>
              <w:spacing w:line="276" w:lineRule="auto"/>
              <w:rPr>
                <w:noProof w:val="0"/>
                <w:sz w:val="22"/>
              </w:rPr>
            </w:pPr>
            <w:r>
              <w:rPr>
                <w:noProof w:val="0"/>
                <w:sz w:val="22"/>
              </w:rPr>
              <w:t>Revisjonserklæring 2022 tas til orientering.</w:t>
            </w:r>
          </w:p>
        </w:tc>
      </w:tr>
    </w:tbl>
    <w:p w14:paraId="41516843" w14:textId="77777777" w:rsidR="003C1ADD" w:rsidRDefault="003C1ADD" w:rsidP="003C1ADD">
      <w:pPr>
        <w:rPr>
          <w:noProof w:val="0"/>
          <w:sz w:val="22"/>
        </w:rPr>
      </w:pPr>
    </w:p>
    <w:p w14:paraId="511AA776" w14:textId="77777777" w:rsidR="003C1ADD" w:rsidRDefault="003C1ADD" w:rsidP="003C1ADD">
      <w:pPr>
        <w:rPr>
          <w:noProof w:val="0"/>
          <w:sz w:val="22"/>
        </w:rPr>
      </w:pPr>
    </w:p>
    <w:p w14:paraId="74875751" w14:textId="77777777" w:rsidR="003C1ADD" w:rsidRDefault="003C1ADD" w:rsidP="003C1ADD">
      <w:pPr>
        <w:rPr>
          <w:noProof w:val="0"/>
        </w:rPr>
      </w:pPr>
    </w:p>
    <w:p w14:paraId="7E05DA1D" w14:textId="77777777" w:rsidR="003C1ADD" w:rsidRDefault="003C1ADD" w:rsidP="003C1ADD">
      <w:pPr>
        <w:rPr>
          <w:noProof w:val="0"/>
        </w:rPr>
      </w:pPr>
    </w:p>
    <w:p w14:paraId="6FDF1182" w14:textId="77777777" w:rsidR="003C1ADD" w:rsidRDefault="003C1ADD" w:rsidP="003C1ADD">
      <w:pPr>
        <w:rPr>
          <w:noProof w:val="0"/>
        </w:rPr>
      </w:pPr>
      <w:r>
        <w:rPr>
          <w:noProof w:val="0"/>
        </w:rPr>
        <w:t>For Torsken menighetsråd</w:t>
      </w:r>
    </w:p>
    <w:p w14:paraId="7B1A0A15" w14:textId="77777777" w:rsidR="003C1ADD" w:rsidRDefault="003C1ADD" w:rsidP="003C1ADD">
      <w:pPr>
        <w:rPr>
          <w:noProof w:val="0"/>
        </w:rPr>
      </w:pPr>
    </w:p>
    <w:p w14:paraId="2D9B19D9" w14:textId="77777777" w:rsidR="003C1ADD" w:rsidRDefault="003C1ADD" w:rsidP="003C1ADD">
      <w:pPr>
        <w:rPr>
          <w:noProof w:val="0"/>
        </w:rPr>
      </w:pPr>
      <w:r>
        <w:rPr>
          <w:noProof w:val="0"/>
        </w:rPr>
        <w:t>Stein Iden</w:t>
      </w:r>
    </w:p>
    <w:p w14:paraId="114EEE21" w14:textId="323B5DB8" w:rsidR="009F3EA8" w:rsidRPr="0030667F" w:rsidRDefault="003C1ADD" w:rsidP="003C1ADD">
      <w:pPr>
        <w:rPr>
          <w:noProof w:val="0"/>
        </w:rPr>
      </w:pPr>
      <w:r>
        <w:rPr>
          <w:noProof w:val="0"/>
        </w:rPr>
        <w:t>Menighetsforvalter</w:t>
      </w:r>
    </w:p>
    <w:sectPr w:rsidR="009F3EA8" w:rsidRPr="0030667F">
      <w:headerReference w:type="default" r:id="rId6"/>
      <w:pgSz w:w="11907" w:h="16840" w:code="9"/>
      <w:pgMar w:top="709"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6D13D" w14:textId="77777777" w:rsidR="003C1ADD" w:rsidRDefault="003C1ADD" w:rsidP="0030667F">
      <w:r>
        <w:separator/>
      </w:r>
    </w:p>
  </w:endnote>
  <w:endnote w:type="continuationSeparator" w:id="0">
    <w:p w14:paraId="3478CF23" w14:textId="77777777" w:rsidR="003C1ADD" w:rsidRDefault="003C1ADD" w:rsidP="0030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Neue LT 55 Roman">
    <w:altName w:val="Arial"/>
    <w:charset w:val="00"/>
    <w:family w:val="swiss"/>
    <w:pitch w:val="variable"/>
    <w:sig w:usb0="8000002F" w:usb1="4000004A" w:usb2="00000000" w:usb3="00000000" w:csb0="00000001" w:csb1="00000000"/>
  </w:font>
  <w:font w:name="ITC Garamond Std Book Cond">
    <w:panose1 w:val="02020606060506020304"/>
    <w:charset w:val="00"/>
    <w:family w:val="roman"/>
    <w:notTrueType/>
    <w:pitch w:val="variable"/>
    <w:sig w:usb0="800000AF" w:usb1="4000204A" w:usb2="00000000" w:usb3="00000000" w:csb0="00000001"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BD649" w14:textId="77777777" w:rsidR="003C1ADD" w:rsidRDefault="003C1ADD" w:rsidP="0030667F">
      <w:r>
        <w:separator/>
      </w:r>
    </w:p>
  </w:footnote>
  <w:footnote w:type="continuationSeparator" w:id="0">
    <w:p w14:paraId="352CCC78" w14:textId="77777777" w:rsidR="003C1ADD" w:rsidRDefault="003C1ADD" w:rsidP="0030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30667F" w14:paraId="3B28500D" w14:textId="77777777" w:rsidTr="009F3EA8">
      <w:trPr>
        <w:trHeight w:val="739"/>
      </w:trPr>
      <w:tc>
        <w:tcPr>
          <w:tcW w:w="709" w:type="dxa"/>
          <w:hideMark/>
        </w:tcPr>
        <w:p w14:paraId="614A4831" w14:textId="77777777" w:rsidR="0030667F" w:rsidRDefault="0030667F" w:rsidP="009F3EA8">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14:paraId="79C070A4" w14:textId="53FCF6D2" w:rsidR="0030667F" w:rsidRDefault="00F876CF" w:rsidP="009F3EA8">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sz w:val="6"/>
            </w:rPr>
            <w:drawing>
              <wp:anchor distT="0" distB="0" distL="114300" distR="114300" simplePos="0" relativeHeight="251657728" behindDoc="0" locked="0" layoutInCell="1" allowOverlap="1" wp14:anchorId="79C6AA4C" wp14:editId="3DB49676">
                <wp:simplePos x="0" y="0"/>
                <wp:positionH relativeFrom="column">
                  <wp:posOffset>32385</wp:posOffset>
                </wp:positionH>
                <wp:positionV relativeFrom="paragraph">
                  <wp:posOffset>29845</wp:posOffset>
                </wp:positionV>
                <wp:extent cx="315595" cy="3810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30667F" w14:paraId="43D5FF26" w14:textId="77777777" w:rsidTr="009F3EA8">
            <w:tc>
              <w:tcPr>
                <w:tcW w:w="8355" w:type="dxa"/>
                <w:hideMark/>
              </w:tcPr>
              <w:p w14:paraId="66AE328B" w14:textId="77777777" w:rsidR="0030667F" w:rsidRPr="001C5C4A" w:rsidRDefault="0030667F" w:rsidP="009F3EA8">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30667F" w14:paraId="321729C3" w14:textId="77777777" w:rsidTr="009F3EA8">
            <w:tc>
              <w:tcPr>
                <w:tcW w:w="8355" w:type="dxa"/>
                <w:hideMark/>
              </w:tcPr>
              <w:p w14:paraId="03AA29ED" w14:textId="77777777" w:rsidR="0030667F" w:rsidRPr="001C5C4A" w:rsidRDefault="003C1ADD" w:rsidP="009F3EA8">
                <w:pPr>
                  <w:spacing w:line="240" w:lineRule="atLeast"/>
                  <w:rPr>
                    <w:rFonts w:ascii="HelveticaNeueLT Std" w:hAnsi="HelveticaNeueLT Std"/>
                    <w:b/>
                    <w:sz w:val="24"/>
                    <w:szCs w:val="24"/>
                  </w:rPr>
                </w:pPr>
                <w:r>
                  <w:rPr>
                    <w:rFonts w:ascii="HelveticaNeueLT Std" w:hAnsi="HelveticaNeueLT Std"/>
                    <w:sz w:val="24"/>
                    <w:szCs w:val="24"/>
                  </w:rPr>
                  <w:t>Torsken menighetsråd</w:t>
                </w:r>
              </w:p>
            </w:tc>
          </w:tr>
        </w:tbl>
        <w:p w14:paraId="3DA9EE50" w14:textId="77777777" w:rsidR="0030667F" w:rsidRDefault="0030667F" w:rsidP="009F3EA8">
          <w:pPr>
            <w:widowControl w:val="0"/>
            <w:tabs>
              <w:tab w:val="left" w:pos="708"/>
              <w:tab w:val="right" w:pos="9639"/>
            </w:tabs>
            <w:rPr>
              <w:rFonts w:ascii="HelveticaNeue LT 55 Roman" w:eastAsia="HelveticaNeue LT 55 Roman" w:hAnsi="HelveticaNeue LT 55 Roman" w:cs="Arial"/>
              <w:sz w:val="28"/>
              <w:lang w:val="en-US" w:eastAsia="en-US"/>
            </w:rPr>
          </w:pPr>
        </w:p>
      </w:tc>
    </w:tr>
  </w:tbl>
  <w:p w14:paraId="1493C629" w14:textId="77777777" w:rsidR="009F3EA8" w:rsidRPr="0030667F" w:rsidRDefault="009F3EA8" w:rsidP="0030667F">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13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ADD"/>
    <w:rsid w:val="002063D0"/>
    <w:rsid w:val="0030667F"/>
    <w:rsid w:val="003C1ADD"/>
    <w:rsid w:val="00747294"/>
    <w:rsid w:val="009F3EA8"/>
    <w:rsid w:val="00EC458F"/>
    <w:rsid w:val="00F876CF"/>
    <w:rsid w:val="00F96B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F85C97"/>
  <w15:chartTrackingRefBased/>
  <w15:docId w15:val="{4DD8BA6B-1167-4FCC-AA91-0F067A4F9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rPr>
  </w:style>
  <w:style w:type="paragraph" w:styleId="Overskrift1">
    <w:name w:val="heading 1"/>
    <w:basedOn w:val="Normal"/>
    <w:next w:val="Normal"/>
    <w:qFormat/>
    <w:pPr>
      <w:keepNext/>
      <w:spacing w:before="240" w:after="60"/>
      <w:outlineLvl w:val="0"/>
    </w:pPr>
    <w:rPr>
      <w:rFonts w:ascii="Arial" w:hAnsi="Arial"/>
      <w:b/>
      <w:kern w:val="28"/>
      <w:sz w:val="28"/>
    </w:rPr>
  </w:style>
  <w:style w:type="paragraph" w:styleId="Overskrift2">
    <w:name w:val="heading 2"/>
    <w:basedOn w:val="Normal"/>
    <w:next w:val="Normal"/>
    <w:link w:val="Overskrift2Tegn"/>
    <w:qFormat/>
    <w:pPr>
      <w:keepNext/>
      <w:spacing w:before="240" w:after="60"/>
      <w:outlineLvl w:val="1"/>
    </w:pPr>
    <w:rPr>
      <w:rFonts w:ascii="Arial" w:hAnsi="Arial"/>
      <w:b/>
      <w:i/>
      <w:sz w:val="24"/>
    </w:rPr>
  </w:style>
  <w:style w:type="paragraph" w:styleId="Overskrift3">
    <w:name w:val="heading 3"/>
    <w:basedOn w:val="Normal"/>
    <w:next w:val="Normal"/>
    <w:link w:val="Overskrift3Tegn"/>
    <w:qFormat/>
    <w:pPr>
      <w:keepNext/>
      <w:spacing w:line="240" w:lineRule="atLeast"/>
      <w:outlineLvl w:val="2"/>
    </w:pPr>
    <w:rPr>
      <w:rFonts w:ascii="Garamond" w:hAnsi="Garamond"/>
      <w:sz w:val="4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30667F"/>
    <w:rPr>
      <w:rFonts w:ascii="Arial" w:hAnsi="Arial"/>
      <w:b/>
      <w:i/>
      <w:noProof/>
      <w:sz w:val="24"/>
    </w:rPr>
  </w:style>
  <w:style w:type="character" w:customStyle="1" w:styleId="Overskrift3Tegn">
    <w:name w:val="Overskrift 3 Tegn"/>
    <w:basedOn w:val="Standardskriftforavsnitt"/>
    <w:link w:val="Overskrift3"/>
    <w:rsid w:val="0030667F"/>
    <w:rPr>
      <w:rFonts w:ascii="Garamond" w:hAnsi="Garamond"/>
      <w:noProof/>
      <w:sz w:val="40"/>
    </w:rPr>
  </w:style>
  <w:style w:type="paragraph" w:styleId="Topptekst">
    <w:name w:val="header"/>
    <w:basedOn w:val="Normal"/>
    <w:link w:val="TopptekstTegn"/>
    <w:uiPriority w:val="99"/>
    <w:unhideWhenUsed/>
    <w:rsid w:val="0030667F"/>
    <w:pPr>
      <w:tabs>
        <w:tab w:val="center" w:pos="4536"/>
        <w:tab w:val="right" w:pos="9072"/>
      </w:tabs>
    </w:pPr>
  </w:style>
  <w:style w:type="character" w:customStyle="1" w:styleId="TopptekstTegn">
    <w:name w:val="Topptekst Tegn"/>
    <w:basedOn w:val="Standardskriftforavsnitt"/>
    <w:link w:val="Topptekst"/>
    <w:uiPriority w:val="99"/>
    <w:rsid w:val="0030667F"/>
    <w:rPr>
      <w:noProof/>
    </w:rPr>
  </w:style>
  <w:style w:type="paragraph" w:styleId="Bunntekst">
    <w:name w:val="footer"/>
    <w:basedOn w:val="Normal"/>
    <w:link w:val="BunntekstTegn"/>
    <w:uiPriority w:val="99"/>
    <w:unhideWhenUsed/>
    <w:rsid w:val="0030667F"/>
    <w:pPr>
      <w:tabs>
        <w:tab w:val="center" w:pos="4536"/>
        <w:tab w:val="right" w:pos="9072"/>
      </w:tabs>
    </w:pPr>
  </w:style>
  <w:style w:type="character" w:customStyle="1" w:styleId="BunntekstTegn">
    <w:name w:val="Bunntekst Tegn"/>
    <w:basedOn w:val="Standardskriftforavsnitt"/>
    <w:link w:val="Bunntekst"/>
    <w:uiPriority w:val="99"/>
    <w:rsid w:val="0030667F"/>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LabOra\Saksbehandler\Templates\A0000207\MAL5.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MAL5</Template>
  <TotalTime>1</TotalTime>
  <Pages>6</Pages>
  <Words>1538</Words>
  <Characters>8155</Characters>
  <Application>Microsoft Office Word</Application>
  <DocSecurity>0</DocSecurity>
  <Lines>67</Lines>
  <Paragraphs>19</Paragraphs>
  <ScaleCrop>false</ScaleCrop>
  <HeadingPairs>
    <vt:vector size="2" baseType="variant">
      <vt:variant>
        <vt:lpstr>Tittel</vt:lpstr>
      </vt:variant>
      <vt:variant>
        <vt:i4>1</vt:i4>
      </vt:variant>
    </vt:vector>
  </HeadingPairs>
  <TitlesOfParts>
    <vt:vector size="1" baseType="lpstr">
      <vt:lpstr>&lt;&lt;Avsender&gt;&gt;</vt:lpstr>
    </vt:vector>
  </TitlesOfParts>
  <Company>Duplo Data AS</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&lt;&lt;Avsender&gt;&gt;</dc:title>
  <dc:subject/>
  <dc:creator>Stein Iden</dc:creator>
  <cp:keywords/>
  <dc:description/>
  <cp:lastModifiedBy>Stein Iden</cp:lastModifiedBy>
  <cp:revision>2</cp:revision>
  <cp:lastPrinted>1999-01-12T13:26:00Z</cp:lastPrinted>
  <dcterms:created xsi:type="dcterms:W3CDTF">2023-12-06T08:58:00Z</dcterms:created>
  <dcterms:modified xsi:type="dcterms:W3CDTF">2023-12-06T08:58:00Z</dcterms:modified>
</cp:coreProperties>
</file>