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0723F48" w:rsidR="00DE4470" w:rsidRPr="005D52A2" w:rsidRDefault="003478D5"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E64CF8">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4-11-05T18:00:00Z">
              <w:dateFormat w:val="dd.MM.yyyy kl. HH:mm"/>
              <w:lid w:val="nb-NO"/>
              <w:storeMappedDataAs w:val="dateTime"/>
              <w:calendar w:val="gregorian"/>
            </w:date>
          </w:sdtPr>
          <w:sdtEndPr/>
          <w:sdtContent>
            <w:tc>
              <w:tcPr>
                <w:tcW w:w="7149" w:type="dxa"/>
                <w:tcBorders>
                  <w:top w:val="single" w:sz="4" w:space="0" w:color="auto"/>
                </w:tcBorders>
              </w:tcPr>
              <w:p w14:paraId="092353AF" w14:textId="574B678D" w:rsidR="00D8150E" w:rsidRPr="00D8150E" w:rsidRDefault="00E64CF8" w:rsidP="009253BB">
                <w:r>
                  <w:t>05.11.2024 kl. 18:00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4A480487" w:rsidR="00D8150E" w:rsidRPr="00D8150E" w:rsidRDefault="00E64CF8" w:rsidP="009253BB">
                <w:r>
                  <w:t>Medby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19ACBE2D" w:rsidR="00D8150E" w:rsidRPr="00D8150E" w:rsidRDefault="00E64CF8"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52A71042" w:rsidR="00D8150E" w:rsidRPr="00D8150E" w:rsidRDefault="00E64CF8" w:rsidP="009253BB">
            <w:bookmarkStart w:id="1" w:name="MEMBERS_MET"/>
            <w:bookmarkEnd w:id="1"/>
            <w:r>
              <w:t>Stein Emil Iden, Christel Eide, Leif Einar Thomassen, Jan-Ole Berntsen, Janne Tove . Bergvoll, Reidun Flakstad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0ADD8E7D" w:rsidR="00D8150E" w:rsidRPr="00D8150E" w:rsidRDefault="00E64CF8" w:rsidP="009253BB">
            <w:bookmarkStart w:id="3" w:name="MEMBERS_NOTMET"/>
            <w:bookmarkEnd w:id="3"/>
            <w:r>
              <w:t>Solveig Ingrid Flakstad, Håvard Elnar Hansen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7C68D0F9" w:rsidR="00D8150E" w:rsidRPr="00D8150E" w:rsidRDefault="00E64CF8"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E64CF8" w:rsidRPr="00E64CF8" w14:paraId="42B7743C" w14:textId="77777777" w:rsidTr="00E64CF8">
        <w:trPr>
          <w:trHeight w:val="480"/>
        </w:trPr>
        <w:tc>
          <w:tcPr>
            <w:tcW w:w="9061" w:type="dxa"/>
            <w:gridSpan w:val="3"/>
            <w:vAlign w:val="center"/>
          </w:tcPr>
          <w:p w14:paraId="30C64E52" w14:textId="3EC827D8" w:rsidR="00E64CF8" w:rsidRPr="00E64CF8" w:rsidRDefault="00E64CF8" w:rsidP="00E64CF8">
            <w:pPr>
              <w:rPr>
                <w:b/>
              </w:rPr>
            </w:pPr>
            <w:bookmarkStart w:id="4" w:name="AGENDA_TABLE"/>
            <w:bookmarkEnd w:id="4"/>
            <w:r>
              <w:rPr>
                <w:b/>
              </w:rPr>
              <w:t>Godkjenning av innkalling og saksliste</w:t>
            </w:r>
          </w:p>
        </w:tc>
      </w:tr>
      <w:tr w:rsidR="00E64CF8" w:rsidRPr="00E64CF8" w14:paraId="29D1F189" w14:textId="77777777" w:rsidTr="00E64CF8">
        <w:trPr>
          <w:trHeight w:val="480"/>
        </w:trPr>
        <w:tc>
          <w:tcPr>
            <w:tcW w:w="9061" w:type="dxa"/>
            <w:gridSpan w:val="3"/>
            <w:vAlign w:val="center"/>
          </w:tcPr>
          <w:p w14:paraId="05C6770D" w14:textId="6FF13267" w:rsidR="00E64CF8" w:rsidRPr="00E64CF8" w:rsidRDefault="00E64CF8" w:rsidP="00E64CF8">
            <w:pPr>
              <w:rPr>
                <w:b/>
              </w:rPr>
            </w:pPr>
            <w:r>
              <w:rPr>
                <w:b/>
              </w:rPr>
              <w:t>Godkjenning av protokoll</w:t>
            </w:r>
          </w:p>
        </w:tc>
      </w:tr>
      <w:tr w:rsidR="00E64CF8" w:rsidRPr="00E64CF8" w14:paraId="2593431D" w14:textId="77777777" w:rsidTr="00E64CF8">
        <w:trPr>
          <w:trHeight w:val="480"/>
        </w:trPr>
        <w:tc>
          <w:tcPr>
            <w:tcW w:w="9061" w:type="dxa"/>
            <w:gridSpan w:val="3"/>
            <w:vAlign w:val="center"/>
          </w:tcPr>
          <w:p w14:paraId="1D717B48" w14:textId="6650E0F4" w:rsidR="00E64CF8" w:rsidRPr="00E64CF8" w:rsidRDefault="00E64CF8" w:rsidP="00E64CF8">
            <w:pPr>
              <w:rPr>
                <w:b/>
              </w:rPr>
            </w:pPr>
            <w:r>
              <w:rPr>
                <w:b/>
              </w:rPr>
              <w:t>Saker til behandling</w:t>
            </w:r>
          </w:p>
        </w:tc>
      </w:tr>
      <w:tr w:rsidR="00E64CF8" w:rsidRPr="00E64CF8" w14:paraId="76195739" w14:textId="77777777" w:rsidTr="00E64CF8">
        <w:trPr>
          <w:trHeight w:val="240"/>
        </w:trPr>
        <w:tc>
          <w:tcPr>
            <w:tcW w:w="931" w:type="dxa"/>
            <w:vAlign w:val="center"/>
          </w:tcPr>
          <w:p w14:paraId="37BAAD46" w14:textId="13578A00" w:rsidR="00E64CF8" w:rsidRPr="00E64CF8" w:rsidRDefault="003478D5" w:rsidP="00E64CF8">
            <w:hyperlink w:anchor="CaseRef207219" w:tooltip="Detaljer" w:history="1">
              <w:r w:rsidR="00E64CF8">
                <w:rPr>
                  <w:rStyle w:val="Hyperkobling"/>
                </w:rPr>
                <w:t>16/24</w:t>
              </w:r>
            </w:hyperlink>
          </w:p>
        </w:tc>
        <w:tc>
          <w:tcPr>
            <w:tcW w:w="7281" w:type="dxa"/>
            <w:vAlign w:val="center"/>
          </w:tcPr>
          <w:p w14:paraId="0F9637B1" w14:textId="2055DC4C" w:rsidR="00E64CF8" w:rsidRPr="00E64CF8" w:rsidRDefault="00E64CF8" w:rsidP="00933AD0">
            <w:r>
              <w:t>Årsbudsjett 2025</w:t>
            </w:r>
          </w:p>
        </w:tc>
        <w:tc>
          <w:tcPr>
            <w:tcW w:w="849" w:type="dxa"/>
            <w:vAlign w:val="center"/>
          </w:tcPr>
          <w:p w14:paraId="10E32BF0" w14:textId="76BA1E9E" w:rsidR="00E64CF8" w:rsidRPr="00E64CF8" w:rsidRDefault="00E64CF8" w:rsidP="00933AD0">
            <w:r>
              <w:fldChar w:fldCharType="begin"/>
            </w:r>
            <w:r>
              <w:instrText xml:space="preserve"> PAGEREF CaseRef207219 </w:instrText>
            </w:r>
            <w:r>
              <w:fldChar w:fldCharType="separate"/>
            </w:r>
            <w:r>
              <w:rPr>
                <w:noProof/>
              </w:rPr>
              <w:t>1</w:t>
            </w:r>
            <w:r>
              <w:fldChar w:fldCharType="end"/>
            </w:r>
          </w:p>
        </w:tc>
      </w:tr>
      <w:tr w:rsidR="00E64CF8" w:rsidRPr="00E64CF8" w14:paraId="2F5BF09E" w14:textId="77777777" w:rsidTr="00E64CF8">
        <w:trPr>
          <w:trHeight w:val="240"/>
        </w:trPr>
        <w:tc>
          <w:tcPr>
            <w:tcW w:w="931" w:type="dxa"/>
            <w:vAlign w:val="center"/>
          </w:tcPr>
          <w:p w14:paraId="744FDAAA" w14:textId="30687A11" w:rsidR="00E64CF8" w:rsidRPr="00E64CF8" w:rsidRDefault="003478D5" w:rsidP="00E64CF8">
            <w:hyperlink w:anchor="CaseRef207199" w:tooltip="Detaljer" w:history="1">
              <w:r w:rsidR="00E64CF8">
                <w:rPr>
                  <w:rStyle w:val="Hyperkobling"/>
                </w:rPr>
                <w:t>17/24</w:t>
              </w:r>
            </w:hyperlink>
          </w:p>
        </w:tc>
        <w:tc>
          <w:tcPr>
            <w:tcW w:w="7281" w:type="dxa"/>
            <w:vAlign w:val="center"/>
          </w:tcPr>
          <w:p w14:paraId="3684B301" w14:textId="331FAA61" w:rsidR="00E64CF8" w:rsidRPr="00E64CF8" w:rsidRDefault="00E64CF8" w:rsidP="00933AD0">
            <w:r>
              <w:t>Revisjon av regnskap 2023</w:t>
            </w:r>
          </w:p>
        </w:tc>
        <w:tc>
          <w:tcPr>
            <w:tcW w:w="849" w:type="dxa"/>
            <w:vAlign w:val="center"/>
          </w:tcPr>
          <w:p w14:paraId="1BD401F6" w14:textId="1E2E91BB" w:rsidR="00E64CF8" w:rsidRPr="00E64CF8" w:rsidRDefault="00E64CF8" w:rsidP="00933AD0">
            <w:r>
              <w:fldChar w:fldCharType="begin"/>
            </w:r>
            <w:r>
              <w:instrText xml:space="preserve"> PAGEREF CaseRef207199 </w:instrText>
            </w:r>
            <w:r>
              <w:fldChar w:fldCharType="separate"/>
            </w:r>
            <w:r>
              <w:rPr>
                <w:noProof/>
              </w:rPr>
              <w:t>3</w:t>
            </w:r>
            <w:r>
              <w:fldChar w:fldCharType="end"/>
            </w:r>
          </w:p>
        </w:tc>
      </w:tr>
      <w:tr w:rsidR="00E64CF8" w:rsidRPr="00E64CF8" w14:paraId="42F60CB5" w14:textId="77777777" w:rsidTr="00E64CF8">
        <w:trPr>
          <w:trHeight w:val="240"/>
        </w:trPr>
        <w:tc>
          <w:tcPr>
            <w:tcW w:w="931" w:type="dxa"/>
            <w:vAlign w:val="center"/>
          </w:tcPr>
          <w:p w14:paraId="477B2830" w14:textId="5A386227" w:rsidR="00E64CF8" w:rsidRPr="00E64CF8" w:rsidRDefault="003478D5" w:rsidP="00E64CF8">
            <w:hyperlink w:anchor="CaseRef207212" w:tooltip="Detaljer" w:history="1">
              <w:r w:rsidR="00E64CF8">
                <w:rPr>
                  <w:rStyle w:val="Hyperkobling"/>
                </w:rPr>
                <w:t>18/24</w:t>
              </w:r>
            </w:hyperlink>
          </w:p>
        </w:tc>
        <w:tc>
          <w:tcPr>
            <w:tcW w:w="7281" w:type="dxa"/>
            <w:vAlign w:val="center"/>
          </w:tcPr>
          <w:p w14:paraId="5AC18424" w14:textId="401A4B7C" w:rsidR="00E64CF8" w:rsidRPr="00E64CF8" w:rsidRDefault="00E64CF8" w:rsidP="00933AD0">
            <w:r>
              <w:t>Økonomirapport pr 28.10.24</w:t>
            </w:r>
          </w:p>
        </w:tc>
        <w:tc>
          <w:tcPr>
            <w:tcW w:w="849" w:type="dxa"/>
            <w:vAlign w:val="center"/>
          </w:tcPr>
          <w:p w14:paraId="4CF73697" w14:textId="7F1F4D1B" w:rsidR="00E64CF8" w:rsidRPr="00E64CF8" w:rsidRDefault="00E64CF8" w:rsidP="00933AD0">
            <w:r>
              <w:fldChar w:fldCharType="begin"/>
            </w:r>
            <w:r>
              <w:instrText xml:space="preserve"> PAGEREF CaseRef207212 </w:instrText>
            </w:r>
            <w:r>
              <w:fldChar w:fldCharType="separate"/>
            </w:r>
            <w:r>
              <w:rPr>
                <w:noProof/>
              </w:rPr>
              <w:t>3</w:t>
            </w:r>
            <w:r>
              <w:fldChar w:fldCharType="end"/>
            </w:r>
          </w:p>
        </w:tc>
      </w:tr>
      <w:tr w:rsidR="00E64CF8" w:rsidRPr="00E64CF8" w14:paraId="76E07459" w14:textId="77777777" w:rsidTr="00E64CF8">
        <w:trPr>
          <w:trHeight w:val="240"/>
        </w:trPr>
        <w:tc>
          <w:tcPr>
            <w:tcW w:w="931" w:type="dxa"/>
            <w:vAlign w:val="center"/>
          </w:tcPr>
          <w:p w14:paraId="2D83BC4A" w14:textId="6A8856C9" w:rsidR="00E64CF8" w:rsidRPr="00E64CF8" w:rsidRDefault="003478D5" w:rsidP="00E64CF8">
            <w:hyperlink w:anchor="CaseRef207222" w:tooltip="Detaljer" w:history="1">
              <w:r w:rsidR="00E64CF8">
                <w:rPr>
                  <w:rStyle w:val="Hyperkobling"/>
                </w:rPr>
                <w:t>19/24</w:t>
              </w:r>
            </w:hyperlink>
          </w:p>
        </w:tc>
        <w:tc>
          <w:tcPr>
            <w:tcW w:w="7281" w:type="dxa"/>
            <w:vAlign w:val="center"/>
          </w:tcPr>
          <w:p w14:paraId="31DB415E" w14:textId="0B764B64" w:rsidR="00E64CF8" w:rsidRPr="00E64CF8" w:rsidRDefault="00E64CF8" w:rsidP="00933AD0">
            <w:r>
              <w:t>Møteplan 2025</w:t>
            </w:r>
          </w:p>
        </w:tc>
        <w:tc>
          <w:tcPr>
            <w:tcW w:w="849" w:type="dxa"/>
            <w:vAlign w:val="center"/>
          </w:tcPr>
          <w:p w14:paraId="43678EDC" w14:textId="349E1046" w:rsidR="00E64CF8" w:rsidRPr="00E64CF8" w:rsidRDefault="00E64CF8" w:rsidP="00933AD0">
            <w:r>
              <w:fldChar w:fldCharType="begin"/>
            </w:r>
            <w:r>
              <w:instrText xml:space="preserve"> PAGEREF CaseRef207222 </w:instrText>
            </w:r>
            <w:r>
              <w:fldChar w:fldCharType="separate"/>
            </w:r>
            <w:r>
              <w:rPr>
                <w:noProof/>
              </w:rPr>
              <w:t>4</w:t>
            </w:r>
            <w:r>
              <w:fldChar w:fldCharType="end"/>
            </w:r>
          </w:p>
        </w:tc>
      </w:tr>
      <w:tr w:rsidR="00E64CF8" w:rsidRPr="00E64CF8" w14:paraId="1A4632C6" w14:textId="77777777" w:rsidTr="00E64CF8">
        <w:trPr>
          <w:trHeight w:val="240"/>
        </w:trPr>
        <w:tc>
          <w:tcPr>
            <w:tcW w:w="931" w:type="dxa"/>
            <w:vAlign w:val="center"/>
          </w:tcPr>
          <w:p w14:paraId="37679E3C" w14:textId="665487D6" w:rsidR="00E64CF8" w:rsidRPr="00E64CF8" w:rsidRDefault="003478D5" w:rsidP="00E64CF8">
            <w:hyperlink w:anchor="CaseRef207224" w:tooltip="Detaljer" w:history="1">
              <w:r w:rsidR="00E64CF8">
                <w:rPr>
                  <w:rStyle w:val="Hyperkobling"/>
                </w:rPr>
                <w:t>20/24</w:t>
              </w:r>
            </w:hyperlink>
          </w:p>
        </w:tc>
        <w:tc>
          <w:tcPr>
            <w:tcW w:w="7281" w:type="dxa"/>
            <w:vAlign w:val="center"/>
          </w:tcPr>
          <w:p w14:paraId="1D2E3579" w14:textId="53EC0258" w:rsidR="00E64CF8" w:rsidRPr="00E64CF8" w:rsidRDefault="00E64CF8" w:rsidP="00933AD0">
            <w:r>
              <w:t>Valg av ny representant til SKF</w:t>
            </w:r>
          </w:p>
        </w:tc>
        <w:tc>
          <w:tcPr>
            <w:tcW w:w="849" w:type="dxa"/>
            <w:vAlign w:val="center"/>
          </w:tcPr>
          <w:p w14:paraId="10C615FD" w14:textId="40CCBFC2" w:rsidR="00E64CF8" w:rsidRPr="00E64CF8" w:rsidRDefault="00E64CF8" w:rsidP="00933AD0">
            <w:r>
              <w:fldChar w:fldCharType="begin"/>
            </w:r>
            <w:r>
              <w:instrText xml:space="preserve"> PAGEREF CaseRef207224 </w:instrText>
            </w:r>
            <w:r>
              <w:fldChar w:fldCharType="separate"/>
            </w:r>
            <w:r>
              <w:rPr>
                <w:noProof/>
              </w:rPr>
              <w:t>4</w:t>
            </w:r>
            <w:r>
              <w:fldChar w:fldCharType="end"/>
            </w:r>
          </w:p>
        </w:tc>
      </w:tr>
      <w:tr w:rsidR="00E64CF8" w:rsidRPr="00E64CF8" w14:paraId="0DBA0450" w14:textId="77777777" w:rsidTr="00E64CF8">
        <w:trPr>
          <w:trHeight w:val="480"/>
        </w:trPr>
        <w:tc>
          <w:tcPr>
            <w:tcW w:w="9061" w:type="dxa"/>
            <w:gridSpan w:val="3"/>
            <w:vAlign w:val="center"/>
          </w:tcPr>
          <w:p w14:paraId="394E5906" w14:textId="087C6A4E" w:rsidR="00E64CF8" w:rsidRPr="00E64CF8" w:rsidRDefault="00E64CF8" w:rsidP="00E64CF8">
            <w:pPr>
              <w:rPr>
                <w:b/>
              </w:rPr>
            </w:pPr>
            <w:r>
              <w:rPr>
                <w:b/>
              </w:rPr>
              <w:t>Orienteringssaker</w:t>
            </w:r>
          </w:p>
        </w:tc>
      </w:tr>
      <w:tr w:rsidR="00E64CF8" w:rsidRPr="00E64CF8" w14:paraId="5388CFF7" w14:textId="77777777" w:rsidTr="00E64CF8">
        <w:trPr>
          <w:trHeight w:val="480"/>
        </w:trPr>
        <w:tc>
          <w:tcPr>
            <w:tcW w:w="9061" w:type="dxa"/>
            <w:gridSpan w:val="3"/>
            <w:vAlign w:val="center"/>
          </w:tcPr>
          <w:p w14:paraId="6498C34A" w14:textId="3006B10D" w:rsidR="00E64CF8" w:rsidRPr="00E64CF8" w:rsidRDefault="00E64CF8" w:rsidP="00E64CF8">
            <w:pPr>
              <w:rPr>
                <w:b/>
              </w:rPr>
            </w:pPr>
            <w:r>
              <w:rPr>
                <w:b/>
              </w:rPr>
              <w:t>Eventuelt</w:t>
            </w:r>
          </w:p>
        </w:tc>
      </w:tr>
      <w:tr w:rsidR="00E64CF8" w:rsidRPr="00E64CF8" w14:paraId="23D89737" w14:textId="77777777" w:rsidTr="00E64CF8">
        <w:trPr>
          <w:trHeight w:val="240"/>
        </w:trPr>
        <w:tc>
          <w:tcPr>
            <w:tcW w:w="931" w:type="dxa"/>
            <w:vAlign w:val="center"/>
          </w:tcPr>
          <w:p w14:paraId="25865F99" w14:textId="77777777" w:rsidR="00E64CF8" w:rsidRDefault="00E64CF8" w:rsidP="00E64CF8"/>
        </w:tc>
        <w:tc>
          <w:tcPr>
            <w:tcW w:w="7281" w:type="dxa"/>
            <w:vAlign w:val="center"/>
          </w:tcPr>
          <w:p w14:paraId="2F0E245C" w14:textId="77777777" w:rsidR="00E64CF8" w:rsidRDefault="00E64CF8" w:rsidP="00933AD0"/>
        </w:tc>
        <w:tc>
          <w:tcPr>
            <w:tcW w:w="849" w:type="dxa"/>
            <w:vAlign w:val="center"/>
          </w:tcPr>
          <w:p w14:paraId="4C95A49A" w14:textId="77777777" w:rsidR="00E64CF8" w:rsidRDefault="00E64CF8" w:rsidP="00933AD0"/>
        </w:tc>
      </w:tr>
    </w:tbl>
    <w:p w14:paraId="12F2F07A" w14:textId="77777777" w:rsidR="004C78E3" w:rsidRPr="00933AD0" w:rsidRDefault="004C78E3" w:rsidP="00933AD0"/>
    <w:p w14:paraId="0D002129" w14:textId="6C7A0040" w:rsidR="005D52A2" w:rsidRPr="004631EB" w:rsidRDefault="003478D5"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CC7CEB">
        <w:rPr>
          <w:noProof/>
        </w:rPr>
        <w:t>12.11.2024</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34E63C9B" w:rsidR="00403641" w:rsidRDefault="00E64CF8" w:rsidP="00403641">
                <w:r>
                  <w:t>Leif Einar Thomassen</w:t>
                </w:r>
              </w:p>
            </w:sdtContent>
          </w:sdt>
          <w:p w14:paraId="0E34F9CC" w14:textId="3E8E08FE" w:rsidR="005D52A2" w:rsidRPr="004631EB" w:rsidRDefault="007F141C" w:rsidP="006832C2">
            <w:r>
              <w:t>Leder</w:t>
            </w:r>
          </w:p>
        </w:tc>
        <w:tc>
          <w:tcPr>
            <w:tcW w:w="4531" w:type="dxa"/>
          </w:tcPr>
          <w:sdt>
            <w:sdtPr>
              <w:tag w:val="ToBoard.FromOtherContacts"/>
              <w:id w:val="1835880973"/>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1971475D" w:rsidR="005D52A2" w:rsidRPr="004631EB" w:rsidRDefault="00E64CF8"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5EB167A9" w14:textId="56E29828" w:rsidR="00E64CF8" w:rsidRDefault="00E64CF8" w:rsidP="00E64CF8">
      <w:pPr>
        <w:pStyle w:val="MUCaseTitle"/>
        <w:rPr>
          <w:shd w:val="clear" w:color="auto" w:fill="D9D9D9"/>
        </w:rPr>
      </w:pPr>
      <w:r w:rsidRPr="00E64CF8">
        <w:rPr>
          <w:shd w:val="clear" w:color="auto" w:fill="D9D9D9"/>
        </w:rPr>
        <w:lastRenderedPageBreak/>
        <w:t>Godkjenning av innkalling og saksliste</w:t>
      </w:r>
    </w:p>
    <w:p w14:paraId="2A9FF618" w14:textId="55B0C491" w:rsidR="00E64CF8" w:rsidRDefault="00E64CF8" w:rsidP="00E64CF8">
      <w:pPr>
        <w:pStyle w:val="MUCaseTitle"/>
        <w:rPr>
          <w:shd w:val="clear" w:color="auto" w:fill="D9D9D9"/>
        </w:rPr>
      </w:pPr>
      <w:r w:rsidRPr="00E64CF8">
        <w:rPr>
          <w:shd w:val="clear" w:color="auto" w:fill="D9D9D9"/>
        </w:rPr>
        <w:t>Godkjenning av protokoll</w:t>
      </w:r>
    </w:p>
    <w:p w14:paraId="2150B1A6" w14:textId="2FBBE607" w:rsidR="00E64CF8" w:rsidRDefault="00E64CF8" w:rsidP="00E64CF8">
      <w:pPr>
        <w:pStyle w:val="MUCaseTitle"/>
      </w:pPr>
      <w:r w:rsidRPr="00E64CF8">
        <w:rPr>
          <w:shd w:val="clear" w:color="auto" w:fill="D9D9D9"/>
        </w:rPr>
        <w:t>Saker til behandling</w:t>
      </w:r>
    </w:p>
    <w:p w14:paraId="6344399C" w14:textId="77777777" w:rsidR="00E64CF8" w:rsidRDefault="00E64CF8" w:rsidP="00E64CF8">
      <w:pPr>
        <w:pStyle w:val="MUCaseTitle2"/>
      </w:pPr>
      <w:bookmarkStart w:id="5" w:name="CaseRef207219"/>
      <w:bookmarkEnd w:id="5"/>
      <w:r>
        <w:t>16/24 Årsbudsjett 2025</w:t>
      </w:r>
    </w:p>
    <w:p w14:paraId="49C4A640" w14:textId="3D222DCF" w:rsidR="00E64CF8" w:rsidRDefault="00E64CF8" w:rsidP="00E64CF8"/>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64CF8" w14:paraId="1F391B32" w14:textId="77777777" w:rsidTr="00E64CF8">
        <w:tc>
          <w:tcPr>
            <w:tcW w:w="5102" w:type="dxa"/>
            <w:shd w:val="clear" w:color="auto" w:fill="auto"/>
          </w:tcPr>
          <w:p w14:paraId="78EA6476" w14:textId="6CD51C5C" w:rsidR="00E64CF8" w:rsidRDefault="00E64CF8" w:rsidP="00E64CF8">
            <w:r>
              <w:t>Behandlet av</w:t>
            </w:r>
          </w:p>
        </w:tc>
        <w:tc>
          <w:tcPr>
            <w:tcW w:w="1701" w:type="dxa"/>
            <w:shd w:val="clear" w:color="auto" w:fill="auto"/>
          </w:tcPr>
          <w:p w14:paraId="531D0BC3" w14:textId="46ADF566" w:rsidR="00E64CF8" w:rsidRDefault="00E64CF8" w:rsidP="00E64CF8">
            <w:r>
              <w:t>Møtedato</w:t>
            </w:r>
          </w:p>
        </w:tc>
        <w:tc>
          <w:tcPr>
            <w:tcW w:w="1134" w:type="dxa"/>
            <w:shd w:val="clear" w:color="auto" w:fill="auto"/>
          </w:tcPr>
          <w:p w14:paraId="1C590C49" w14:textId="1AAC2D30" w:rsidR="00E64CF8" w:rsidRDefault="00E64CF8" w:rsidP="00E64CF8">
            <w:r>
              <w:t>Saknr</w:t>
            </w:r>
          </w:p>
        </w:tc>
      </w:tr>
      <w:tr w:rsidR="00E64CF8" w14:paraId="243A8CA8" w14:textId="77777777" w:rsidTr="00E64CF8">
        <w:tc>
          <w:tcPr>
            <w:tcW w:w="5102" w:type="dxa"/>
            <w:shd w:val="clear" w:color="auto" w:fill="auto"/>
          </w:tcPr>
          <w:p w14:paraId="46571169" w14:textId="33277FAD" w:rsidR="00E64CF8" w:rsidRDefault="00E64CF8" w:rsidP="00E64CF8">
            <w:r>
              <w:t>1 Torsken menighetsråd</w:t>
            </w:r>
          </w:p>
        </w:tc>
        <w:tc>
          <w:tcPr>
            <w:tcW w:w="1701" w:type="dxa"/>
            <w:shd w:val="clear" w:color="auto" w:fill="auto"/>
          </w:tcPr>
          <w:p w14:paraId="1543C469" w14:textId="0D59D589" w:rsidR="00E64CF8" w:rsidRDefault="00E64CF8" w:rsidP="00E64CF8">
            <w:r>
              <w:t>05.11.2024</w:t>
            </w:r>
          </w:p>
        </w:tc>
        <w:tc>
          <w:tcPr>
            <w:tcW w:w="1134" w:type="dxa"/>
            <w:shd w:val="clear" w:color="auto" w:fill="auto"/>
          </w:tcPr>
          <w:p w14:paraId="63D2ACC2" w14:textId="4A619966" w:rsidR="00E64CF8" w:rsidRDefault="00E64CF8" w:rsidP="00E64CF8">
            <w:r>
              <w:t>16/24</w:t>
            </w:r>
          </w:p>
        </w:tc>
      </w:tr>
    </w:tbl>
    <w:p w14:paraId="31009E6E" w14:textId="77777777" w:rsidR="00E64CF8" w:rsidRDefault="00E64CF8" w:rsidP="00E64CF8"/>
    <w:p w14:paraId="3C60057E" w14:textId="77777777" w:rsidR="00E64CF8" w:rsidRDefault="00E64CF8" w:rsidP="00E64CF8"/>
    <w:p w14:paraId="33623F1C" w14:textId="77777777" w:rsidR="00E64CF8" w:rsidRDefault="00E64CF8" w:rsidP="00E64CF8"/>
    <w:p w14:paraId="59F4F487" w14:textId="77777777" w:rsidR="00E64CF8" w:rsidRDefault="00E64CF8" w:rsidP="00E64CF8"/>
    <w:sdt>
      <w:sdtPr>
        <w:alias w:val="Sammendrag"/>
        <w:tag w:val="Sammendrag"/>
        <w:id w:val="1674685779"/>
        <w:placeholder>
          <w:docPart w:val="05BFCC96EE55416A8199BEDC9DFCA900"/>
        </w:placeholder>
      </w:sdtPr>
      <w:sdtEndPr/>
      <w:sdtContent>
        <w:p w14:paraId="487EEE97" w14:textId="77777777" w:rsidR="00E64CF8" w:rsidRPr="00BE598D" w:rsidRDefault="00E64CF8" w:rsidP="00E64CF8">
          <w:pPr>
            <w:keepNext/>
            <w:keepLines/>
            <w:outlineLvl w:val="1"/>
            <w:rPr>
              <w:rFonts w:eastAsia="Arial Unicode MS"/>
              <w:b/>
              <w:bCs/>
            </w:rPr>
          </w:pPr>
          <w:r>
            <w:rPr>
              <w:rFonts w:eastAsia="Arial Unicode MS"/>
              <w:b/>
              <w:bCs/>
            </w:rPr>
            <w:t>Saksorientering</w:t>
          </w:r>
        </w:p>
        <w:p w14:paraId="4893F8B6" w14:textId="77777777" w:rsidR="00E64CF8" w:rsidRDefault="00E64CF8" w:rsidP="00E64CF8">
          <w:pPr>
            <w:spacing w:line="276" w:lineRule="auto"/>
            <w:rPr>
              <w:rFonts w:ascii="Times New Roman" w:hAnsi="Times New Roman" w:cs="Times New Roman"/>
            </w:rPr>
          </w:pPr>
          <w:r>
            <w:t>Bispedømmet har redusert trosopplæringstilskuddet fra 2023 til 2024, og de vil ikke øke den fra 2024 til 2025. Dermed dekker midlene derifra bare lønn til menighetspedagog. Utgifter til annen drift av trosopplæringen må dekkes av menigheten.</w:t>
          </w:r>
        </w:p>
        <w:p w14:paraId="6FB9407F" w14:textId="77777777" w:rsidR="00E64CF8" w:rsidRDefault="00E64CF8" w:rsidP="00E64CF8">
          <w:pPr>
            <w:spacing w:line="276" w:lineRule="auto"/>
          </w:pPr>
          <w:r>
            <w:t>I forslag til budsjett for 2025 er utgiftene til trosopplæring redusert fra året før. Utgiftene foreslås dekket av ubundet fond til menigheten (disposisjonsfondet) med 9500 kr. Pr 1.1.2024 er det 58076 kr på disposisjonsfondet.</w:t>
          </w:r>
        </w:p>
        <w:p w14:paraId="30EC34EF" w14:textId="77777777" w:rsidR="00E64CF8" w:rsidRDefault="00E64CF8" w:rsidP="00E64CF8">
          <w:pPr>
            <w:spacing w:line="276" w:lineRule="auto"/>
            <w:rPr>
              <w:rFonts w:ascii="Times New Roman" w:hAnsi="Times New Roman" w:cs="Times New Roman"/>
            </w:rPr>
          </w:pPr>
          <w:r>
            <w:t>Utgifter til konfirmanter er litt redusert fra 2024 til 2025.</w:t>
          </w:r>
        </w:p>
        <w:p w14:paraId="70B784C5" w14:textId="77777777" w:rsidR="00E64CF8" w:rsidRDefault="00E64CF8" w:rsidP="00E64CF8">
          <w:pPr>
            <w:spacing w:line="276" w:lineRule="auto"/>
          </w:pPr>
          <w:r>
            <w:t>I oppsettet av budsjettet: Det aller meste av utgifter er lagt inn i prosjektregnskap i fellesrådet, og det er beregnet overføring av midler fra menigheten for å dekke dette (markert med grønn skrift i budsjettet).</w:t>
          </w:r>
        </w:p>
        <w:p w14:paraId="4B6D7280" w14:textId="77777777" w:rsidR="00E64CF8" w:rsidRDefault="00E64CF8" w:rsidP="00E64CF8">
          <w:pPr>
            <w:contextualSpacing/>
          </w:pPr>
          <w:r>
            <w:t>Det er satt inn renteinntekter på 2000 kr for 2024. Dette settes i budsjettet av på ubundet fond.</w:t>
          </w:r>
        </w:p>
      </w:sdtContent>
    </w:sdt>
    <w:p w14:paraId="666013BA" w14:textId="77777777" w:rsidR="00E64CF8" w:rsidRDefault="00E64CF8" w:rsidP="00E64CF8"/>
    <w:sdt>
      <w:sdtPr>
        <w:rPr>
          <w:b/>
        </w:rPr>
        <w:tag w:val="MU_Tittel"/>
        <w:id w:val="-1559318507"/>
        <w:placeholder>
          <w:docPart w:val="8A60BAD6C0A44786A5B3CA03406475F6"/>
        </w:placeholder>
        <w:text/>
      </w:sdtPr>
      <w:sdtEndPr/>
      <w:sdtContent>
        <w:p w14:paraId="21627329" w14:textId="77777777" w:rsidR="00E64CF8" w:rsidRDefault="00E64CF8" w:rsidP="00E64CF8">
          <w:pPr>
            <w:rPr>
              <w:b/>
            </w:rPr>
          </w:pPr>
          <w:r w:rsidRPr="00EF6EF9">
            <w:rPr>
              <w:b/>
            </w:rPr>
            <w:t>Forslag til vedtak</w:t>
          </w:r>
        </w:p>
      </w:sdtContent>
    </w:sdt>
    <w:p w14:paraId="701CD8A8" w14:textId="77777777" w:rsidR="00E64CF8" w:rsidRDefault="00E64CF8" w:rsidP="00E64CF8"/>
    <w:p w14:paraId="4ADC68C4" w14:textId="5C9BB522" w:rsidR="00E64CF8" w:rsidRDefault="00E64CF8" w:rsidP="00E64CF8">
      <w:r>
        <w:t>Forslag til årsbudsjett for 2025 vedtas.</w:t>
      </w:r>
    </w:p>
    <w:p w14:paraId="35F1B838" w14:textId="77777777" w:rsidR="00E64CF8" w:rsidRDefault="00E64CF8" w:rsidP="00E64CF8"/>
    <w:sdt>
      <w:sdtPr>
        <w:rPr>
          <w:b w:val="0"/>
        </w:rPr>
        <w:alias w:val="Vedtak for sak 16/24"/>
        <w:tag w:val="HandlingID207219;CaseID200678"/>
        <w:id w:val="-907068586"/>
        <w:placeholder>
          <w:docPart w:val="DefaultPlaceholder_-1854013440"/>
        </w:placeholder>
      </w:sdtPr>
      <w:sdtEndPr/>
      <w:sdtContent>
        <w:p w14:paraId="5460C2B1" w14:textId="4A74F29A" w:rsidR="00E64CF8" w:rsidRDefault="00E64CF8" w:rsidP="00E64CF8">
          <w:pPr>
            <w:pStyle w:val="MUCaseTitle3"/>
          </w:pPr>
          <w:r>
            <w:t>Møtebehandling</w:t>
          </w:r>
        </w:p>
        <w:p w14:paraId="374F6005" w14:textId="2C68F424" w:rsidR="00E64CF8" w:rsidRDefault="00E64CF8" w:rsidP="00E64CF8">
          <w:r>
            <w:t>Uheldig at man bruker av disposisjonsfondet for å få budsjettet i balanse.</w:t>
          </w:r>
        </w:p>
        <w:sdt>
          <w:sdtPr>
            <w:rPr>
              <w:b w:val="0"/>
            </w:rPr>
            <w:tag w:val="MU_Innstilling"/>
            <w:id w:val="631990682"/>
            <w:lock w:val="sdtLocked"/>
            <w:placeholder>
              <w:docPart w:val="DefaultPlaceholder_-1854013440"/>
            </w:placeholder>
            <w15:appearance w15:val="hidden"/>
          </w:sdtPr>
          <w:sdtEndPr/>
          <w:sdtContent>
            <w:p w14:paraId="1B3EE1F3" w14:textId="77777777" w:rsidR="00E64CF8" w:rsidRDefault="00E64CF8" w:rsidP="00E64CF8">
              <w:pPr>
                <w:pStyle w:val="MUCaseTitle3"/>
              </w:pPr>
              <w:r>
                <w:t xml:space="preserve">Vedtak </w:t>
              </w:r>
            </w:p>
            <w:sdt>
              <w:sdtPr>
                <w:tag w:val="MU_Vedtakstekst"/>
                <w:id w:val="-921644589"/>
                <w:lock w:val="sdtLocked"/>
                <w:placeholder>
                  <w:docPart w:val="4F78A0995A2143E1A0026E42B2A1DD33"/>
                </w:placeholder>
                <w15:appearance w15:val="hidden"/>
              </w:sdtPr>
              <w:sdtEndPr/>
              <w:sdtContent>
                <w:p w14:paraId="6780603B" w14:textId="1FDBEE86" w:rsidR="00E64CF8" w:rsidRDefault="00E64CF8" w:rsidP="00E64CF8">
                  <w:r>
                    <w:t>Forslag til årsbudsjett for 2025 vedtas.</w:t>
                  </w:r>
                </w:p>
                <w:p w14:paraId="7F97CFA6" w14:textId="77777777" w:rsidR="00E64CF8" w:rsidRDefault="003478D5" w:rsidP="00E64CF8"/>
              </w:sdtContent>
            </w:sdt>
          </w:sdtContent>
        </w:sdt>
        <w:p w14:paraId="6E09AC29" w14:textId="4A8D989A" w:rsidR="00E64CF8" w:rsidRDefault="00E64CF8" w:rsidP="00E64CF8">
          <w:pPr>
            <w:spacing w:before="240"/>
          </w:pPr>
          <w:r>
            <w:fldChar w:fldCharType="begin"/>
          </w:r>
          <w:r>
            <w:instrText xml:space="preserve"> MACROBUTTON SaveDecision [Lagre vedtak] </w:instrText>
          </w:r>
          <w:r>
            <w:fldChar w:fldCharType="end"/>
          </w:r>
        </w:p>
      </w:sdtContent>
    </w:sdt>
    <w:p w14:paraId="48850DC6" w14:textId="77777777" w:rsidR="00E64CF8" w:rsidRDefault="00E64CF8" w:rsidP="00E64CF8">
      <w:pPr>
        <w:spacing w:before="240"/>
      </w:pPr>
    </w:p>
    <w:p w14:paraId="29FA3FC1" w14:textId="77777777" w:rsidR="00E64CF8" w:rsidRDefault="00E64CF8" w:rsidP="00E64CF8">
      <w:pPr>
        <w:spacing w:before="240"/>
      </w:pPr>
    </w:p>
    <w:p w14:paraId="60B4CBAD" w14:textId="77777777" w:rsidR="00E64CF8" w:rsidRDefault="00E64CF8" w:rsidP="00E64CF8">
      <w:pPr>
        <w:spacing w:before="240"/>
      </w:pPr>
    </w:p>
    <w:p w14:paraId="242C0F53" w14:textId="77777777" w:rsidR="00E64CF8" w:rsidRDefault="00E64CF8" w:rsidP="00E64CF8">
      <w:pPr>
        <w:pStyle w:val="MUCaseTitle2"/>
      </w:pPr>
      <w:bookmarkStart w:id="6" w:name="CaseRef207199"/>
      <w:bookmarkEnd w:id="6"/>
      <w:r>
        <w:t>17/24 Revisjon av regnskap 2023</w:t>
      </w:r>
    </w:p>
    <w:p w14:paraId="1A7E5F85" w14:textId="48E56A4E" w:rsidR="00E64CF8" w:rsidRDefault="00E64CF8" w:rsidP="00E64CF8"/>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64CF8" w14:paraId="0D998A9E" w14:textId="77777777" w:rsidTr="00E64CF8">
        <w:tc>
          <w:tcPr>
            <w:tcW w:w="5102" w:type="dxa"/>
            <w:shd w:val="clear" w:color="auto" w:fill="auto"/>
          </w:tcPr>
          <w:p w14:paraId="5ECD4F20" w14:textId="56679A8D" w:rsidR="00E64CF8" w:rsidRDefault="00E64CF8" w:rsidP="00E64CF8">
            <w:r>
              <w:t>Behandlet av</w:t>
            </w:r>
          </w:p>
        </w:tc>
        <w:tc>
          <w:tcPr>
            <w:tcW w:w="1701" w:type="dxa"/>
            <w:shd w:val="clear" w:color="auto" w:fill="auto"/>
          </w:tcPr>
          <w:p w14:paraId="05616EDF" w14:textId="5FA0F42E" w:rsidR="00E64CF8" w:rsidRDefault="00E64CF8" w:rsidP="00E64CF8">
            <w:r>
              <w:t>Møtedato</w:t>
            </w:r>
          </w:p>
        </w:tc>
        <w:tc>
          <w:tcPr>
            <w:tcW w:w="1134" w:type="dxa"/>
            <w:shd w:val="clear" w:color="auto" w:fill="auto"/>
          </w:tcPr>
          <w:p w14:paraId="05E7183D" w14:textId="3CC46433" w:rsidR="00E64CF8" w:rsidRDefault="00E64CF8" w:rsidP="00E64CF8">
            <w:r>
              <w:t>Saknr</w:t>
            </w:r>
          </w:p>
        </w:tc>
      </w:tr>
      <w:tr w:rsidR="00E64CF8" w14:paraId="3F4EA248" w14:textId="77777777" w:rsidTr="00E64CF8">
        <w:tc>
          <w:tcPr>
            <w:tcW w:w="5102" w:type="dxa"/>
            <w:shd w:val="clear" w:color="auto" w:fill="auto"/>
          </w:tcPr>
          <w:p w14:paraId="224200EE" w14:textId="5FDD33CD" w:rsidR="00E64CF8" w:rsidRDefault="00E64CF8" w:rsidP="00E64CF8">
            <w:r>
              <w:t>1 Torsken menighetsråd</w:t>
            </w:r>
          </w:p>
        </w:tc>
        <w:tc>
          <w:tcPr>
            <w:tcW w:w="1701" w:type="dxa"/>
            <w:shd w:val="clear" w:color="auto" w:fill="auto"/>
          </w:tcPr>
          <w:p w14:paraId="592A7D7B" w14:textId="441935B6" w:rsidR="00E64CF8" w:rsidRDefault="00E64CF8" w:rsidP="00E64CF8">
            <w:r>
              <w:t>05.11.2024</w:t>
            </w:r>
          </w:p>
        </w:tc>
        <w:tc>
          <w:tcPr>
            <w:tcW w:w="1134" w:type="dxa"/>
            <w:shd w:val="clear" w:color="auto" w:fill="auto"/>
          </w:tcPr>
          <w:p w14:paraId="4E1CBB6A" w14:textId="162E52B9" w:rsidR="00E64CF8" w:rsidRDefault="00E64CF8" w:rsidP="00E64CF8">
            <w:r>
              <w:t>17/24</w:t>
            </w:r>
          </w:p>
        </w:tc>
      </w:tr>
    </w:tbl>
    <w:p w14:paraId="4F87B49D" w14:textId="77777777" w:rsidR="00E64CF8" w:rsidRDefault="00E64CF8" w:rsidP="00E64CF8"/>
    <w:p w14:paraId="455BF703" w14:textId="77777777" w:rsidR="00E64CF8" w:rsidRDefault="00E64CF8" w:rsidP="00E64CF8"/>
    <w:p w14:paraId="0AF4319D" w14:textId="77777777" w:rsidR="00E64CF8" w:rsidRDefault="00E64CF8" w:rsidP="00E64CF8"/>
    <w:p w14:paraId="4706D2B2" w14:textId="77777777" w:rsidR="00E64CF8" w:rsidRDefault="00E64CF8" w:rsidP="00E64CF8"/>
    <w:sdt>
      <w:sdtPr>
        <w:alias w:val="Sammendrag"/>
        <w:tag w:val="Sammendrag"/>
        <w:id w:val="-1720968933"/>
        <w:placeholder>
          <w:docPart w:val="69AFFA9DDD564FCFA9E7D35C1D2B1F5D"/>
        </w:placeholder>
      </w:sdtPr>
      <w:sdtEndPr/>
      <w:sdtContent>
        <w:p w14:paraId="3270F74F" w14:textId="77777777" w:rsidR="00E64CF8" w:rsidRPr="00BE598D" w:rsidRDefault="00E64CF8" w:rsidP="00E64CF8">
          <w:pPr>
            <w:keepNext/>
            <w:keepLines/>
            <w:outlineLvl w:val="1"/>
            <w:rPr>
              <w:rFonts w:eastAsia="Arial Unicode MS"/>
              <w:b/>
              <w:bCs/>
            </w:rPr>
          </w:pPr>
          <w:r>
            <w:rPr>
              <w:rFonts w:eastAsia="Arial Unicode MS"/>
              <w:b/>
              <w:bCs/>
            </w:rPr>
            <w:t>Saksorientering</w:t>
          </w:r>
        </w:p>
        <w:p w14:paraId="32CC5A9B" w14:textId="77777777" w:rsidR="00E64CF8" w:rsidRDefault="00E64CF8" w:rsidP="00E64CF8">
          <w:pPr>
            <w:contextualSpacing/>
          </w:pPr>
          <w:r>
            <w:t>Anne Bærø har revidert regnskapet til Torsken menighet for 2023. Hun har godkjent regnskapet uten bemerkninger. Regnskapet kan derfor regnes som ferdig revidert og avsluttet.</w:t>
          </w:r>
        </w:p>
      </w:sdtContent>
    </w:sdt>
    <w:p w14:paraId="518B391F" w14:textId="77777777" w:rsidR="00E64CF8" w:rsidRDefault="00E64CF8" w:rsidP="00E64CF8"/>
    <w:sdt>
      <w:sdtPr>
        <w:rPr>
          <w:b/>
        </w:rPr>
        <w:tag w:val="MU_Tittel"/>
        <w:id w:val="448290324"/>
        <w:placeholder>
          <w:docPart w:val="8C31782554EE4DFD883E812E2C6FBEB5"/>
        </w:placeholder>
        <w:text/>
      </w:sdtPr>
      <w:sdtEndPr/>
      <w:sdtContent>
        <w:p w14:paraId="44A50768" w14:textId="77777777" w:rsidR="00E64CF8" w:rsidRDefault="00E64CF8" w:rsidP="00E64CF8">
          <w:pPr>
            <w:rPr>
              <w:b/>
            </w:rPr>
          </w:pPr>
          <w:r w:rsidRPr="00EF6EF9">
            <w:rPr>
              <w:b/>
            </w:rPr>
            <w:t>Forslag til vedtak</w:t>
          </w:r>
        </w:p>
      </w:sdtContent>
    </w:sdt>
    <w:p w14:paraId="212AD10D" w14:textId="77777777" w:rsidR="00E64CF8" w:rsidRDefault="00E64CF8" w:rsidP="00E64CF8"/>
    <w:p w14:paraId="5CCEF5EB" w14:textId="7BD1AF87" w:rsidR="00E64CF8" w:rsidRDefault="00E64CF8" w:rsidP="00E64CF8">
      <w:r>
        <w:t>Revisjon av regnskapet 2023 for Torsken menighet tas til orientering.</w:t>
      </w:r>
    </w:p>
    <w:p w14:paraId="4C04B131" w14:textId="77777777" w:rsidR="00E64CF8" w:rsidRDefault="00E64CF8" w:rsidP="00E64CF8"/>
    <w:sdt>
      <w:sdtPr>
        <w:rPr>
          <w:b w:val="0"/>
        </w:rPr>
        <w:alias w:val="Vedtak for sak 17/24"/>
        <w:tag w:val="HandlingID207199;CaseID200675"/>
        <w:id w:val="-428965167"/>
        <w:placeholder>
          <w:docPart w:val="DefaultPlaceholder_-1854013440"/>
        </w:placeholder>
      </w:sdtPr>
      <w:sdtEndPr/>
      <w:sdtContent>
        <w:p w14:paraId="7BDCD756" w14:textId="40EEE601" w:rsidR="00E64CF8" w:rsidRDefault="00E64CF8" w:rsidP="00E64CF8">
          <w:pPr>
            <w:pStyle w:val="MUCaseTitle3"/>
          </w:pPr>
          <w:r>
            <w:t>Møtebehandling</w:t>
          </w:r>
        </w:p>
        <w:p w14:paraId="7F73F23A" w14:textId="77777777" w:rsidR="00E64CF8" w:rsidRDefault="00E64CF8" w:rsidP="00E64CF8"/>
        <w:sdt>
          <w:sdtPr>
            <w:rPr>
              <w:b w:val="0"/>
            </w:rPr>
            <w:tag w:val="MU_Innstilling"/>
            <w:id w:val="1070930380"/>
            <w:lock w:val="sdtLocked"/>
            <w:placeholder>
              <w:docPart w:val="DefaultPlaceholder_-1854013440"/>
            </w:placeholder>
            <w15:appearance w15:val="hidden"/>
          </w:sdtPr>
          <w:sdtEndPr/>
          <w:sdtContent>
            <w:p w14:paraId="32E65BD8" w14:textId="77777777" w:rsidR="00E64CF8" w:rsidRDefault="00E64CF8" w:rsidP="00E64CF8">
              <w:pPr>
                <w:pStyle w:val="MUCaseTitle3"/>
              </w:pPr>
              <w:r>
                <w:t xml:space="preserve">Vedtak </w:t>
              </w:r>
            </w:p>
            <w:sdt>
              <w:sdtPr>
                <w:tag w:val="MU_Vedtakstekst"/>
                <w:id w:val="1152491788"/>
                <w:lock w:val="sdtLocked"/>
                <w:placeholder>
                  <w:docPart w:val="7536AB9056234A48BD4E5DAE515F9B70"/>
                </w:placeholder>
                <w15:appearance w15:val="hidden"/>
              </w:sdtPr>
              <w:sdtEndPr/>
              <w:sdtContent>
                <w:p w14:paraId="725AEC61" w14:textId="7DDE18E3" w:rsidR="00E64CF8" w:rsidRDefault="00E64CF8" w:rsidP="00E64CF8">
                  <w:r>
                    <w:t>Revisjon av regnskapet 2023 for Torsken menighet tas til orientering.</w:t>
                  </w:r>
                </w:p>
                <w:p w14:paraId="380ECC1F" w14:textId="77777777" w:rsidR="00E64CF8" w:rsidRDefault="003478D5" w:rsidP="00E64CF8"/>
              </w:sdtContent>
            </w:sdt>
          </w:sdtContent>
        </w:sdt>
        <w:p w14:paraId="2DE1639A" w14:textId="3577DEF7" w:rsidR="00E64CF8" w:rsidRDefault="00E64CF8" w:rsidP="00E64CF8">
          <w:pPr>
            <w:spacing w:before="240"/>
          </w:pPr>
          <w:r>
            <w:fldChar w:fldCharType="begin"/>
          </w:r>
          <w:r>
            <w:instrText xml:space="preserve"> MACROBUTTON SaveDecision [Lagre vedtak] </w:instrText>
          </w:r>
          <w:r>
            <w:fldChar w:fldCharType="end"/>
          </w:r>
        </w:p>
      </w:sdtContent>
    </w:sdt>
    <w:p w14:paraId="7EE90B85" w14:textId="77777777" w:rsidR="00E64CF8" w:rsidRDefault="00E64CF8" w:rsidP="00E64CF8">
      <w:pPr>
        <w:spacing w:before="240"/>
      </w:pPr>
    </w:p>
    <w:p w14:paraId="3D987AB0" w14:textId="77777777" w:rsidR="00E64CF8" w:rsidRDefault="00E64CF8" w:rsidP="00E64CF8">
      <w:pPr>
        <w:spacing w:before="240"/>
      </w:pPr>
    </w:p>
    <w:p w14:paraId="403CBC5F" w14:textId="77777777" w:rsidR="00E64CF8" w:rsidRDefault="00E64CF8" w:rsidP="00E64CF8">
      <w:pPr>
        <w:spacing w:before="240"/>
      </w:pPr>
    </w:p>
    <w:p w14:paraId="588D1BF3" w14:textId="77777777" w:rsidR="00E64CF8" w:rsidRDefault="00E64CF8" w:rsidP="00E64CF8">
      <w:pPr>
        <w:pStyle w:val="MUCaseTitle2"/>
      </w:pPr>
      <w:bookmarkStart w:id="7" w:name="CaseRef207212"/>
      <w:bookmarkEnd w:id="7"/>
      <w:r>
        <w:t>18/24 Økonomirapport pr 28.10.24</w:t>
      </w:r>
    </w:p>
    <w:p w14:paraId="00DF68D5" w14:textId="50C2B456" w:rsidR="00E64CF8" w:rsidRDefault="00E64CF8" w:rsidP="00E64CF8"/>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64CF8" w14:paraId="41779A4E" w14:textId="77777777" w:rsidTr="00E64CF8">
        <w:tc>
          <w:tcPr>
            <w:tcW w:w="5102" w:type="dxa"/>
            <w:shd w:val="clear" w:color="auto" w:fill="auto"/>
          </w:tcPr>
          <w:p w14:paraId="1D8B0A2C" w14:textId="246770B7" w:rsidR="00E64CF8" w:rsidRDefault="00E64CF8" w:rsidP="00E64CF8">
            <w:r>
              <w:t>Behandlet av</w:t>
            </w:r>
          </w:p>
        </w:tc>
        <w:tc>
          <w:tcPr>
            <w:tcW w:w="1701" w:type="dxa"/>
            <w:shd w:val="clear" w:color="auto" w:fill="auto"/>
          </w:tcPr>
          <w:p w14:paraId="7A11FA0B" w14:textId="2F5BCFCF" w:rsidR="00E64CF8" w:rsidRDefault="00E64CF8" w:rsidP="00E64CF8">
            <w:r>
              <w:t>Møtedato</w:t>
            </w:r>
          </w:p>
        </w:tc>
        <w:tc>
          <w:tcPr>
            <w:tcW w:w="1134" w:type="dxa"/>
            <w:shd w:val="clear" w:color="auto" w:fill="auto"/>
          </w:tcPr>
          <w:p w14:paraId="1EB283D1" w14:textId="703FFBEF" w:rsidR="00E64CF8" w:rsidRDefault="00E64CF8" w:rsidP="00E64CF8">
            <w:r>
              <w:t>Saknr</w:t>
            </w:r>
          </w:p>
        </w:tc>
      </w:tr>
      <w:tr w:rsidR="00E64CF8" w14:paraId="3D18BCD1" w14:textId="77777777" w:rsidTr="00E64CF8">
        <w:tc>
          <w:tcPr>
            <w:tcW w:w="5102" w:type="dxa"/>
            <w:shd w:val="clear" w:color="auto" w:fill="auto"/>
          </w:tcPr>
          <w:p w14:paraId="0D134AE7" w14:textId="002B83EE" w:rsidR="00E64CF8" w:rsidRDefault="00E64CF8" w:rsidP="00E64CF8">
            <w:r>
              <w:t>1 Torsken menighetsråd</w:t>
            </w:r>
          </w:p>
        </w:tc>
        <w:tc>
          <w:tcPr>
            <w:tcW w:w="1701" w:type="dxa"/>
            <w:shd w:val="clear" w:color="auto" w:fill="auto"/>
          </w:tcPr>
          <w:p w14:paraId="382D3711" w14:textId="2070E4AE" w:rsidR="00E64CF8" w:rsidRDefault="00E64CF8" w:rsidP="00E64CF8">
            <w:r>
              <w:t>05.11.2024</w:t>
            </w:r>
          </w:p>
        </w:tc>
        <w:tc>
          <w:tcPr>
            <w:tcW w:w="1134" w:type="dxa"/>
            <w:shd w:val="clear" w:color="auto" w:fill="auto"/>
          </w:tcPr>
          <w:p w14:paraId="39A65507" w14:textId="2601A8ED" w:rsidR="00E64CF8" w:rsidRDefault="00E64CF8" w:rsidP="00E64CF8">
            <w:r>
              <w:t>18/24</w:t>
            </w:r>
          </w:p>
        </w:tc>
      </w:tr>
    </w:tbl>
    <w:p w14:paraId="23E521CA" w14:textId="77777777" w:rsidR="00E64CF8" w:rsidRDefault="00E64CF8" w:rsidP="00E64CF8"/>
    <w:p w14:paraId="10056F76" w14:textId="77777777" w:rsidR="00E64CF8" w:rsidRDefault="00E64CF8" w:rsidP="00E64CF8"/>
    <w:p w14:paraId="5F7C676D" w14:textId="77777777" w:rsidR="00E64CF8" w:rsidRDefault="00E64CF8" w:rsidP="00E64CF8"/>
    <w:p w14:paraId="7332EED0" w14:textId="77777777" w:rsidR="00E64CF8" w:rsidRDefault="00E64CF8" w:rsidP="00E64CF8"/>
    <w:sdt>
      <w:sdtPr>
        <w:alias w:val="Sammendrag"/>
        <w:tag w:val="Sammendrag"/>
        <w:id w:val="-459032825"/>
        <w:placeholder>
          <w:docPart w:val="A0C228C8D11D408DAA01B41F09E14671"/>
        </w:placeholder>
      </w:sdtPr>
      <w:sdtEndPr/>
      <w:sdtContent>
        <w:p w14:paraId="7CA1C7BD" w14:textId="77777777" w:rsidR="00E64CF8" w:rsidRPr="00BE598D" w:rsidRDefault="00E64CF8" w:rsidP="00E64CF8">
          <w:pPr>
            <w:keepNext/>
            <w:keepLines/>
            <w:outlineLvl w:val="1"/>
            <w:rPr>
              <w:rFonts w:eastAsia="Arial Unicode MS"/>
              <w:b/>
              <w:bCs/>
            </w:rPr>
          </w:pPr>
          <w:r>
            <w:rPr>
              <w:rFonts w:eastAsia="Arial Unicode MS"/>
              <w:b/>
              <w:bCs/>
            </w:rPr>
            <w:t>Saksorientering</w:t>
          </w:r>
        </w:p>
        <w:p w14:paraId="65788F1A" w14:textId="77777777" w:rsidR="00E64CF8" w:rsidRDefault="00E64CF8" w:rsidP="00E64CF8">
          <w:pPr>
            <w:spacing w:line="276" w:lineRule="auto"/>
            <w:rPr>
              <w:rFonts w:ascii="Times New Roman" w:hAnsi="Times New Roman" w:cs="Times New Roman"/>
            </w:rPr>
          </w:pPr>
          <w:r>
            <w:t xml:space="preserve">Regnskapet pr 28.10.24 viser totalt sett et merforbruk på 6.052 kr. </w:t>
          </w:r>
        </w:p>
        <w:p w14:paraId="5D16B295" w14:textId="77777777" w:rsidR="00E64CF8" w:rsidRDefault="00E64CF8" w:rsidP="00E64CF8">
          <w:pPr>
            <w:spacing w:line="276" w:lineRule="auto"/>
          </w:pPr>
          <w:r>
            <w:t>Ofringer til egen menighet og til annen virksomhet er lavere enn budsjettert.</w:t>
          </w:r>
        </w:p>
        <w:p w14:paraId="4ACDEBAC" w14:textId="77777777" w:rsidR="00E64CF8" w:rsidRDefault="00E64CF8" w:rsidP="00E64CF8">
          <w:pPr>
            <w:contextualSpacing/>
          </w:pPr>
          <w:r>
            <w:t>Det er brukt mer enn budsjettert på inventar under trosopplæring. Ellers er det brukt lite i forhold til opprinnelig budsjett både på trosopplæring og til konfirmanter.</w:t>
          </w:r>
        </w:p>
        <w:p w14:paraId="58D714C0" w14:textId="77777777" w:rsidR="00E64CF8" w:rsidRDefault="00E64CF8" w:rsidP="00E64CF8">
          <w:pPr>
            <w:contextualSpacing/>
          </w:pPr>
          <w:r>
            <w:lastRenderedPageBreak/>
            <w:t>Vi har fått tillatelse til å bruke mer på bevertning og utstyr til trosopplæring enn rammene i revidert budsjett. Lenvik menighet har et stort mindreforbruk i 2024, og Berg, Torsken og Tranøy får dekket sine utgifter til trosopplæring derifra.</w:t>
          </w:r>
        </w:p>
      </w:sdtContent>
    </w:sdt>
    <w:p w14:paraId="2775CC16" w14:textId="77777777" w:rsidR="00E64CF8" w:rsidRDefault="00E64CF8" w:rsidP="00E64CF8"/>
    <w:sdt>
      <w:sdtPr>
        <w:rPr>
          <w:b/>
        </w:rPr>
        <w:tag w:val="MU_Tittel"/>
        <w:id w:val="736440410"/>
        <w:placeholder>
          <w:docPart w:val="2593CD3EF20349B09BF5B2CB5B324BC1"/>
        </w:placeholder>
        <w:text/>
      </w:sdtPr>
      <w:sdtEndPr/>
      <w:sdtContent>
        <w:p w14:paraId="24F76379" w14:textId="77777777" w:rsidR="00E64CF8" w:rsidRDefault="00E64CF8" w:rsidP="00E64CF8">
          <w:pPr>
            <w:rPr>
              <w:b/>
            </w:rPr>
          </w:pPr>
          <w:r w:rsidRPr="00EF6EF9">
            <w:rPr>
              <w:b/>
            </w:rPr>
            <w:t>Forslag til vedtak</w:t>
          </w:r>
        </w:p>
      </w:sdtContent>
    </w:sdt>
    <w:p w14:paraId="1E1F8CD7" w14:textId="77777777" w:rsidR="00E64CF8" w:rsidRDefault="00E64CF8" w:rsidP="00E64CF8"/>
    <w:p w14:paraId="1AAA4520" w14:textId="5EA65DBE" w:rsidR="00E64CF8" w:rsidRDefault="00E64CF8" w:rsidP="00E64CF8">
      <w:r>
        <w:t>Regnskap pr 28.10.24 tas til orientering.</w:t>
      </w:r>
    </w:p>
    <w:p w14:paraId="57987FB9" w14:textId="77777777" w:rsidR="00E64CF8" w:rsidRDefault="00E64CF8" w:rsidP="00E64CF8"/>
    <w:sdt>
      <w:sdtPr>
        <w:rPr>
          <w:b w:val="0"/>
        </w:rPr>
        <w:alias w:val="Vedtak for sak 18/24"/>
        <w:tag w:val="HandlingID207212;CaseID200677"/>
        <w:id w:val="-1521462833"/>
        <w:placeholder>
          <w:docPart w:val="DefaultPlaceholder_-1854013440"/>
        </w:placeholder>
      </w:sdtPr>
      <w:sdtEndPr/>
      <w:sdtContent>
        <w:p w14:paraId="2268362A" w14:textId="04F3A46B" w:rsidR="00E64CF8" w:rsidRDefault="00E64CF8" w:rsidP="00E64CF8">
          <w:pPr>
            <w:pStyle w:val="MUCaseTitle3"/>
          </w:pPr>
          <w:r>
            <w:t>Møtebehandling</w:t>
          </w:r>
        </w:p>
        <w:p w14:paraId="730EDB69" w14:textId="1A59D940" w:rsidR="00E64CF8" w:rsidRDefault="00E64CF8" w:rsidP="00E64CF8">
          <w:r>
            <w:t>Konfirmantavgiften for 2024-2025 må faktureres.</w:t>
          </w:r>
        </w:p>
        <w:p w14:paraId="32AC9E50" w14:textId="5F6B345A" w:rsidR="00E64CF8" w:rsidRDefault="00E64CF8" w:rsidP="00E64CF8">
          <w:r>
            <w:t>Konfirmantandelen vurderes i egen sak før sommeren 2025. Andelen må være likt med de andre menighetene i Senja.</w:t>
          </w:r>
        </w:p>
        <w:sdt>
          <w:sdtPr>
            <w:rPr>
              <w:b w:val="0"/>
            </w:rPr>
            <w:tag w:val="MU_Innstilling"/>
            <w:id w:val="-1987924415"/>
            <w:lock w:val="sdtLocked"/>
            <w:placeholder>
              <w:docPart w:val="DefaultPlaceholder_-1854013440"/>
            </w:placeholder>
            <w15:appearance w15:val="hidden"/>
          </w:sdtPr>
          <w:sdtEndPr/>
          <w:sdtContent>
            <w:p w14:paraId="5846E699" w14:textId="77777777" w:rsidR="00E64CF8" w:rsidRDefault="00E64CF8" w:rsidP="00E64CF8">
              <w:pPr>
                <w:pStyle w:val="MUCaseTitle3"/>
              </w:pPr>
              <w:r>
                <w:t xml:space="preserve">Vedtak </w:t>
              </w:r>
            </w:p>
            <w:sdt>
              <w:sdtPr>
                <w:tag w:val="MU_Vedtakstekst"/>
                <w:id w:val="-591394097"/>
                <w:lock w:val="sdtLocked"/>
                <w:placeholder>
                  <w:docPart w:val="F45F23EBFED849EC9F83539A6C970915"/>
                </w:placeholder>
                <w15:appearance w15:val="hidden"/>
              </w:sdtPr>
              <w:sdtEndPr/>
              <w:sdtContent>
                <w:p w14:paraId="390BB028" w14:textId="53BFA312" w:rsidR="00E64CF8" w:rsidRDefault="00E64CF8" w:rsidP="00E64CF8">
                  <w:r>
                    <w:t>Regnskap pr 28.10.24 tas til orientering.</w:t>
                  </w:r>
                </w:p>
                <w:p w14:paraId="2ACBF46C" w14:textId="77777777" w:rsidR="00E64CF8" w:rsidRDefault="003478D5" w:rsidP="00E64CF8"/>
              </w:sdtContent>
            </w:sdt>
          </w:sdtContent>
        </w:sdt>
        <w:p w14:paraId="077AF9F9" w14:textId="06E19F29" w:rsidR="00E64CF8" w:rsidRDefault="00E64CF8" w:rsidP="00E64CF8">
          <w:pPr>
            <w:spacing w:before="240"/>
          </w:pPr>
          <w:r>
            <w:fldChar w:fldCharType="begin"/>
          </w:r>
          <w:r>
            <w:instrText xml:space="preserve"> MACROBUTTON SaveDecision [Lagre vedtak] </w:instrText>
          </w:r>
          <w:r>
            <w:fldChar w:fldCharType="end"/>
          </w:r>
        </w:p>
      </w:sdtContent>
    </w:sdt>
    <w:p w14:paraId="59D1030F" w14:textId="77777777" w:rsidR="00E64CF8" w:rsidRDefault="00E64CF8" w:rsidP="00E64CF8">
      <w:pPr>
        <w:spacing w:before="240"/>
      </w:pPr>
    </w:p>
    <w:p w14:paraId="4045C56A" w14:textId="77777777" w:rsidR="00E64CF8" w:rsidRDefault="00E64CF8" w:rsidP="00E64CF8">
      <w:pPr>
        <w:spacing w:before="240"/>
      </w:pPr>
    </w:p>
    <w:p w14:paraId="2D2F5B0E" w14:textId="77777777" w:rsidR="00E64CF8" w:rsidRDefault="00E64CF8" w:rsidP="00E64CF8">
      <w:pPr>
        <w:spacing w:before="240"/>
      </w:pPr>
    </w:p>
    <w:p w14:paraId="5C284CE9" w14:textId="77777777" w:rsidR="00E64CF8" w:rsidRDefault="00E64CF8" w:rsidP="00E64CF8">
      <w:pPr>
        <w:pStyle w:val="MUCaseTitle2"/>
      </w:pPr>
      <w:bookmarkStart w:id="8" w:name="CaseRef207222"/>
      <w:bookmarkEnd w:id="8"/>
      <w:r>
        <w:t>19/24 Møteplan 2025</w:t>
      </w:r>
    </w:p>
    <w:p w14:paraId="7D2CAFAA" w14:textId="0105F22D" w:rsidR="00E64CF8" w:rsidRDefault="00E64CF8" w:rsidP="00E64CF8"/>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64CF8" w14:paraId="5A72435F" w14:textId="77777777" w:rsidTr="00E64CF8">
        <w:tc>
          <w:tcPr>
            <w:tcW w:w="5102" w:type="dxa"/>
            <w:shd w:val="clear" w:color="auto" w:fill="auto"/>
          </w:tcPr>
          <w:p w14:paraId="17FDC893" w14:textId="6C8F742B" w:rsidR="00E64CF8" w:rsidRDefault="00E64CF8" w:rsidP="00E64CF8">
            <w:r>
              <w:t>Behandlet av</w:t>
            </w:r>
          </w:p>
        </w:tc>
        <w:tc>
          <w:tcPr>
            <w:tcW w:w="1701" w:type="dxa"/>
            <w:shd w:val="clear" w:color="auto" w:fill="auto"/>
          </w:tcPr>
          <w:p w14:paraId="7E0463C6" w14:textId="56687B99" w:rsidR="00E64CF8" w:rsidRDefault="00E64CF8" w:rsidP="00E64CF8">
            <w:r>
              <w:t>Møtedato</w:t>
            </w:r>
          </w:p>
        </w:tc>
        <w:tc>
          <w:tcPr>
            <w:tcW w:w="1134" w:type="dxa"/>
            <w:shd w:val="clear" w:color="auto" w:fill="auto"/>
          </w:tcPr>
          <w:p w14:paraId="0974A1DD" w14:textId="015A7EAB" w:rsidR="00E64CF8" w:rsidRDefault="00E64CF8" w:rsidP="00E64CF8">
            <w:r>
              <w:t>Saknr</w:t>
            </w:r>
          </w:p>
        </w:tc>
      </w:tr>
      <w:tr w:rsidR="00E64CF8" w14:paraId="1D14A8F3" w14:textId="77777777" w:rsidTr="00E64CF8">
        <w:tc>
          <w:tcPr>
            <w:tcW w:w="5102" w:type="dxa"/>
            <w:shd w:val="clear" w:color="auto" w:fill="auto"/>
          </w:tcPr>
          <w:p w14:paraId="1F2A379C" w14:textId="68F60BA7" w:rsidR="00E64CF8" w:rsidRDefault="00E64CF8" w:rsidP="00E64CF8">
            <w:r>
              <w:t>1 Torsken menighetsråd</w:t>
            </w:r>
          </w:p>
        </w:tc>
        <w:tc>
          <w:tcPr>
            <w:tcW w:w="1701" w:type="dxa"/>
            <w:shd w:val="clear" w:color="auto" w:fill="auto"/>
          </w:tcPr>
          <w:p w14:paraId="31A424EA" w14:textId="4229EE0B" w:rsidR="00E64CF8" w:rsidRDefault="00E64CF8" w:rsidP="00E64CF8">
            <w:r>
              <w:t>05.11.2024</w:t>
            </w:r>
          </w:p>
        </w:tc>
        <w:tc>
          <w:tcPr>
            <w:tcW w:w="1134" w:type="dxa"/>
            <w:shd w:val="clear" w:color="auto" w:fill="auto"/>
          </w:tcPr>
          <w:p w14:paraId="012900E9" w14:textId="5D9DF6CF" w:rsidR="00E64CF8" w:rsidRDefault="00E64CF8" w:rsidP="00E64CF8">
            <w:r>
              <w:t>19/24</w:t>
            </w:r>
          </w:p>
        </w:tc>
      </w:tr>
    </w:tbl>
    <w:p w14:paraId="660027C3" w14:textId="77777777" w:rsidR="00E64CF8" w:rsidRDefault="00E64CF8" w:rsidP="00E64CF8"/>
    <w:p w14:paraId="2796F07A" w14:textId="77777777" w:rsidR="00E64CF8" w:rsidRDefault="00E64CF8" w:rsidP="00E64CF8"/>
    <w:p w14:paraId="281E0C35" w14:textId="77777777" w:rsidR="00E64CF8" w:rsidRDefault="00E64CF8" w:rsidP="00E64CF8"/>
    <w:p w14:paraId="2839AC27" w14:textId="77777777" w:rsidR="00E64CF8" w:rsidRDefault="00E64CF8" w:rsidP="00E64CF8"/>
    <w:sdt>
      <w:sdtPr>
        <w:alias w:val="Sammendrag"/>
        <w:tag w:val="Sammendrag"/>
        <w:id w:val="1478886422"/>
        <w:placeholder>
          <w:docPart w:val="1F1CB2DC3454479BA34C73B5B314426E"/>
        </w:placeholder>
      </w:sdtPr>
      <w:sdtEndPr/>
      <w:sdtContent>
        <w:p w14:paraId="037EE604" w14:textId="77777777" w:rsidR="00E64CF8" w:rsidRPr="00BE598D" w:rsidRDefault="00E64CF8" w:rsidP="00E64CF8">
          <w:pPr>
            <w:keepNext/>
            <w:keepLines/>
            <w:outlineLvl w:val="1"/>
            <w:rPr>
              <w:rFonts w:eastAsia="Arial Unicode MS"/>
              <w:b/>
              <w:bCs/>
            </w:rPr>
          </w:pPr>
          <w:r>
            <w:rPr>
              <w:rFonts w:eastAsia="Arial Unicode MS"/>
              <w:b/>
              <w:bCs/>
            </w:rPr>
            <w:t>Saksorientering</w:t>
          </w:r>
        </w:p>
        <w:p w14:paraId="364AD5D6" w14:textId="77777777" w:rsidR="00E64CF8" w:rsidRDefault="00E64CF8" w:rsidP="00E64CF8">
          <w:pPr>
            <w:spacing w:line="276" w:lineRule="auto"/>
            <w:rPr>
              <w:rFonts w:ascii="Times New Roman" w:hAnsi="Times New Roman" w:cs="Times New Roman"/>
            </w:rPr>
          </w:pPr>
          <w:r>
            <w:t>Det er lagt opp til 4 møter pr år: To før sommeren og to etterpå.</w:t>
          </w:r>
        </w:p>
        <w:p w14:paraId="6FFA4DEB" w14:textId="77777777" w:rsidR="00E64CF8" w:rsidRDefault="00E64CF8" w:rsidP="00E64CF8">
          <w:pPr>
            <w:contextualSpacing/>
          </w:pPr>
          <w:r>
            <w:t>Menighetsrådsmøtene i 2024 har vært på tirsdager kl 18:00, annen hver gang i nord og i sør i menigheten, noe det også bør være i 2025.</w:t>
          </w:r>
        </w:p>
      </w:sdtContent>
    </w:sdt>
    <w:p w14:paraId="33EC9B62" w14:textId="77777777" w:rsidR="00E64CF8" w:rsidRDefault="00E64CF8" w:rsidP="00E64CF8"/>
    <w:sdt>
      <w:sdtPr>
        <w:rPr>
          <w:b/>
        </w:rPr>
        <w:tag w:val="MU_Tittel"/>
        <w:id w:val="-310646127"/>
        <w:placeholder>
          <w:docPart w:val="51AD20BC686546309C225D14251496AD"/>
        </w:placeholder>
        <w:text/>
      </w:sdtPr>
      <w:sdtEndPr/>
      <w:sdtContent>
        <w:p w14:paraId="0D89AD1E" w14:textId="77777777" w:rsidR="00E64CF8" w:rsidRDefault="00E64CF8" w:rsidP="00E64CF8">
          <w:pPr>
            <w:rPr>
              <w:b/>
            </w:rPr>
          </w:pPr>
          <w:r w:rsidRPr="00EF6EF9">
            <w:rPr>
              <w:b/>
            </w:rPr>
            <w:t>Forslag til vedtak</w:t>
          </w:r>
        </w:p>
      </w:sdtContent>
    </w:sdt>
    <w:p w14:paraId="7E2E6065" w14:textId="77777777" w:rsidR="00E64CF8" w:rsidRDefault="00E64CF8" w:rsidP="00E64CF8"/>
    <w:p w14:paraId="6A620AE4" w14:textId="1CC99D4C" w:rsidR="00E64CF8" w:rsidRDefault="00E64CF8" w:rsidP="00E64CF8">
      <w:r>
        <w:t>Det legges opp til fire møter, som alle avholdes på tirsdager kl 12:00-14:00, annen hver gang i nord og i sør i menigheten. Møtedatoene er 4.2, 3.6, 9.9 og 11.11.</w:t>
      </w:r>
    </w:p>
    <w:p w14:paraId="23EE6258" w14:textId="77777777" w:rsidR="00E64CF8" w:rsidRDefault="00E64CF8" w:rsidP="00E64CF8"/>
    <w:sdt>
      <w:sdtPr>
        <w:rPr>
          <w:b w:val="0"/>
        </w:rPr>
        <w:alias w:val="Vedtak for sak 19/24"/>
        <w:tag w:val="HandlingID207222;CaseID200679"/>
        <w:id w:val="-361833748"/>
        <w:placeholder>
          <w:docPart w:val="DefaultPlaceholder_-1854013440"/>
        </w:placeholder>
      </w:sdtPr>
      <w:sdtEndPr/>
      <w:sdtContent>
        <w:p w14:paraId="64F8B482" w14:textId="2B767ECE" w:rsidR="00E64CF8" w:rsidRDefault="00E64CF8" w:rsidP="00E64CF8">
          <w:pPr>
            <w:pStyle w:val="MUCaseTitle3"/>
          </w:pPr>
          <w:r>
            <w:t>Møtebehandling</w:t>
          </w:r>
        </w:p>
        <w:p w14:paraId="7A111C5F" w14:textId="77777777" w:rsidR="00E64CF8" w:rsidRDefault="00E64CF8" w:rsidP="00E64CF8"/>
        <w:sdt>
          <w:sdtPr>
            <w:rPr>
              <w:b w:val="0"/>
            </w:rPr>
            <w:tag w:val="MU_Innstilling"/>
            <w:id w:val="1308899064"/>
            <w:lock w:val="sdtLocked"/>
            <w:placeholder>
              <w:docPart w:val="DefaultPlaceholder_-1854013440"/>
            </w:placeholder>
            <w15:appearance w15:val="hidden"/>
          </w:sdtPr>
          <w:sdtEndPr/>
          <w:sdtContent>
            <w:p w14:paraId="62DEE8D5" w14:textId="77777777" w:rsidR="00E64CF8" w:rsidRDefault="00E64CF8" w:rsidP="00E64CF8">
              <w:pPr>
                <w:pStyle w:val="MUCaseTitle3"/>
              </w:pPr>
              <w:r>
                <w:t xml:space="preserve">Vedtak </w:t>
              </w:r>
            </w:p>
            <w:sdt>
              <w:sdtPr>
                <w:tag w:val="MU_Vedtakstekst"/>
                <w:id w:val="321780685"/>
                <w:lock w:val="sdtLocked"/>
                <w:placeholder>
                  <w:docPart w:val="074510E627E2458CA07F3A95839023F0"/>
                </w:placeholder>
                <w15:appearance w15:val="hidden"/>
              </w:sdtPr>
              <w:sdtEndPr/>
              <w:sdtContent>
                <w:p w14:paraId="5EBA1AC7" w14:textId="1CC27539" w:rsidR="00E64CF8" w:rsidRDefault="00E64CF8" w:rsidP="00E64CF8">
                  <w:r>
                    <w:t>Det legges opp til fire møter, som alle avholdes på tirsdager kl 1</w:t>
                  </w:r>
                  <w:r w:rsidR="003478D5">
                    <w:t>2</w:t>
                  </w:r>
                  <w:r>
                    <w:t>:00</w:t>
                  </w:r>
                  <w:r w:rsidR="003478D5">
                    <w:t>-14:00</w:t>
                  </w:r>
                  <w:r>
                    <w:t>, annen hver gang i nord og i sør i menigheten. Møtedatoene er 4.2, 3.6, 9.9 og 11.11.</w:t>
                  </w:r>
                </w:p>
                <w:p w14:paraId="0D913EE0" w14:textId="77777777" w:rsidR="00E64CF8" w:rsidRDefault="003478D5" w:rsidP="00E64CF8"/>
              </w:sdtContent>
            </w:sdt>
          </w:sdtContent>
        </w:sdt>
        <w:p w14:paraId="3C118DEA" w14:textId="45E00097" w:rsidR="00E64CF8" w:rsidRDefault="00E64CF8" w:rsidP="00E64CF8">
          <w:pPr>
            <w:spacing w:before="240"/>
          </w:pPr>
          <w:r>
            <w:lastRenderedPageBreak/>
            <w:fldChar w:fldCharType="begin"/>
          </w:r>
          <w:r>
            <w:instrText xml:space="preserve"> MACROBUTTON SaveDecision [Lagre vedtak] </w:instrText>
          </w:r>
          <w:r>
            <w:fldChar w:fldCharType="end"/>
          </w:r>
        </w:p>
      </w:sdtContent>
    </w:sdt>
    <w:p w14:paraId="7AC9F085" w14:textId="77777777" w:rsidR="00E64CF8" w:rsidRDefault="00E64CF8" w:rsidP="00E64CF8">
      <w:pPr>
        <w:spacing w:before="240"/>
      </w:pPr>
    </w:p>
    <w:p w14:paraId="65A4C308" w14:textId="77777777" w:rsidR="00E64CF8" w:rsidRDefault="00E64CF8" w:rsidP="00E64CF8">
      <w:pPr>
        <w:spacing w:before="240"/>
      </w:pPr>
    </w:p>
    <w:p w14:paraId="75B5F8AA" w14:textId="77777777" w:rsidR="00E64CF8" w:rsidRDefault="00E64CF8" w:rsidP="00E64CF8">
      <w:pPr>
        <w:spacing w:before="240"/>
      </w:pPr>
    </w:p>
    <w:p w14:paraId="7D0BEFD9" w14:textId="77777777" w:rsidR="00E64CF8" w:rsidRDefault="00E64CF8" w:rsidP="00E64CF8">
      <w:pPr>
        <w:pStyle w:val="MUCaseTitle2"/>
      </w:pPr>
      <w:bookmarkStart w:id="9" w:name="CaseRef207224"/>
      <w:bookmarkEnd w:id="9"/>
      <w:r>
        <w:t>20/24 Valg av ny representant til SKF</w:t>
      </w:r>
    </w:p>
    <w:p w14:paraId="7B4A0E67" w14:textId="172EE4CB" w:rsidR="00E64CF8" w:rsidRDefault="00E64CF8" w:rsidP="00E64CF8"/>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E64CF8" w14:paraId="504414ED" w14:textId="77777777" w:rsidTr="00E64CF8">
        <w:tc>
          <w:tcPr>
            <w:tcW w:w="5102" w:type="dxa"/>
            <w:shd w:val="clear" w:color="auto" w:fill="auto"/>
          </w:tcPr>
          <w:p w14:paraId="4434293B" w14:textId="5EE3B8F0" w:rsidR="00E64CF8" w:rsidRDefault="00E64CF8" w:rsidP="00E64CF8">
            <w:r>
              <w:t>Behandlet av</w:t>
            </w:r>
          </w:p>
        </w:tc>
        <w:tc>
          <w:tcPr>
            <w:tcW w:w="1701" w:type="dxa"/>
            <w:shd w:val="clear" w:color="auto" w:fill="auto"/>
          </w:tcPr>
          <w:p w14:paraId="201E9587" w14:textId="613ABE28" w:rsidR="00E64CF8" w:rsidRDefault="00E64CF8" w:rsidP="00E64CF8">
            <w:r>
              <w:t>Møtedato</w:t>
            </w:r>
          </w:p>
        </w:tc>
        <w:tc>
          <w:tcPr>
            <w:tcW w:w="1134" w:type="dxa"/>
            <w:shd w:val="clear" w:color="auto" w:fill="auto"/>
          </w:tcPr>
          <w:p w14:paraId="505B0E65" w14:textId="259DDEBF" w:rsidR="00E64CF8" w:rsidRDefault="00E64CF8" w:rsidP="00E64CF8">
            <w:r>
              <w:t>Saknr</w:t>
            </w:r>
          </w:p>
        </w:tc>
      </w:tr>
      <w:tr w:rsidR="00E64CF8" w14:paraId="05511CD1" w14:textId="77777777" w:rsidTr="00E64CF8">
        <w:tc>
          <w:tcPr>
            <w:tcW w:w="5102" w:type="dxa"/>
            <w:shd w:val="clear" w:color="auto" w:fill="auto"/>
          </w:tcPr>
          <w:p w14:paraId="5F33481A" w14:textId="59E069D5" w:rsidR="00E64CF8" w:rsidRDefault="00E64CF8" w:rsidP="00E64CF8">
            <w:r>
              <w:t>1 Torsken menighetsråd</w:t>
            </w:r>
          </w:p>
        </w:tc>
        <w:tc>
          <w:tcPr>
            <w:tcW w:w="1701" w:type="dxa"/>
            <w:shd w:val="clear" w:color="auto" w:fill="auto"/>
          </w:tcPr>
          <w:p w14:paraId="4D61E57C" w14:textId="1148EAD2" w:rsidR="00E64CF8" w:rsidRDefault="00E64CF8" w:rsidP="00E64CF8">
            <w:r>
              <w:t>05.11.2024</w:t>
            </w:r>
          </w:p>
        </w:tc>
        <w:tc>
          <w:tcPr>
            <w:tcW w:w="1134" w:type="dxa"/>
            <w:shd w:val="clear" w:color="auto" w:fill="auto"/>
          </w:tcPr>
          <w:p w14:paraId="3FADB04C" w14:textId="356536FB" w:rsidR="00E64CF8" w:rsidRDefault="00E64CF8" w:rsidP="00E64CF8">
            <w:r>
              <w:t>20/24</w:t>
            </w:r>
          </w:p>
        </w:tc>
      </w:tr>
    </w:tbl>
    <w:p w14:paraId="08EDFCA0" w14:textId="77777777" w:rsidR="00E64CF8" w:rsidRDefault="00E64CF8" w:rsidP="00E64CF8"/>
    <w:p w14:paraId="6A201050" w14:textId="77777777" w:rsidR="00E64CF8" w:rsidRDefault="00E64CF8" w:rsidP="00E64CF8"/>
    <w:p w14:paraId="1720021A" w14:textId="77777777" w:rsidR="00E64CF8" w:rsidRDefault="00E64CF8" w:rsidP="00E64CF8"/>
    <w:p w14:paraId="31B5D321" w14:textId="77777777" w:rsidR="00E64CF8" w:rsidRDefault="00E64CF8" w:rsidP="00E64CF8"/>
    <w:sdt>
      <w:sdtPr>
        <w:alias w:val="Sammendrag"/>
        <w:tag w:val="Sammendrag"/>
        <w:id w:val="1955048702"/>
        <w:placeholder>
          <w:docPart w:val="674DE580365348F48C10AC75A3D2CD1F"/>
        </w:placeholder>
      </w:sdtPr>
      <w:sdtEndPr/>
      <w:sdtContent>
        <w:p w14:paraId="7C9EA72B" w14:textId="77777777" w:rsidR="00E64CF8" w:rsidRPr="00BE598D" w:rsidRDefault="00E64CF8" w:rsidP="00E64CF8">
          <w:pPr>
            <w:keepNext/>
            <w:keepLines/>
            <w:outlineLvl w:val="1"/>
            <w:rPr>
              <w:rFonts w:eastAsia="Arial Unicode MS"/>
              <w:b/>
              <w:bCs/>
            </w:rPr>
          </w:pPr>
          <w:r>
            <w:rPr>
              <w:rFonts w:eastAsia="Arial Unicode MS"/>
              <w:b/>
              <w:bCs/>
            </w:rPr>
            <w:t>Saksorientering</w:t>
          </w:r>
        </w:p>
        <w:p w14:paraId="6D800BF6" w14:textId="77777777" w:rsidR="00E64CF8" w:rsidRDefault="00E64CF8" w:rsidP="00E64CF8">
          <w:pPr>
            <w:contextualSpacing/>
          </w:pPr>
          <w:r>
            <w:t>Christel har gitt muntlig beskjed til kirkevergen om at hun ønsker å tre ut av fellesrådet. Grunnen er at hun er ansatt i fellesrådet fra 1.1.2025.</w:t>
          </w:r>
        </w:p>
        <w:p w14:paraId="6457D992" w14:textId="77777777" w:rsidR="00E64CF8" w:rsidRDefault="00E64CF8" w:rsidP="00E64CF8">
          <w:pPr>
            <w:contextualSpacing/>
          </w:pPr>
          <w:r>
            <w:t>Leif-Einar og Christel har vært faste representanter i fellesrådet, mens Solveig har vært 1. vara og Reidun 2. vara.</w:t>
          </w:r>
        </w:p>
        <w:p w14:paraId="1942A3F6" w14:textId="77777777" w:rsidR="00E64CF8" w:rsidRDefault="00E64CF8" w:rsidP="00E64CF8">
          <w:pPr>
            <w:contextualSpacing/>
          </w:pPr>
          <w:r>
            <w:t>Det er mest naturlig at 1. vara rykker opp til fast representant og 2. vara til 1. vara. Man må da velge en 2. vara.</w:t>
          </w:r>
        </w:p>
      </w:sdtContent>
    </w:sdt>
    <w:p w14:paraId="41A8F63B" w14:textId="77777777" w:rsidR="00E64CF8" w:rsidRDefault="00E64CF8" w:rsidP="00E64CF8"/>
    <w:sdt>
      <w:sdtPr>
        <w:rPr>
          <w:b/>
        </w:rPr>
        <w:tag w:val="MU_Tittel"/>
        <w:id w:val="-928585407"/>
        <w:placeholder>
          <w:docPart w:val="47D30438D0C04D06ABED2670A2EC8EB3"/>
        </w:placeholder>
        <w:text/>
      </w:sdtPr>
      <w:sdtEndPr/>
      <w:sdtContent>
        <w:p w14:paraId="665FD898" w14:textId="77777777" w:rsidR="00E64CF8" w:rsidRDefault="00E64CF8" w:rsidP="00E64CF8">
          <w:pPr>
            <w:rPr>
              <w:b/>
            </w:rPr>
          </w:pPr>
          <w:r w:rsidRPr="00EF6EF9">
            <w:rPr>
              <w:b/>
            </w:rPr>
            <w:t>Forslag til vedtak</w:t>
          </w:r>
        </w:p>
      </w:sdtContent>
    </w:sdt>
    <w:p w14:paraId="04E608EB" w14:textId="77777777" w:rsidR="00E64CF8" w:rsidRDefault="00E64CF8" w:rsidP="00E64CF8"/>
    <w:p w14:paraId="310939EE" w14:textId="34323300" w:rsidR="00E64CF8" w:rsidRDefault="00E64CF8" w:rsidP="00E64CF8">
      <w:r>
        <w:t>Ingen forslag.</w:t>
      </w:r>
    </w:p>
    <w:p w14:paraId="0634BD64" w14:textId="77777777" w:rsidR="00E64CF8" w:rsidRDefault="00E64CF8" w:rsidP="00E64CF8"/>
    <w:sdt>
      <w:sdtPr>
        <w:rPr>
          <w:b w:val="0"/>
        </w:rPr>
        <w:alias w:val="Vedtak for sak 20/24"/>
        <w:tag w:val="HandlingID207224;CaseID200680"/>
        <w:id w:val="-529877703"/>
        <w:placeholder>
          <w:docPart w:val="DefaultPlaceholder_-1854013440"/>
        </w:placeholder>
      </w:sdtPr>
      <w:sdtEndPr/>
      <w:sdtContent>
        <w:p w14:paraId="6AC0C796" w14:textId="3A3E334D" w:rsidR="00E64CF8" w:rsidRDefault="00E64CF8" w:rsidP="00E64CF8">
          <w:pPr>
            <w:pStyle w:val="MUCaseTitle3"/>
          </w:pPr>
          <w:r>
            <w:t>Møtebehandling</w:t>
          </w:r>
        </w:p>
        <w:p w14:paraId="431768AE" w14:textId="77777777" w:rsidR="00E64CF8" w:rsidRDefault="00E64CF8" w:rsidP="00E64CF8"/>
        <w:sdt>
          <w:sdtPr>
            <w:rPr>
              <w:b w:val="0"/>
            </w:rPr>
            <w:tag w:val="MU_Innstilling"/>
            <w:id w:val="1555510048"/>
            <w:lock w:val="sdtLocked"/>
            <w:placeholder>
              <w:docPart w:val="DefaultPlaceholder_-1854013440"/>
            </w:placeholder>
            <w15:appearance w15:val="hidden"/>
          </w:sdtPr>
          <w:sdtEndPr/>
          <w:sdtContent>
            <w:p w14:paraId="6D9DF269" w14:textId="77777777" w:rsidR="00E64CF8" w:rsidRDefault="00E64CF8" w:rsidP="00E64CF8">
              <w:pPr>
                <w:pStyle w:val="MUCaseTitle3"/>
              </w:pPr>
              <w:r>
                <w:t xml:space="preserve">Vedtak </w:t>
              </w:r>
            </w:p>
            <w:sdt>
              <w:sdtPr>
                <w:tag w:val="MU_Vedtakstekst"/>
                <w:id w:val="-1849550949"/>
                <w:lock w:val="sdtLocked"/>
                <w:placeholder>
                  <w:docPart w:val="442B65853DF7461185D6096B301E368F"/>
                </w:placeholder>
                <w15:appearance w15:val="hidden"/>
              </w:sdtPr>
              <w:sdtEndPr/>
              <w:sdtContent>
                <w:p w14:paraId="20DB1807" w14:textId="48405A74" w:rsidR="00E64CF8" w:rsidRDefault="00E64CF8" w:rsidP="00E64CF8">
                  <w:r>
                    <w:t>Leif-Einar og Solveig er valgt til å være faste representanter. Reidun blir 1. vara og Janne 2. vara.</w:t>
                  </w:r>
                </w:p>
                <w:p w14:paraId="562A8AAC" w14:textId="77777777" w:rsidR="00E64CF8" w:rsidRDefault="003478D5" w:rsidP="00E64CF8"/>
              </w:sdtContent>
            </w:sdt>
          </w:sdtContent>
        </w:sdt>
        <w:p w14:paraId="2A4B4310" w14:textId="26EE5496" w:rsidR="00E64CF8" w:rsidRDefault="00E64CF8" w:rsidP="00E64CF8">
          <w:pPr>
            <w:spacing w:before="240"/>
          </w:pPr>
          <w:r>
            <w:fldChar w:fldCharType="begin"/>
          </w:r>
          <w:r>
            <w:instrText xml:space="preserve"> MACROBUTTON SaveDecision [Lagre vedtak] </w:instrText>
          </w:r>
          <w:r>
            <w:fldChar w:fldCharType="end"/>
          </w:r>
        </w:p>
      </w:sdtContent>
    </w:sdt>
    <w:p w14:paraId="64352173" w14:textId="77777777" w:rsidR="00E64CF8" w:rsidRDefault="00E64CF8" w:rsidP="00E64CF8">
      <w:pPr>
        <w:spacing w:before="240"/>
      </w:pPr>
    </w:p>
    <w:p w14:paraId="742CB315" w14:textId="77777777" w:rsidR="00E64CF8" w:rsidRDefault="00E64CF8" w:rsidP="00E64CF8">
      <w:pPr>
        <w:spacing w:before="240"/>
      </w:pPr>
    </w:p>
    <w:p w14:paraId="18354B3C" w14:textId="77777777" w:rsidR="00E64CF8" w:rsidRDefault="00E64CF8" w:rsidP="00E64CF8">
      <w:pPr>
        <w:spacing w:before="240"/>
      </w:pPr>
    </w:p>
    <w:p w14:paraId="7AABF122" w14:textId="77777777" w:rsidR="00E64CF8" w:rsidRDefault="00E64CF8" w:rsidP="00E64CF8">
      <w:pPr>
        <w:spacing w:before="240"/>
      </w:pPr>
    </w:p>
    <w:p w14:paraId="2DAB72F1" w14:textId="25655D92" w:rsidR="00E64CF8" w:rsidRDefault="00E64CF8" w:rsidP="00E64CF8">
      <w:pPr>
        <w:pStyle w:val="MUCaseTitle"/>
        <w:rPr>
          <w:shd w:val="clear" w:color="auto" w:fill="D9D9D9"/>
        </w:rPr>
      </w:pPr>
      <w:r w:rsidRPr="00E64CF8">
        <w:rPr>
          <w:shd w:val="clear" w:color="auto" w:fill="D9D9D9"/>
        </w:rPr>
        <w:t>Orienteringssaker</w:t>
      </w:r>
    </w:p>
    <w:p w14:paraId="30E9BFF8" w14:textId="12764837" w:rsidR="00E64CF8" w:rsidRPr="00E64CF8" w:rsidRDefault="00E64CF8" w:rsidP="00E64CF8">
      <w:pPr>
        <w:pStyle w:val="MUCaseTitle"/>
        <w:rPr>
          <w:shd w:val="clear" w:color="auto" w:fill="D9D9D9"/>
        </w:rPr>
      </w:pPr>
      <w:r w:rsidRPr="00E64CF8">
        <w:rPr>
          <w:shd w:val="clear" w:color="auto" w:fill="D9D9D9"/>
        </w:rPr>
        <w:t>Eventuelt</w:t>
      </w:r>
    </w:p>
    <w:sectPr w:rsidR="00E64CF8" w:rsidRPr="00E64CF8" w:rsidSect="005D52A2">
      <w:footerReference w:type="even" r:id="rId11"/>
      <w:footerReference w:type="default" r:id="rId12"/>
      <w:headerReference w:type="first" r:id="rId13"/>
      <w:footerReference w:type="first" r:id="rId14"/>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317ADAA6" w:rsidR="006638E2" w:rsidRPr="00832A5E" w:rsidRDefault="003478D5" w:rsidP="006638E2">
          <w:pPr>
            <w:rPr>
              <w:lang w:val="en-US"/>
            </w:rPr>
          </w:pPr>
          <w:sdt>
            <w:sdtPr>
              <w:rPr>
                <w:sz w:val="22"/>
                <w:szCs w:val="22"/>
              </w:rPr>
              <w:tag w:val="ToBoard.Name"/>
              <w:id w:val="1166288055"/>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E64CF8">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478D5"/>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A3"/>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5F52B3"/>
    <w:rsid w:val="00602855"/>
    <w:rsid w:val="006046F0"/>
    <w:rsid w:val="00610476"/>
    <w:rsid w:val="00617B79"/>
    <w:rsid w:val="00620467"/>
    <w:rsid w:val="00620C38"/>
    <w:rsid w:val="0062320E"/>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A73B0"/>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3B46"/>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0857"/>
    <w:rsid w:val="00C77F80"/>
    <w:rsid w:val="00C8238B"/>
    <w:rsid w:val="00C846D3"/>
    <w:rsid w:val="00CA67FD"/>
    <w:rsid w:val="00CB6560"/>
    <w:rsid w:val="00CC7CEB"/>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4CF8"/>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07EA"/>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E82692C4-7488-4B14-83C3-DA9DB5A95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E64C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05BFCC96EE55416A8199BEDC9DFCA900"/>
        <w:category>
          <w:name w:val="Generelt"/>
          <w:gallery w:val="placeholder"/>
        </w:category>
        <w:types>
          <w:type w:val="bbPlcHdr"/>
        </w:types>
        <w:behaviors>
          <w:behavior w:val="content"/>
        </w:behaviors>
        <w:guid w:val="{84DB9130-E6E6-41D5-A419-671306EADDB1}"/>
      </w:docPartPr>
      <w:docPartBody>
        <w:p w:rsidR="00374811" w:rsidRDefault="00374811" w:rsidP="00374811">
          <w:pPr>
            <w:pStyle w:val="05BFCC96EE55416A8199BEDC9DFCA900"/>
          </w:pPr>
          <w:r>
            <w:rPr>
              <w:rStyle w:val="Plassholdertekst"/>
            </w:rPr>
            <w:t>Skriv inn teksten her.</w:t>
          </w:r>
        </w:p>
      </w:docPartBody>
    </w:docPart>
    <w:docPart>
      <w:docPartPr>
        <w:name w:val="8A60BAD6C0A44786A5B3CA03406475F6"/>
        <w:category>
          <w:name w:val="Generelt"/>
          <w:gallery w:val="placeholder"/>
        </w:category>
        <w:types>
          <w:type w:val="bbPlcHdr"/>
        </w:types>
        <w:behaviors>
          <w:behavior w:val="content"/>
        </w:behaviors>
        <w:guid w:val="{AB11C789-D5A2-4990-83B5-DD1FEB9B80D9}"/>
      </w:docPartPr>
      <w:docPartBody>
        <w:p w:rsidR="00374811" w:rsidRDefault="00374811" w:rsidP="00374811">
          <w:pPr>
            <w:pStyle w:val="8A60BAD6C0A44786A5B3CA03406475F6"/>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5A5CA3E4-C84F-424C-9227-0FEB17436DF6}"/>
      </w:docPartPr>
      <w:docPartBody>
        <w:p w:rsidR="00374811" w:rsidRDefault="00374811">
          <w:r w:rsidRPr="00BB13D2">
            <w:rPr>
              <w:rStyle w:val="Plassholdertekst"/>
            </w:rPr>
            <w:t>Klikk eller trykk her for å skrive inn tekst.</w:t>
          </w:r>
        </w:p>
      </w:docPartBody>
    </w:docPart>
    <w:docPart>
      <w:docPartPr>
        <w:name w:val="4F78A0995A2143E1A0026E42B2A1DD33"/>
        <w:category>
          <w:name w:val="Generelt"/>
          <w:gallery w:val="placeholder"/>
        </w:category>
        <w:types>
          <w:type w:val="bbPlcHdr"/>
        </w:types>
        <w:behaviors>
          <w:behavior w:val="content"/>
        </w:behaviors>
        <w:guid w:val="{9F5E1CC7-66FA-46A2-93AD-7AEF2587666F}"/>
      </w:docPartPr>
      <w:docPartBody>
        <w:p w:rsidR="00374811" w:rsidRDefault="00374811">
          <w:r w:rsidRPr="00BB13D2">
            <w:rPr>
              <w:rStyle w:val="Plassholdertekst"/>
            </w:rPr>
            <w:t>Skriv inn vedtaket her</w:t>
          </w:r>
        </w:p>
      </w:docPartBody>
    </w:docPart>
    <w:docPart>
      <w:docPartPr>
        <w:name w:val="69AFFA9DDD564FCFA9E7D35C1D2B1F5D"/>
        <w:category>
          <w:name w:val="Generelt"/>
          <w:gallery w:val="placeholder"/>
        </w:category>
        <w:types>
          <w:type w:val="bbPlcHdr"/>
        </w:types>
        <w:behaviors>
          <w:behavior w:val="content"/>
        </w:behaviors>
        <w:guid w:val="{47DDF8B3-E5A7-41E8-887D-380CEAFF5C19}"/>
      </w:docPartPr>
      <w:docPartBody>
        <w:p w:rsidR="00374811" w:rsidRDefault="00374811" w:rsidP="00374811">
          <w:pPr>
            <w:pStyle w:val="69AFFA9DDD564FCFA9E7D35C1D2B1F5D"/>
          </w:pPr>
          <w:r>
            <w:rPr>
              <w:rStyle w:val="Plassholdertekst"/>
            </w:rPr>
            <w:t>Skriv inn teksten her.</w:t>
          </w:r>
        </w:p>
      </w:docPartBody>
    </w:docPart>
    <w:docPart>
      <w:docPartPr>
        <w:name w:val="8C31782554EE4DFD883E812E2C6FBEB5"/>
        <w:category>
          <w:name w:val="Generelt"/>
          <w:gallery w:val="placeholder"/>
        </w:category>
        <w:types>
          <w:type w:val="bbPlcHdr"/>
        </w:types>
        <w:behaviors>
          <w:behavior w:val="content"/>
        </w:behaviors>
        <w:guid w:val="{652B2702-B626-4B1C-A0CC-58CA898C9133}"/>
      </w:docPartPr>
      <w:docPartBody>
        <w:p w:rsidR="00374811" w:rsidRDefault="00374811" w:rsidP="00374811">
          <w:pPr>
            <w:pStyle w:val="8C31782554EE4DFD883E812E2C6FBEB5"/>
          </w:pPr>
          <w:r w:rsidRPr="004202B9">
            <w:rPr>
              <w:rStyle w:val="Plassholdertekst"/>
            </w:rPr>
            <w:t>Click here to enter text.</w:t>
          </w:r>
        </w:p>
      </w:docPartBody>
    </w:docPart>
    <w:docPart>
      <w:docPartPr>
        <w:name w:val="7536AB9056234A48BD4E5DAE515F9B70"/>
        <w:category>
          <w:name w:val="Generelt"/>
          <w:gallery w:val="placeholder"/>
        </w:category>
        <w:types>
          <w:type w:val="bbPlcHdr"/>
        </w:types>
        <w:behaviors>
          <w:behavior w:val="content"/>
        </w:behaviors>
        <w:guid w:val="{C96711EF-AA80-4EF8-9CAA-979CACBD791B}"/>
      </w:docPartPr>
      <w:docPartBody>
        <w:p w:rsidR="00374811" w:rsidRDefault="00374811">
          <w:r w:rsidRPr="00BB13D2">
            <w:rPr>
              <w:rStyle w:val="Plassholdertekst"/>
            </w:rPr>
            <w:t>Skriv inn vedtaket her</w:t>
          </w:r>
        </w:p>
      </w:docPartBody>
    </w:docPart>
    <w:docPart>
      <w:docPartPr>
        <w:name w:val="A0C228C8D11D408DAA01B41F09E14671"/>
        <w:category>
          <w:name w:val="Generelt"/>
          <w:gallery w:val="placeholder"/>
        </w:category>
        <w:types>
          <w:type w:val="bbPlcHdr"/>
        </w:types>
        <w:behaviors>
          <w:behavior w:val="content"/>
        </w:behaviors>
        <w:guid w:val="{CE313809-6B6D-4696-8BFA-00B4C9763FA4}"/>
      </w:docPartPr>
      <w:docPartBody>
        <w:p w:rsidR="00374811" w:rsidRDefault="00374811" w:rsidP="00374811">
          <w:pPr>
            <w:pStyle w:val="A0C228C8D11D408DAA01B41F09E14671"/>
          </w:pPr>
          <w:r>
            <w:rPr>
              <w:rStyle w:val="Plassholdertekst"/>
            </w:rPr>
            <w:t>Skriv inn teksten her.</w:t>
          </w:r>
        </w:p>
      </w:docPartBody>
    </w:docPart>
    <w:docPart>
      <w:docPartPr>
        <w:name w:val="2593CD3EF20349B09BF5B2CB5B324BC1"/>
        <w:category>
          <w:name w:val="Generelt"/>
          <w:gallery w:val="placeholder"/>
        </w:category>
        <w:types>
          <w:type w:val="bbPlcHdr"/>
        </w:types>
        <w:behaviors>
          <w:behavior w:val="content"/>
        </w:behaviors>
        <w:guid w:val="{830EBB28-61CC-452F-837E-9A00BA427C18}"/>
      </w:docPartPr>
      <w:docPartBody>
        <w:p w:rsidR="00374811" w:rsidRDefault="00374811" w:rsidP="00374811">
          <w:pPr>
            <w:pStyle w:val="2593CD3EF20349B09BF5B2CB5B324BC1"/>
          </w:pPr>
          <w:r w:rsidRPr="004202B9">
            <w:rPr>
              <w:rStyle w:val="Plassholdertekst"/>
            </w:rPr>
            <w:t>Click here to enter text.</w:t>
          </w:r>
        </w:p>
      </w:docPartBody>
    </w:docPart>
    <w:docPart>
      <w:docPartPr>
        <w:name w:val="F45F23EBFED849EC9F83539A6C970915"/>
        <w:category>
          <w:name w:val="Generelt"/>
          <w:gallery w:val="placeholder"/>
        </w:category>
        <w:types>
          <w:type w:val="bbPlcHdr"/>
        </w:types>
        <w:behaviors>
          <w:behavior w:val="content"/>
        </w:behaviors>
        <w:guid w:val="{EA772485-BF6B-47C1-A082-A7B296473BE6}"/>
      </w:docPartPr>
      <w:docPartBody>
        <w:p w:rsidR="00374811" w:rsidRDefault="00374811">
          <w:r w:rsidRPr="00BB13D2">
            <w:rPr>
              <w:rStyle w:val="Plassholdertekst"/>
            </w:rPr>
            <w:t>Skriv inn vedtaket her</w:t>
          </w:r>
        </w:p>
      </w:docPartBody>
    </w:docPart>
    <w:docPart>
      <w:docPartPr>
        <w:name w:val="1F1CB2DC3454479BA34C73B5B314426E"/>
        <w:category>
          <w:name w:val="Generelt"/>
          <w:gallery w:val="placeholder"/>
        </w:category>
        <w:types>
          <w:type w:val="bbPlcHdr"/>
        </w:types>
        <w:behaviors>
          <w:behavior w:val="content"/>
        </w:behaviors>
        <w:guid w:val="{D14996D7-C7E3-4FED-99B2-3B95DF4D7203}"/>
      </w:docPartPr>
      <w:docPartBody>
        <w:p w:rsidR="00374811" w:rsidRDefault="00374811" w:rsidP="00374811">
          <w:pPr>
            <w:pStyle w:val="1F1CB2DC3454479BA34C73B5B314426E"/>
          </w:pPr>
          <w:r>
            <w:rPr>
              <w:rStyle w:val="Plassholdertekst"/>
            </w:rPr>
            <w:t>Skriv inn teksten her.</w:t>
          </w:r>
        </w:p>
      </w:docPartBody>
    </w:docPart>
    <w:docPart>
      <w:docPartPr>
        <w:name w:val="51AD20BC686546309C225D14251496AD"/>
        <w:category>
          <w:name w:val="Generelt"/>
          <w:gallery w:val="placeholder"/>
        </w:category>
        <w:types>
          <w:type w:val="bbPlcHdr"/>
        </w:types>
        <w:behaviors>
          <w:behavior w:val="content"/>
        </w:behaviors>
        <w:guid w:val="{EEA362FE-CF7C-4A5C-BE2A-22C7A84C4670}"/>
      </w:docPartPr>
      <w:docPartBody>
        <w:p w:rsidR="00374811" w:rsidRDefault="00374811" w:rsidP="00374811">
          <w:pPr>
            <w:pStyle w:val="51AD20BC686546309C225D14251496AD"/>
          </w:pPr>
          <w:r w:rsidRPr="004202B9">
            <w:rPr>
              <w:rStyle w:val="Plassholdertekst"/>
            </w:rPr>
            <w:t>Click here to enter text.</w:t>
          </w:r>
        </w:p>
      </w:docPartBody>
    </w:docPart>
    <w:docPart>
      <w:docPartPr>
        <w:name w:val="074510E627E2458CA07F3A95839023F0"/>
        <w:category>
          <w:name w:val="Generelt"/>
          <w:gallery w:val="placeholder"/>
        </w:category>
        <w:types>
          <w:type w:val="bbPlcHdr"/>
        </w:types>
        <w:behaviors>
          <w:behavior w:val="content"/>
        </w:behaviors>
        <w:guid w:val="{2C163729-4C5E-40D3-9F55-DB3136AD2172}"/>
      </w:docPartPr>
      <w:docPartBody>
        <w:p w:rsidR="00374811" w:rsidRDefault="00374811">
          <w:r w:rsidRPr="00BB13D2">
            <w:rPr>
              <w:rStyle w:val="Plassholdertekst"/>
            </w:rPr>
            <w:t>Skriv inn vedtaket her</w:t>
          </w:r>
        </w:p>
      </w:docPartBody>
    </w:docPart>
    <w:docPart>
      <w:docPartPr>
        <w:name w:val="674DE580365348F48C10AC75A3D2CD1F"/>
        <w:category>
          <w:name w:val="Generelt"/>
          <w:gallery w:val="placeholder"/>
        </w:category>
        <w:types>
          <w:type w:val="bbPlcHdr"/>
        </w:types>
        <w:behaviors>
          <w:behavior w:val="content"/>
        </w:behaviors>
        <w:guid w:val="{2CDDCB9D-C1ED-4926-B81A-A9218D8A22BF}"/>
      </w:docPartPr>
      <w:docPartBody>
        <w:p w:rsidR="00374811" w:rsidRDefault="00374811" w:rsidP="00374811">
          <w:pPr>
            <w:pStyle w:val="674DE580365348F48C10AC75A3D2CD1F"/>
          </w:pPr>
          <w:r>
            <w:rPr>
              <w:rStyle w:val="Plassholdertekst"/>
            </w:rPr>
            <w:t>Skriv inn teksten her.</w:t>
          </w:r>
        </w:p>
      </w:docPartBody>
    </w:docPart>
    <w:docPart>
      <w:docPartPr>
        <w:name w:val="47D30438D0C04D06ABED2670A2EC8EB3"/>
        <w:category>
          <w:name w:val="Generelt"/>
          <w:gallery w:val="placeholder"/>
        </w:category>
        <w:types>
          <w:type w:val="bbPlcHdr"/>
        </w:types>
        <w:behaviors>
          <w:behavior w:val="content"/>
        </w:behaviors>
        <w:guid w:val="{7344EE5F-BAE4-47F6-A579-CF276FDEAB21}"/>
      </w:docPartPr>
      <w:docPartBody>
        <w:p w:rsidR="00374811" w:rsidRDefault="00374811" w:rsidP="00374811">
          <w:pPr>
            <w:pStyle w:val="47D30438D0C04D06ABED2670A2EC8EB3"/>
          </w:pPr>
          <w:r w:rsidRPr="004202B9">
            <w:rPr>
              <w:rStyle w:val="Plassholdertekst"/>
            </w:rPr>
            <w:t>Click here to enter text.</w:t>
          </w:r>
        </w:p>
      </w:docPartBody>
    </w:docPart>
    <w:docPart>
      <w:docPartPr>
        <w:name w:val="442B65853DF7461185D6096B301E368F"/>
        <w:category>
          <w:name w:val="Generelt"/>
          <w:gallery w:val="placeholder"/>
        </w:category>
        <w:types>
          <w:type w:val="bbPlcHdr"/>
        </w:types>
        <w:behaviors>
          <w:behavior w:val="content"/>
        </w:behaviors>
        <w:guid w:val="{758F00DE-B141-46CC-9A9D-CE7E9755AFA6}"/>
      </w:docPartPr>
      <w:docPartBody>
        <w:p w:rsidR="00374811" w:rsidRDefault="00374811">
          <w:r w:rsidRPr="00BB13D2">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253F83"/>
    <w:rsid w:val="00293E41"/>
    <w:rsid w:val="002E0A79"/>
    <w:rsid w:val="00343652"/>
    <w:rsid w:val="00353520"/>
    <w:rsid w:val="00374811"/>
    <w:rsid w:val="00381EAD"/>
    <w:rsid w:val="003A10CA"/>
    <w:rsid w:val="003D06AE"/>
    <w:rsid w:val="003E1116"/>
    <w:rsid w:val="00451121"/>
    <w:rsid w:val="004E03ED"/>
    <w:rsid w:val="004E689B"/>
    <w:rsid w:val="005048A3"/>
    <w:rsid w:val="00527FAD"/>
    <w:rsid w:val="00564B7C"/>
    <w:rsid w:val="005D6B90"/>
    <w:rsid w:val="005F4505"/>
    <w:rsid w:val="0062320E"/>
    <w:rsid w:val="0063357D"/>
    <w:rsid w:val="006461D7"/>
    <w:rsid w:val="0079142A"/>
    <w:rsid w:val="007B4A68"/>
    <w:rsid w:val="009128B1"/>
    <w:rsid w:val="0091594B"/>
    <w:rsid w:val="009660A4"/>
    <w:rsid w:val="00976F27"/>
    <w:rsid w:val="009B1F6C"/>
    <w:rsid w:val="00A270E8"/>
    <w:rsid w:val="00A54CD1"/>
    <w:rsid w:val="00A86163"/>
    <w:rsid w:val="00A916D2"/>
    <w:rsid w:val="00B82CE8"/>
    <w:rsid w:val="00C54490"/>
    <w:rsid w:val="00C70857"/>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374811"/>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05BFCC96EE55416A8199BEDC9DFCA900">
    <w:name w:val="05BFCC96EE55416A8199BEDC9DFCA900"/>
    <w:rsid w:val="00374811"/>
    <w:pPr>
      <w:spacing w:line="278" w:lineRule="auto"/>
    </w:pPr>
    <w:rPr>
      <w:kern w:val="2"/>
      <w:sz w:val="24"/>
      <w:szCs w:val="24"/>
      <w:lang w:val="nb-NO" w:eastAsia="nb-NO"/>
      <w14:ligatures w14:val="standardContextual"/>
    </w:rPr>
  </w:style>
  <w:style w:type="paragraph" w:customStyle="1" w:styleId="8A60BAD6C0A44786A5B3CA03406475F6">
    <w:name w:val="8A60BAD6C0A44786A5B3CA03406475F6"/>
    <w:rsid w:val="00374811"/>
    <w:pPr>
      <w:spacing w:line="278" w:lineRule="auto"/>
    </w:pPr>
    <w:rPr>
      <w:kern w:val="2"/>
      <w:sz w:val="24"/>
      <w:szCs w:val="24"/>
      <w:lang w:val="nb-NO" w:eastAsia="nb-NO"/>
      <w14:ligatures w14:val="standardContextual"/>
    </w:rPr>
  </w:style>
  <w:style w:type="paragraph" w:customStyle="1" w:styleId="69AFFA9DDD564FCFA9E7D35C1D2B1F5D">
    <w:name w:val="69AFFA9DDD564FCFA9E7D35C1D2B1F5D"/>
    <w:rsid w:val="00374811"/>
    <w:pPr>
      <w:spacing w:line="278" w:lineRule="auto"/>
    </w:pPr>
    <w:rPr>
      <w:kern w:val="2"/>
      <w:sz w:val="24"/>
      <w:szCs w:val="24"/>
      <w:lang w:val="nb-NO" w:eastAsia="nb-NO"/>
      <w14:ligatures w14:val="standardContextual"/>
    </w:rPr>
  </w:style>
  <w:style w:type="paragraph" w:customStyle="1" w:styleId="8C31782554EE4DFD883E812E2C6FBEB5">
    <w:name w:val="8C31782554EE4DFD883E812E2C6FBEB5"/>
    <w:rsid w:val="00374811"/>
    <w:pPr>
      <w:spacing w:line="278" w:lineRule="auto"/>
    </w:pPr>
    <w:rPr>
      <w:kern w:val="2"/>
      <w:sz w:val="24"/>
      <w:szCs w:val="24"/>
      <w:lang w:val="nb-NO" w:eastAsia="nb-NO"/>
      <w14:ligatures w14:val="standardContextual"/>
    </w:rPr>
  </w:style>
  <w:style w:type="paragraph" w:customStyle="1" w:styleId="A0C228C8D11D408DAA01B41F09E14671">
    <w:name w:val="A0C228C8D11D408DAA01B41F09E14671"/>
    <w:rsid w:val="00374811"/>
    <w:pPr>
      <w:spacing w:line="278" w:lineRule="auto"/>
    </w:pPr>
    <w:rPr>
      <w:kern w:val="2"/>
      <w:sz w:val="24"/>
      <w:szCs w:val="24"/>
      <w:lang w:val="nb-NO" w:eastAsia="nb-NO"/>
      <w14:ligatures w14:val="standardContextual"/>
    </w:rPr>
  </w:style>
  <w:style w:type="paragraph" w:customStyle="1" w:styleId="2593CD3EF20349B09BF5B2CB5B324BC1">
    <w:name w:val="2593CD3EF20349B09BF5B2CB5B324BC1"/>
    <w:rsid w:val="00374811"/>
    <w:pPr>
      <w:spacing w:line="278" w:lineRule="auto"/>
    </w:pPr>
    <w:rPr>
      <w:kern w:val="2"/>
      <w:sz w:val="24"/>
      <w:szCs w:val="24"/>
      <w:lang w:val="nb-NO" w:eastAsia="nb-NO"/>
      <w14:ligatures w14:val="standardContextual"/>
    </w:rPr>
  </w:style>
  <w:style w:type="paragraph" w:customStyle="1" w:styleId="1F1CB2DC3454479BA34C73B5B314426E">
    <w:name w:val="1F1CB2DC3454479BA34C73B5B314426E"/>
    <w:rsid w:val="00374811"/>
    <w:pPr>
      <w:spacing w:line="278" w:lineRule="auto"/>
    </w:pPr>
    <w:rPr>
      <w:kern w:val="2"/>
      <w:sz w:val="24"/>
      <w:szCs w:val="24"/>
      <w:lang w:val="nb-NO" w:eastAsia="nb-NO"/>
      <w14:ligatures w14:val="standardContextual"/>
    </w:rPr>
  </w:style>
  <w:style w:type="paragraph" w:customStyle="1" w:styleId="51AD20BC686546309C225D14251496AD">
    <w:name w:val="51AD20BC686546309C225D14251496AD"/>
    <w:rsid w:val="00374811"/>
    <w:pPr>
      <w:spacing w:line="278" w:lineRule="auto"/>
    </w:pPr>
    <w:rPr>
      <w:kern w:val="2"/>
      <w:sz w:val="24"/>
      <w:szCs w:val="24"/>
      <w:lang w:val="nb-NO" w:eastAsia="nb-NO"/>
      <w14:ligatures w14:val="standardContextual"/>
    </w:rPr>
  </w:style>
  <w:style w:type="paragraph" w:customStyle="1" w:styleId="674DE580365348F48C10AC75A3D2CD1F">
    <w:name w:val="674DE580365348F48C10AC75A3D2CD1F"/>
    <w:rsid w:val="00374811"/>
    <w:pPr>
      <w:spacing w:line="278" w:lineRule="auto"/>
    </w:pPr>
    <w:rPr>
      <w:kern w:val="2"/>
      <w:sz w:val="24"/>
      <w:szCs w:val="24"/>
      <w:lang w:val="nb-NO" w:eastAsia="nb-NO"/>
      <w14:ligatures w14:val="standardContextual"/>
    </w:rPr>
  </w:style>
  <w:style w:type="paragraph" w:customStyle="1" w:styleId="47D30438D0C04D06ABED2670A2EC8EB3">
    <w:name w:val="47D30438D0C04D06ABED2670A2EC8EB3"/>
    <w:rsid w:val="00374811"/>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07006"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2024-11-05T18:00:00</gbs:StartDate>
  <gbs:Location gbs:loadFromGrowBusiness="OnProduce" gbs:saveInGrowBusiness="False" gbs:connected="true" gbs:recno="" gbs:entity="" gbs:datatype="string" gbs:key="10002">Medby kapell</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Leif Einar Thomassen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gbs:ToOrgUnit.StructureNumber>
  <gbs:StartDate gbs:loadFromGrowBusiness="OnProduce" gbs:saveInGrowBusiness="False" gbs:connected="true" gbs:recno="" gbs:entity="" gbs:datatype="date" gbs:key="10008">2024-11-05T18:00:00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5</Pages>
  <Words>732</Words>
  <Characters>4801</Characters>
  <Application>Microsoft Office Word</Application>
  <DocSecurity>0</DocSecurity>
  <Lines>40</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Torsken menighetsråd 05.11.2024 kl. 18:00</dc:title>
  <dc:subject/>
  <dc:creator>Stein Emil Iden</dc:creator>
  <cp:keywords/>
  <dc:description/>
  <cp:lastModifiedBy>Stein Emil Iden</cp:lastModifiedBy>
  <cp:revision>4</cp:revision>
  <cp:lastPrinted>1900-12-31T23:00:00Z</cp:lastPrinted>
  <dcterms:created xsi:type="dcterms:W3CDTF">2024-11-12T13:05:00Z</dcterms:created>
  <dcterms:modified xsi:type="dcterms:W3CDTF">2024-11-12T19:37:00Z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docId">
    <vt:lpwstr>
    </vt:lpwstr>
  </property>
  <property fmtid="{D5CDD505-2E9C-101B-9397-08002B2CF9AE}" pid="4" name="verId">
    <vt:lpwstr>
    </vt:lpwstr>
  </property>
  <property fmtid="{D5CDD505-2E9C-101B-9397-08002B2CF9AE}" pid="5" name="templateId">
    <vt:lpwstr>110005</vt:lpwstr>
  </property>
  <property fmtid="{D5CDD505-2E9C-101B-9397-08002B2CF9AE}" pid="6" name="fileId">
    <vt:lpwstr>208943</vt:lpwstr>
  </property>
  <property fmtid="{D5CDD505-2E9C-101B-9397-08002B2CF9AE}" pid="7" name="filePath">
    <vt:lpwstr>
    </vt:lpwstr>
  </property>
  <property fmtid="{D5CDD505-2E9C-101B-9397-08002B2CF9AE}" pid="8" name="templateFilePath">
    <vt:lpwstr>c:\windows\system32\inetsrv\dnk_mu_moteprotokoll_bokmal_fr_mr_n_2024.dotm</vt:lpwstr>
  </property>
  <property fmtid="{D5CDD505-2E9C-101B-9397-08002B2CF9AE}" pid="9" name="filePathOneNote">
    <vt:lpwstr>
    </vt:lpwstr>
  </property>
  <property fmtid="{D5CDD505-2E9C-101B-9397-08002B2CF9AE}" pid="10" name="comment">
    <vt:lpwstr>
    </vt:lpwstr>
  </property>
  <property fmtid="{D5CDD505-2E9C-101B-9397-08002B2CF9AE}" pid="11" name="sourceId">
    <vt:lpwstr>207006</vt:lpwstr>
  </property>
  <property fmtid="{D5CDD505-2E9C-101B-9397-08002B2CF9AE}" pid="12" name="module">
    <vt:lpwstr>Contact</vt:lpwstr>
  </property>
  <property fmtid="{D5CDD505-2E9C-101B-9397-08002B2CF9AE}" pid="13" name="customParams">
    <vt:lpwstr>
    </vt:lpwstr>
  </property>
  <property fmtid="{D5CDD505-2E9C-101B-9397-08002B2CF9AE}" pid="14" name="createdBy">
    <vt:lpwstr>si749@kirken.no</vt:lpwstr>
  </property>
  <property fmtid="{D5CDD505-2E9C-101B-9397-08002B2CF9AE}" pid="15" name="modifiedBy">
    <vt:lpwstr>si749@kirken.no</vt:lpwstr>
  </property>
  <property fmtid="{D5CDD505-2E9C-101B-9397-08002B2CF9AE}" pid="16" name="serverName">
    <vt:lpwstr>dnk-nord-halogaland.public360online.com</vt:lpwstr>
  </property>
  <property fmtid="{D5CDD505-2E9C-101B-9397-08002B2CF9AE}" pid="17" name="server">
    <vt:lpwstr>dnk-nord-halogaland.public360online.com</vt:lpwstr>
  </property>
  <property fmtid="{D5CDD505-2E9C-101B-9397-08002B2CF9AE}" pid="18" name="protocol">
    <vt:lpwstr>off</vt:lpwstr>
  </property>
  <property fmtid="{D5CDD505-2E9C-101B-9397-08002B2CF9AE}" pid="19" name="site">
    <vt:lpwstr>/locator.aspx</vt:lpwstr>
  </property>
  <property fmtid="{D5CDD505-2E9C-101B-9397-08002B2CF9AE}" pid="20" name="externalUser">
    <vt:lpwstr>
    </vt:lpwstr>
  </property>
  <property fmtid="{D5CDD505-2E9C-101B-9397-08002B2CF9AE}" pid="21" name="option">
    <vt:lpwstr>true</vt:lpwstr>
  </property>
  <property fmtid="{D5CDD505-2E9C-101B-9397-08002B2CF9AE}" pid="22" name="currentVerId">
    <vt:lpwstr>
    </vt:lpwstr>
  </property>
  <property fmtid="{D5CDD505-2E9C-101B-9397-08002B2CF9AE}" pid="23" name="Operation">
    <vt:lpwstr>CheckoutFile</vt:lpwstr>
  </property>
  <property fmtid="{D5CDD505-2E9C-101B-9397-08002B2CF9AE}" pid="24" name="CompanyName">
    <vt:lpwstr>Senja kirkelige fellesråd</vt:lpwstr>
  </property>
  <property fmtid="{D5CDD505-2E9C-101B-9397-08002B2CF9AE}" pid="25" name="gbsTemplate">
    <vt:lpwstr>Agenda</vt:lpwstr>
  </property>
  <property fmtid="{D5CDD505-2E9C-101B-9397-08002B2CF9AE}" pid="26" name="gbs_meetingID">
    <vt:lpwstr>207006</vt:lpwstr>
  </property>
  <property fmtid="{D5CDD505-2E9C-101B-9397-08002B2CF9AE}" pid="27" name="gbs_board">
    <vt:lpwstr>Torsken menighetsråd</vt:lpwstr>
  </property>
  <property fmtid="{D5CDD505-2E9C-101B-9397-08002B2CF9AE}" pid="28" name="gbs_boardID">
    <vt:lpwstr>200456</vt:lpwstr>
  </property>
  <property fmtid="{D5CDD505-2E9C-101B-9397-08002B2CF9AE}" pid="29" name="gbs_meetingdate">
    <vt:lpwstr>05.11.2024</vt:lpwstr>
  </property>
  <property fmtid="{D5CDD505-2E9C-101B-9397-08002B2CF9AE}" pid="30" name="gbs_location">
    <vt:lpwstr>Medby kapell</vt:lpwstr>
  </property>
  <property fmtid="{D5CDD505-2E9C-101B-9397-08002B2CF9AE}" pid="31" name="gbs_TemplatePath">
    <vt:lpwstr>https://dnk-nord-halogaland.public360online.com/biz/v2-pbr/docprod/templates/</vt:lpwstr>
  </property>
  <property fmtid="{D5CDD505-2E9C-101B-9397-08002B2CF9AE}" pid="32" name="gbs_boardCode">
    <vt:lpwstr/>
  </property>
  <property fmtid="{D5CDD505-2E9C-101B-9397-08002B2CF9AE}" pid="33" name="gbs_UserOrgUnitID">
    <vt:lpwstr>200418</vt:lpwstr>
  </property>
  <property fmtid="{D5CDD505-2E9C-101B-9397-08002B2CF9AE}" pid="34" name="gbs_UserContactID">
    <vt:lpwstr>200436</vt:lpwstr>
  </property>
  <property fmtid="{D5CDD505-2E9C-101B-9397-08002B2CF9AE}" pid="35" name="gbs_ToAuthorization">
    <vt:lpwstr/>
  </property>
  <property fmtid="{D5CDD505-2E9C-101B-9397-08002B2CF9AE}" pid="36" name="gbs_ToAccessCode">
    <vt:lpwstr/>
  </property>
  <property fmtid="{D5CDD505-2E9C-101B-9397-08002B2CF9AE}" pid="37" name="BackOfficeType">
    <vt:lpwstr>CheckoutFile</vt:lpwstr>
  </property>
</Properties>
</file>