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7EFBB601" w:rsidR="00DE4470" w:rsidRPr="005D52A2" w:rsidRDefault="00852C14"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B13175">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6-02T12:00:00Z">
              <w:dateFormat w:val="dd.MM.yyyy kl. HH:mm"/>
              <w:lid w:val="nb-NO"/>
              <w:storeMappedDataAs w:val="dateTime"/>
              <w:calendar w:val="gregorian"/>
            </w:date>
          </w:sdtPr>
          <w:sdtEndPr/>
          <w:sdtContent>
            <w:tc>
              <w:tcPr>
                <w:tcW w:w="7149" w:type="dxa"/>
                <w:tcBorders>
                  <w:top w:val="single" w:sz="4" w:space="0" w:color="auto"/>
                </w:tcBorders>
              </w:tcPr>
              <w:p w14:paraId="092353AF" w14:textId="2E459AF7" w:rsidR="00D8150E" w:rsidRPr="00D8150E" w:rsidRDefault="00B13175" w:rsidP="009253BB">
                <w:r>
                  <w:t>02.06.2026 kl. 12:00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1909E344" w:rsidR="00D8150E" w:rsidRPr="00D8150E" w:rsidRDefault="00B13175" w:rsidP="009253BB">
                <w:r>
                  <w:t>Medby kapell</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2EBAFEDF" w:rsidR="00D8150E" w:rsidRPr="00D8150E" w:rsidRDefault="00B13175"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525F0486" w:rsidR="00D8150E" w:rsidRPr="00D8150E" w:rsidRDefault="00B13175" w:rsidP="009253BB">
            <w:bookmarkStart w:id="1" w:name="MEMBERS_MET"/>
            <w:bookmarkEnd w:id="1"/>
            <w:r>
              <w:t>Leif Einar Thomassen, Janne Tove Bergvoll, Reidun Flakstad, Solveig Flakstad</w:t>
            </w:r>
            <w:r w:rsidR="00F847F3">
              <w:t>, Øyvind Ropstad</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127DA31F" w:rsidR="00D8150E" w:rsidRPr="00D8150E" w:rsidRDefault="00B13175" w:rsidP="009253BB">
            <w:bookmarkStart w:id="3" w:name="MEMBERS_NOTMET"/>
            <w:bookmarkEnd w:id="3"/>
            <w:r>
              <w:t>Christel Eide, Håvard Elnar Hansen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3667C98D" w:rsidR="00D8150E" w:rsidRPr="00D8150E" w:rsidRDefault="00F847F3" w:rsidP="009253BB">
            <w:r>
              <w:t>Frank Stellmacher</w:t>
            </w:r>
          </w:p>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4F61D57C" w:rsidR="00D8150E" w:rsidRPr="00D8150E" w:rsidRDefault="00B13175" w:rsidP="009253BB">
                <w:r>
                  <w:t>S</w:t>
                </w:r>
                <w:r w:rsidR="00F847F3">
                  <w:t>olveig Flakstad</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B13175" w:rsidRPr="00B13175" w14:paraId="42B7743C" w14:textId="77777777" w:rsidTr="00B13175">
        <w:trPr>
          <w:trHeight w:val="480"/>
        </w:trPr>
        <w:tc>
          <w:tcPr>
            <w:tcW w:w="9061" w:type="dxa"/>
            <w:gridSpan w:val="3"/>
            <w:vAlign w:val="center"/>
          </w:tcPr>
          <w:p w14:paraId="30C64E52" w14:textId="7E4DEAFF" w:rsidR="00B13175" w:rsidRPr="00B13175" w:rsidRDefault="00B13175" w:rsidP="00B13175">
            <w:pPr>
              <w:rPr>
                <w:b/>
              </w:rPr>
            </w:pPr>
            <w:bookmarkStart w:id="4" w:name="AGENDA_TABLE"/>
            <w:bookmarkEnd w:id="4"/>
            <w:r>
              <w:rPr>
                <w:b/>
              </w:rPr>
              <w:t>Godkjenning av innkalling og saksliste</w:t>
            </w:r>
          </w:p>
        </w:tc>
      </w:tr>
      <w:tr w:rsidR="00B13175" w:rsidRPr="00B13175" w14:paraId="53A2E867" w14:textId="77777777" w:rsidTr="00B13175">
        <w:trPr>
          <w:trHeight w:val="480"/>
        </w:trPr>
        <w:tc>
          <w:tcPr>
            <w:tcW w:w="9061" w:type="dxa"/>
            <w:gridSpan w:val="3"/>
            <w:vAlign w:val="center"/>
          </w:tcPr>
          <w:p w14:paraId="760FB515" w14:textId="58DC2A2F" w:rsidR="00B13175" w:rsidRPr="00B13175" w:rsidRDefault="00B13175" w:rsidP="00B13175">
            <w:pPr>
              <w:rPr>
                <w:b/>
              </w:rPr>
            </w:pPr>
            <w:r>
              <w:rPr>
                <w:b/>
              </w:rPr>
              <w:t>Godkjenning av protokoll</w:t>
            </w:r>
          </w:p>
        </w:tc>
      </w:tr>
      <w:tr w:rsidR="00B13175" w:rsidRPr="00B13175" w14:paraId="5537212B" w14:textId="77777777" w:rsidTr="00B13175">
        <w:trPr>
          <w:trHeight w:val="480"/>
        </w:trPr>
        <w:tc>
          <w:tcPr>
            <w:tcW w:w="9061" w:type="dxa"/>
            <w:gridSpan w:val="3"/>
            <w:vAlign w:val="center"/>
          </w:tcPr>
          <w:p w14:paraId="1240A643" w14:textId="5FAEEC52" w:rsidR="00B13175" w:rsidRPr="00B13175" w:rsidRDefault="00B13175" w:rsidP="00B13175">
            <w:pPr>
              <w:rPr>
                <w:b/>
              </w:rPr>
            </w:pPr>
            <w:r>
              <w:rPr>
                <w:b/>
              </w:rPr>
              <w:t>Saker til behandling</w:t>
            </w:r>
          </w:p>
        </w:tc>
      </w:tr>
      <w:tr w:rsidR="00B13175" w:rsidRPr="00B13175" w14:paraId="34B2D070" w14:textId="77777777" w:rsidTr="00B13175">
        <w:trPr>
          <w:trHeight w:val="240"/>
        </w:trPr>
        <w:tc>
          <w:tcPr>
            <w:tcW w:w="931" w:type="dxa"/>
            <w:vAlign w:val="center"/>
          </w:tcPr>
          <w:p w14:paraId="35AD4210" w14:textId="36A41C35" w:rsidR="00B13175" w:rsidRPr="00B13175" w:rsidRDefault="00B13175" w:rsidP="00B13175">
            <w:hyperlink w:anchor="CaseRef211711" w:tooltip="Detaljer" w:history="1">
              <w:r>
                <w:rPr>
                  <w:rStyle w:val="Hyperkobling"/>
                </w:rPr>
                <w:t>5/26</w:t>
              </w:r>
            </w:hyperlink>
          </w:p>
        </w:tc>
        <w:tc>
          <w:tcPr>
            <w:tcW w:w="7281" w:type="dxa"/>
            <w:vAlign w:val="center"/>
          </w:tcPr>
          <w:p w14:paraId="52CC220C" w14:textId="50DAFF2F" w:rsidR="00B13175" w:rsidRPr="00B13175" w:rsidRDefault="00B13175" w:rsidP="00933AD0">
            <w:r>
              <w:t>Konfirmasjonsgudstjenester 2027-2031</w:t>
            </w:r>
          </w:p>
        </w:tc>
        <w:tc>
          <w:tcPr>
            <w:tcW w:w="849" w:type="dxa"/>
            <w:vAlign w:val="center"/>
          </w:tcPr>
          <w:p w14:paraId="7C431613" w14:textId="2364A571" w:rsidR="00B13175" w:rsidRPr="00B13175" w:rsidRDefault="00B13175" w:rsidP="00933AD0">
            <w:fldSimple w:instr=" PAGEREF CaseRef211711 ">
              <w:r>
                <w:rPr>
                  <w:noProof/>
                </w:rPr>
                <w:t>2</w:t>
              </w:r>
            </w:fldSimple>
          </w:p>
        </w:tc>
      </w:tr>
      <w:tr w:rsidR="00B13175" w:rsidRPr="00B13175" w14:paraId="4821F95F" w14:textId="77777777" w:rsidTr="00B13175">
        <w:trPr>
          <w:trHeight w:val="240"/>
        </w:trPr>
        <w:tc>
          <w:tcPr>
            <w:tcW w:w="931" w:type="dxa"/>
            <w:vAlign w:val="center"/>
          </w:tcPr>
          <w:p w14:paraId="648C05E1" w14:textId="147E4EB1" w:rsidR="00B13175" w:rsidRPr="00B13175" w:rsidRDefault="00B13175" w:rsidP="00B13175">
            <w:hyperlink w:anchor="CaseRef211724" w:tooltip="Detaljer" w:history="1">
              <w:r>
                <w:rPr>
                  <w:rStyle w:val="Hyperkobling"/>
                </w:rPr>
                <w:t>6/26</w:t>
              </w:r>
            </w:hyperlink>
          </w:p>
        </w:tc>
        <w:tc>
          <w:tcPr>
            <w:tcW w:w="7281" w:type="dxa"/>
            <w:vAlign w:val="center"/>
          </w:tcPr>
          <w:p w14:paraId="6ACA8352" w14:textId="4C9D98D8" w:rsidR="00B13175" w:rsidRPr="00B13175" w:rsidRDefault="00B13175" w:rsidP="00933AD0">
            <w:r>
              <w:t>Økonomirapport pr 26.5.26</w:t>
            </w:r>
          </w:p>
        </w:tc>
        <w:tc>
          <w:tcPr>
            <w:tcW w:w="849" w:type="dxa"/>
            <w:vAlign w:val="center"/>
          </w:tcPr>
          <w:p w14:paraId="761CC0EB" w14:textId="7F241D92" w:rsidR="00B13175" w:rsidRPr="00B13175" w:rsidRDefault="00B13175" w:rsidP="00933AD0">
            <w:fldSimple w:instr=" PAGEREF CaseRef211724 ">
              <w:r>
                <w:rPr>
                  <w:noProof/>
                </w:rPr>
                <w:t>3</w:t>
              </w:r>
            </w:fldSimple>
          </w:p>
        </w:tc>
      </w:tr>
      <w:tr w:rsidR="00B13175" w:rsidRPr="00B13175" w14:paraId="3FB9A60E" w14:textId="77777777" w:rsidTr="00B13175">
        <w:trPr>
          <w:trHeight w:val="240"/>
        </w:trPr>
        <w:tc>
          <w:tcPr>
            <w:tcW w:w="931" w:type="dxa"/>
            <w:vAlign w:val="center"/>
          </w:tcPr>
          <w:p w14:paraId="7BD62205" w14:textId="511A6A4C" w:rsidR="00B13175" w:rsidRPr="00B13175" w:rsidRDefault="00B13175" w:rsidP="00B13175">
            <w:hyperlink w:anchor="CaseRef211482" w:tooltip="Detaljer" w:history="1">
              <w:r>
                <w:rPr>
                  <w:rStyle w:val="Hyperkobling"/>
                </w:rPr>
                <w:t>7/26</w:t>
              </w:r>
            </w:hyperlink>
          </w:p>
        </w:tc>
        <w:tc>
          <w:tcPr>
            <w:tcW w:w="7281" w:type="dxa"/>
            <w:vAlign w:val="center"/>
          </w:tcPr>
          <w:p w14:paraId="60E403EA" w14:textId="7D6CB721" w:rsidR="00B13175" w:rsidRPr="00B13175" w:rsidRDefault="00B13175" w:rsidP="00933AD0">
            <w:r>
              <w:t>Årsregnskap Torsken 2025</w:t>
            </w:r>
          </w:p>
        </w:tc>
        <w:tc>
          <w:tcPr>
            <w:tcW w:w="849" w:type="dxa"/>
            <w:vAlign w:val="center"/>
          </w:tcPr>
          <w:p w14:paraId="267709A4" w14:textId="15C2737F" w:rsidR="00B13175" w:rsidRPr="00B13175" w:rsidRDefault="00B13175" w:rsidP="00933AD0">
            <w:fldSimple w:instr=" PAGEREF CaseRef211482 ">
              <w:r>
                <w:rPr>
                  <w:noProof/>
                </w:rPr>
                <w:t>3</w:t>
              </w:r>
            </w:fldSimple>
          </w:p>
        </w:tc>
      </w:tr>
      <w:tr w:rsidR="00B13175" w:rsidRPr="00B13175" w14:paraId="018912C3" w14:textId="77777777" w:rsidTr="00B13175">
        <w:trPr>
          <w:trHeight w:val="240"/>
        </w:trPr>
        <w:tc>
          <w:tcPr>
            <w:tcW w:w="931" w:type="dxa"/>
            <w:vAlign w:val="center"/>
          </w:tcPr>
          <w:p w14:paraId="7B4E9EEA" w14:textId="6ED96B1D" w:rsidR="00B13175" w:rsidRPr="00B13175" w:rsidRDefault="00B13175" w:rsidP="00B13175">
            <w:hyperlink w:anchor="CaseRef211705" w:tooltip="Detaljer" w:history="1">
              <w:r>
                <w:rPr>
                  <w:rStyle w:val="Hyperkobling"/>
                </w:rPr>
                <w:t>8/26</w:t>
              </w:r>
            </w:hyperlink>
          </w:p>
        </w:tc>
        <w:tc>
          <w:tcPr>
            <w:tcW w:w="7281" w:type="dxa"/>
            <w:vAlign w:val="center"/>
          </w:tcPr>
          <w:p w14:paraId="1233623C" w14:textId="25EF1FB0" w:rsidR="00B13175" w:rsidRPr="00B13175" w:rsidRDefault="00B13175" w:rsidP="00933AD0">
            <w:r>
              <w:t>Årsmelding Torsken 2025</w:t>
            </w:r>
          </w:p>
        </w:tc>
        <w:tc>
          <w:tcPr>
            <w:tcW w:w="849" w:type="dxa"/>
            <w:vAlign w:val="center"/>
          </w:tcPr>
          <w:p w14:paraId="584C4893" w14:textId="43C4BEE7" w:rsidR="00B13175" w:rsidRPr="00B13175" w:rsidRDefault="00B13175" w:rsidP="00933AD0">
            <w:fldSimple w:instr=" PAGEREF CaseRef211705 ">
              <w:r>
                <w:rPr>
                  <w:noProof/>
                </w:rPr>
                <w:t>4</w:t>
              </w:r>
            </w:fldSimple>
          </w:p>
        </w:tc>
      </w:tr>
      <w:tr w:rsidR="00B13175" w:rsidRPr="00B13175" w14:paraId="2D548A30" w14:textId="77777777" w:rsidTr="00B13175">
        <w:trPr>
          <w:trHeight w:val="240"/>
        </w:trPr>
        <w:tc>
          <w:tcPr>
            <w:tcW w:w="931" w:type="dxa"/>
            <w:vAlign w:val="center"/>
          </w:tcPr>
          <w:p w14:paraId="34B573B5" w14:textId="7DBB7AB8" w:rsidR="00B13175" w:rsidRPr="00B13175" w:rsidRDefault="00B13175" w:rsidP="00B13175">
            <w:hyperlink w:anchor="CaseRef211707" w:tooltip="Detaljer" w:history="1">
              <w:r>
                <w:rPr>
                  <w:rStyle w:val="Hyperkobling"/>
                </w:rPr>
                <w:t>9/26</w:t>
              </w:r>
            </w:hyperlink>
          </w:p>
        </w:tc>
        <w:tc>
          <w:tcPr>
            <w:tcW w:w="7281" w:type="dxa"/>
            <w:vAlign w:val="center"/>
          </w:tcPr>
          <w:p w14:paraId="3024BF3F" w14:textId="1C5FD1A4" w:rsidR="00B13175" w:rsidRPr="00B13175" w:rsidRDefault="00B13175" w:rsidP="00933AD0">
            <w:r>
              <w:t>Utstyr til gravplassene</w:t>
            </w:r>
          </w:p>
        </w:tc>
        <w:tc>
          <w:tcPr>
            <w:tcW w:w="849" w:type="dxa"/>
            <w:vAlign w:val="center"/>
          </w:tcPr>
          <w:p w14:paraId="0CC99B39" w14:textId="49ED0882" w:rsidR="00B13175" w:rsidRPr="00B13175" w:rsidRDefault="00B13175" w:rsidP="00933AD0">
            <w:fldSimple w:instr=" PAGEREF CaseRef211707 ">
              <w:r>
                <w:rPr>
                  <w:noProof/>
                </w:rPr>
                <w:t>5</w:t>
              </w:r>
            </w:fldSimple>
          </w:p>
        </w:tc>
      </w:tr>
      <w:tr w:rsidR="00B13175" w:rsidRPr="00B13175" w14:paraId="68253ECC" w14:textId="77777777" w:rsidTr="00B13175">
        <w:trPr>
          <w:trHeight w:val="240"/>
        </w:trPr>
        <w:tc>
          <w:tcPr>
            <w:tcW w:w="931" w:type="dxa"/>
            <w:vAlign w:val="center"/>
          </w:tcPr>
          <w:p w14:paraId="1A43B9D7" w14:textId="220D5BC9" w:rsidR="00B13175" w:rsidRPr="00B13175" w:rsidRDefault="00B13175" w:rsidP="00B13175">
            <w:hyperlink w:anchor="CaseRef211709" w:tooltip="Detaljer" w:history="1">
              <w:r>
                <w:rPr>
                  <w:rStyle w:val="Hyperkobling"/>
                </w:rPr>
                <w:t>10/26</w:t>
              </w:r>
            </w:hyperlink>
          </w:p>
        </w:tc>
        <w:tc>
          <w:tcPr>
            <w:tcW w:w="7281" w:type="dxa"/>
            <w:vAlign w:val="center"/>
          </w:tcPr>
          <w:p w14:paraId="333D1DE3" w14:textId="7586E05E" w:rsidR="00B13175" w:rsidRPr="00B13175" w:rsidRDefault="00B13175" w:rsidP="00933AD0">
            <w:r>
              <w:t>Forberedelser av valg 2027 for Torsken</w:t>
            </w:r>
          </w:p>
        </w:tc>
        <w:tc>
          <w:tcPr>
            <w:tcW w:w="849" w:type="dxa"/>
            <w:vAlign w:val="center"/>
          </w:tcPr>
          <w:p w14:paraId="4AB04A75" w14:textId="1D2A9F4B" w:rsidR="00B13175" w:rsidRPr="00B13175" w:rsidRDefault="00B13175" w:rsidP="00933AD0">
            <w:fldSimple w:instr=" PAGEREF CaseRef211709 ">
              <w:r>
                <w:rPr>
                  <w:noProof/>
                </w:rPr>
                <w:t>6</w:t>
              </w:r>
            </w:fldSimple>
          </w:p>
        </w:tc>
      </w:tr>
      <w:tr w:rsidR="00B13175" w:rsidRPr="00B13175" w14:paraId="3E14DD16" w14:textId="77777777" w:rsidTr="00B13175">
        <w:trPr>
          <w:trHeight w:val="240"/>
        </w:trPr>
        <w:tc>
          <w:tcPr>
            <w:tcW w:w="931" w:type="dxa"/>
            <w:vAlign w:val="center"/>
          </w:tcPr>
          <w:p w14:paraId="3687794B" w14:textId="47ABB2C8" w:rsidR="00B13175" w:rsidRPr="00B13175" w:rsidRDefault="00B13175" w:rsidP="00B13175">
            <w:hyperlink w:anchor="CaseRef211790" w:tooltip="Detaljer" w:history="1">
              <w:r>
                <w:rPr>
                  <w:rStyle w:val="Hyperkobling"/>
                </w:rPr>
                <w:t>11/26</w:t>
              </w:r>
            </w:hyperlink>
          </w:p>
        </w:tc>
        <w:tc>
          <w:tcPr>
            <w:tcW w:w="7281" w:type="dxa"/>
            <w:vAlign w:val="center"/>
          </w:tcPr>
          <w:p w14:paraId="06450E30" w14:textId="20F67382" w:rsidR="00B13175" w:rsidRPr="00B13175" w:rsidRDefault="00B13175" w:rsidP="00933AD0">
            <w:r>
              <w:t>Ansettelse av menighetspedagog i Torsken</w:t>
            </w:r>
          </w:p>
        </w:tc>
        <w:tc>
          <w:tcPr>
            <w:tcW w:w="849" w:type="dxa"/>
            <w:vAlign w:val="center"/>
          </w:tcPr>
          <w:p w14:paraId="223DF60C" w14:textId="05BA860E" w:rsidR="00B13175" w:rsidRPr="00B13175" w:rsidRDefault="00B13175" w:rsidP="00933AD0">
            <w:fldSimple w:instr=" PAGEREF CaseRef211790 ">
              <w:r>
                <w:rPr>
                  <w:noProof/>
                </w:rPr>
                <w:t>6</w:t>
              </w:r>
            </w:fldSimple>
          </w:p>
        </w:tc>
      </w:tr>
      <w:tr w:rsidR="00B13175" w:rsidRPr="00B13175" w14:paraId="5B6D0CD0" w14:textId="77777777" w:rsidTr="00B13175">
        <w:trPr>
          <w:trHeight w:val="480"/>
        </w:trPr>
        <w:tc>
          <w:tcPr>
            <w:tcW w:w="9061" w:type="dxa"/>
            <w:gridSpan w:val="3"/>
            <w:vAlign w:val="center"/>
          </w:tcPr>
          <w:p w14:paraId="6AF08300" w14:textId="77777777" w:rsidR="00B13175" w:rsidRDefault="00B13175" w:rsidP="00B13175">
            <w:pPr>
              <w:rPr>
                <w:b/>
              </w:rPr>
            </w:pPr>
            <w:r>
              <w:rPr>
                <w:b/>
              </w:rPr>
              <w:t>Orienteringssaker</w:t>
            </w:r>
          </w:p>
          <w:p w14:paraId="3C3514D5" w14:textId="0ADE5D04" w:rsidR="00FE2B27" w:rsidRPr="00FE2B27" w:rsidRDefault="00FE2B27" w:rsidP="00B13175">
            <w:r w:rsidRPr="00FE2B27">
              <w:t>Sak til neste møte – egenandel konfirmanter</w:t>
            </w:r>
          </w:p>
        </w:tc>
      </w:tr>
      <w:tr w:rsidR="00B13175" w:rsidRPr="00B13175" w14:paraId="1F469256" w14:textId="77777777" w:rsidTr="00B13175">
        <w:trPr>
          <w:trHeight w:val="480"/>
        </w:trPr>
        <w:tc>
          <w:tcPr>
            <w:tcW w:w="9061" w:type="dxa"/>
            <w:gridSpan w:val="3"/>
            <w:vAlign w:val="center"/>
          </w:tcPr>
          <w:p w14:paraId="1707BF67" w14:textId="5FF86050" w:rsidR="00B13175" w:rsidRPr="00B13175" w:rsidRDefault="00B13175" w:rsidP="00B13175">
            <w:pPr>
              <w:rPr>
                <w:b/>
              </w:rPr>
            </w:pPr>
            <w:r>
              <w:rPr>
                <w:b/>
              </w:rPr>
              <w:t>Eventuelt</w:t>
            </w:r>
          </w:p>
        </w:tc>
      </w:tr>
      <w:tr w:rsidR="00B13175" w:rsidRPr="00B13175" w14:paraId="40CA4A2D" w14:textId="77777777" w:rsidTr="00B13175">
        <w:trPr>
          <w:trHeight w:val="240"/>
        </w:trPr>
        <w:tc>
          <w:tcPr>
            <w:tcW w:w="931" w:type="dxa"/>
            <w:vAlign w:val="center"/>
          </w:tcPr>
          <w:p w14:paraId="30ED9C76" w14:textId="77777777" w:rsidR="00B13175" w:rsidRDefault="00B13175" w:rsidP="00B13175"/>
        </w:tc>
        <w:tc>
          <w:tcPr>
            <w:tcW w:w="7281" w:type="dxa"/>
            <w:vAlign w:val="center"/>
          </w:tcPr>
          <w:p w14:paraId="26983336" w14:textId="77777777" w:rsidR="00B13175" w:rsidRDefault="00B13175" w:rsidP="00933AD0"/>
        </w:tc>
        <w:tc>
          <w:tcPr>
            <w:tcW w:w="849" w:type="dxa"/>
            <w:vAlign w:val="center"/>
          </w:tcPr>
          <w:p w14:paraId="37F15803" w14:textId="77777777" w:rsidR="00B13175" w:rsidRDefault="00B13175" w:rsidP="00933AD0"/>
        </w:tc>
      </w:tr>
    </w:tbl>
    <w:p w14:paraId="12F2F07A" w14:textId="77777777" w:rsidR="004C78E3" w:rsidRPr="00933AD0" w:rsidRDefault="004C78E3" w:rsidP="00933AD0"/>
    <w:p w14:paraId="0D002129" w14:textId="168C9595" w:rsidR="005D52A2" w:rsidRPr="004631EB" w:rsidRDefault="00852C14"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D8111F">
        <w:rPr>
          <w:noProof/>
        </w:rPr>
        <w:t>15.06.2026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319344F3" w:rsidR="00403641" w:rsidRDefault="00B13175"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1138105719"/>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17A618A9" w:rsidR="005D52A2" w:rsidRPr="004631EB" w:rsidRDefault="00F847F3" w:rsidP="006832C2">
                <w:r>
                  <w:t>Solveig Flakstad</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27B6FC6B" w14:textId="31FE57A2" w:rsidR="00B13175" w:rsidRDefault="00B13175" w:rsidP="00B13175">
      <w:pPr>
        <w:pStyle w:val="MUCaseTitle"/>
        <w:rPr>
          <w:shd w:val="clear" w:color="auto" w:fill="D9D9D9"/>
        </w:rPr>
      </w:pPr>
      <w:r w:rsidRPr="00B13175">
        <w:rPr>
          <w:shd w:val="clear" w:color="auto" w:fill="D9D9D9"/>
        </w:rPr>
        <w:lastRenderedPageBreak/>
        <w:t>Godkjenning av innkalling og saksliste</w:t>
      </w:r>
    </w:p>
    <w:p w14:paraId="3556CA72" w14:textId="46DC0D56" w:rsidR="00F847F3" w:rsidRDefault="00F847F3" w:rsidP="00F847F3">
      <w:r>
        <w:t>Godkjent</w:t>
      </w:r>
    </w:p>
    <w:p w14:paraId="0E1C54BB" w14:textId="77777777" w:rsidR="00F847F3" w:rsidRPr="00F847F3" w:rsidRDefault="00F847F3" w:rsidP="00F847F3"/>
    <w:p w14:paraId="69687172" w14:textId="66D516B3" w:rsidR="00B13175" w:rsidRDefault="00B13175" w:rsidP="00B13175">
      <w:pPr>
        <w:pStyle w:val="MUCaseTitle"/>
        <w:rPr>
          <w:shd w:val="clear" w:color="auto" w:fill="D9D9D9"/>
        </w:rPr>
      </w:pPr>
      <w:r w:rsidRPr="00B13175">
        <w:rPr>
          <w:shd w:val="clear" w:color="auto" w:fill="D9D9D9"/>
        </w:rPr>
        <w:t>Godkjenning av protokoll</w:t>
      </w:r>
    </w:p>
    <w:p w14:paraId="2F26E7BE" w14:textId="26B9A23E" w:rsidR="00F847F3" w:rsidRDefault="00F847F3" w:rsidP="00F847F3">
      <w:r>
        <w:t>Mangler – kan ikke godkjennes</w:t>
      </w:r>
    </w:p>
    <w:p w14:paraId="087CE526" w14:textId="77777777" w:rsidR="00F847F3" w:rsidRPr="00F847F3" w:rsidRDefault="00F847F3" w:rsidP="00F847F3"/>
    <w:p w14:paraId="59E19C50" w14:textId="3F368872" w:rsidR="00B13175" w:rsidRDefault="00B13175" w:rsidP="00B13175">
      <w:pPr>
        <w:pStyle w:val="MUCaseTitle"/>
      </w:pPr>
      <w:r w:rsidRPr="00B13175">
        <w:rPr>
          <w:shd w:val="clear" w:color="auto" w:fill="D9D9D9"/>
        </w:rPr>
        <w:t>Saker til behandling</w:t>
      </w:r>
    </w:p>
    <w:p w14:paraId="78861FEF" w14:textId="77777777" w:rsidR="00B13175" w:rsidRDefault="00B13175" w:rsidP="00B13175">
      <w:pPr>
        <w:pStyle w:val="MUCaseTitle2"/>
      </w:pPr>
      <w:bookmarkStart w:id="5" w:name="CaseRef211711"/>
      <w:bookmarkEnd w:id="5"/>
      <w:r>
        <w:t>5/26 Konfirmasjonsgudstjenester 2027-2031</w:t>
      </w:r>
    </w:p>
    <w:p w14:paraId="43F97B27" w14:textId="0D5E5F99"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6DD9E204" w14:textId="77777777" w:rsidTr="00B13175">
        <w:tc>
          <w:tcPr>
            <w:tcW w:w="5102" w:type="dxa"/>
          </w:tcPr>
          <w:p w14:paraId="34E888C5" w14:textId="5AC0A245" w:rsidR="00B13175" w:rsidRDefault="00B13175" w:rsidP="00B13175">
            <w:r>
              <w:t>Behandlet av</w:t>
            </w:r>
          </w:p>
        </w:tc>
        <w:tc>
          <w:tcPr>
            <w:tcW w:w="1701" w:type="dxa"/>
          </w:tcPr>
          <w:p w14:paraId="57D3CDEC" w14:textId="2B1E23C9" w:rsidR="00B13175" w:rsidRDefault="00B13175" w:rsidP="00B13175">
            <w:r>
              <w:t>Møtedato</w:t>
            </w:r>
          </w:p>
        </w:tc>
        <w:tc>
          <w:tcPr>
            <w:tcW w:w="1134" w:type="dxa"/>
          </w:tcPr>
          <w:p w14:paraId="738FC733" w14:textId="3E4F8D04" w:rsidR="00B13175" w:rsidRDefault="00B13175" w:rsidP="00B13175">
            <w:proofErr w:type="spellStart"/>
            <w:r>
              <w:t>Saknr</w:t>
            </w:r>
            <w:proofErr w:type="spellEnd"/>
          </w:p>
        </w:tc>
      </w:tr>
      <w:tr w:rsidR="00B13175" w14:paraId="60456535" w14:textId="77777777" w:rsidTr="00B13175">
        <w:tc>
          <w:tcPr>
            <w:tcW w:w="5102" w:type="dxa"/>
          </w:tcPr>
          <w:p w14:paraId="0E7D32BA" w14:textId="099B9438" w:rsidR="00B13175" w:rsidRDefault="00B13175" w:rsidP="00B13175">
            <w:r>
              <w:t>1 Torsken menighetsråd</w:t>
            </w:r>
          </w:p>
        </w:tc>
        <w:tc>
          <w:tcPr>
            <w:tcW w:w="1701" w:type="dxa"/>
          </w:tcPr>
          <w:p w14:paraId="740FCC2E" w14:textId="3091DD9E" w:rsidR="00B13175" w:rsidRDefault="00B13175" w:rsidP="00B13175">
            <w:r>
              <w:t>02.06.2026</w:t>
            </w:r>
          </w:p>
        </w:tc>
        <w:tc>
          <w:tcPr>
            <w:tcW w:w="1134" w:type="dxa"/>
          </w:tcPr>
          <w:p w14:paraId="1D18ECE9" w14:textId="66EFD5DB" w:rsidR="00B13175" w:rsidRDefault="00B13175" w:rsidP="00B13175">
            <w:r>
              <w:t>5/26</w:t>
            </w:r>
          </w:p>
        </w:tc>
      </w:tr>
    </w:tbl>
    <w:p w14:paraId="00D62FBE" w14:textId="77777777" w:rsidR="00B13175" w:rsidRDefault="00B13175" w:rsidP="00B13175"/>
    <w:p w14:paraId="12001B92" w14:textId="77777777" w:rsidR="00B13175" w:rsidRDefault="00B13175" w:rsidP="00B13175"/>
    <w:p w14:paraId="7624F42C" w14:textId="77777777" w:rsidR="00B13175" w:rsidRDefault="00B13175" w:rsidP="00B13175"/>
    <w:p w14:paraId="6D3539DC" w14:textId="77777777" w:rsidR="00B13175" w:rsidRDefault="00B13175" w:rsidP="00B13175"/>
    <w:sdt>
      <w:sdtPr>
        <w:alias w:val="Sammendrag"/>
        <w:tag w:val="Sammendrag"/>
        <w:id w:val="1674685779"/>
        <w:placeholder>
          <w:docPart w:val="CF83517B44E94BF496F7CEB36084C291"/>
        </w:placeholder>
      </w:sdtPr>
      <w:sdtEndPr/>
      <w:sdtContent>
        <w:p w14:paraId="2381A985"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4051170D" w14:textId="77777777" w:rsidR="00B13175" w:rsidRDefault="00B13175" w:rsidP="00B13175">
          <w:r>
            <w:t xml:space="preserve">Frank Stellmacher begynner som sokneprest i Torsken og Berg i august i år. Han har utarbeidet et forslag på konfirmasjonsgudstjenester for Berg og Torsken i tidsrommet 2027-2031. Konfirmasjon er lagt til </w:t>
          </w:r>
          <w:r w:rsidRPr="00B0467E">
            <w:rPr>
              <w:b/>
              <w:bCs/>
            </w:rPr>
            <w:t>lørdager</w:t>
          </w:r>
          <w:r>
            <w:t xml:space="preserve"> </w:t>
          </w:r>
          <w:proofErr w:type="spellStart"/>
          <w:r>
            <w:t>mtp</w:t>
          </w:r>
          <w:proofErr w:type="spellEnd"/>
          <w:r>
            <w:t>. familien som skal reise. Han har lagt fotnoter ved noen datoer for å vise at det er langhelg ifm. Kristi himmelfart eller pinse. Det er viktig at man har 17.mai i bakhodet.</w:t>
          </w:r>
        </w:p>
        <w:p w14:paraId="01EE2F5C" w14:textId="77777777" w:rsidR="00B13175" w:rsidRDefault="00B13175" w:rsidP="00B13175"/>
        <w:tbl>
          <w:tblPr>
            <w:tblStyle w:val="Tabellrutenett"/>
            <w:tblW w:w="0" w:type="auto"/>
            <w:tblLook w:val="04A0" w:firstRow="1" w:lastRow="0" w:firstColumn="1" w:lastColumn="0" w:noHBand="0" w:noVBand="1"/>
          </w:tblPr>
          <w:tblGrid>
            <w:gridCol w:w="1509"/>
            <w:gridCol w:w="1510"/>
            <w:gridCol w:w="1510"/>
            <w:gridCol w:w="1510"/>
            <w:gridCol w:w="1511"/>
            <w:gridCol w:w="1511"/>
          </w:tblGrid>
          <w:tr w:rsidR="00B13175" w14:paraId="49F24260" w14:textId="77777777" w:rsidTr="00573DC1">
            <w:tc>
              <w:tcPr>
                <w:tcW w:w="1510" w:type="dxa"/>
              </w:tcPr>
              <w:p w14:paraId="299B8389" w14:textId="77777777" w:rsidR="00B13175" w:rsidRDefault="00B13175" w:rsidP="00573DC1">
                <w:r w:rsidRPr="009F2531">
                  <w:rPr>
                    <w:b/>
                    <w:bCs/>
                  </w:rPr>
                  <w:t>Sted</w:t>
                </w:r>
              </w:p>
            </w:tc>
            <w:tc>
              <w:tcPr>
                <w:tcW w:w="1510" w:type="dxa"/>
              </w:tcPr>
              <w:p w14:paraId="4E11F191" w14:textId="77777777" w:rsidR="00B13175" w:rsidRDefault="00B13175" w:rsidP="00573DC1">
                <w:r w:rsidRPr="009F2531">
                  <w:rPr>
                    <w:b/>
                    <w:bCs/>
                  </w:rPr>
                  <w:t>2027</w:t>
                </w:r>
              </w:p>
            </w:tc>
            <w:tc>
              <w:tcPr>
                <w:tcW w:w="1510" w:type="dxa"/>
              </w:tcPr>
              <w:p w14:paraId="216D2D81" w14:textId="77777777" w:rsidR="00B13175" w:rsidRDefault="00B13175" w:rsidP="00573DC1">
                <w:r w:rsidRPr="009F2531">
                  <w:rPr>
                    <w:b/>
                    <w:bCs/>
                  </w:rPr>
                  <w:t>2028</w:t>
                </w:r>
              </w:p>
            </w:tc>
            <w:tc>
              <w:tcPr>
                <w:tcW w:w="1510" w:type="dxa"/>
              </w:tcPr>
              <w:p w14:paraId="747781EE" w14:textId="77777777" w:rsidR="00B13175" w:rsidRDefault="00B13175" w:rsidP="00573DC1">
                <w:r w:rsidRPr="009F2531">
                  <w:rPr>
                    <w:b/>
                    <w:bCs/>
                  </w:rPr>
                  <w:t>2029</w:t>
                </w:r>
              </w:p>
            </w:tc>
            <w:tc>
              <w:tcPr>
                <w:tcW w:w="1511" w:type="dxa"/>
              </w:tcPr>
              <w:p w14:paraId="27C08006" w14:textId="77777777" w:rsidR="00B13175" w:rsidRDefault="00B13175" w:rsidP="00573DC1">
                <w:r w:rsidRPr="009F2531">
                  <w:rPr>
                    <w:b/>
                    <w:bCs/>
                  </w:rPr>
                  <w:t>2030</w:t>
                </w:r>
              </w:p>
            </w:tc>
            <w:tc>
              <w:tcPr>
                <w:tcW w:w="1511" w:type="dxa"/>
              </w:tcPr>
              <w:p w14:paraId="1EFC23B3" w14:textId="77777777" w:rsidR="00B13175" w:rsidRDefault="00B13175" w:rsidP="00573DC1">
                <w:r w:rsidRPr="009F2531">
                  <w:rPr>
                    <w:b/>
                    <w:bCs/>
                  </w:rPr>
                  <w:t>2031</w:t>
                </w:r>
                <w:r>
                  <w:rPr>
                    <w:rStyle w:val="Fotnotereferanse"/>
                    <w:b/>
                    <w:bCs/>
                  </w:rPr>
                  <w:footnoteReference w:id="1"/>
                </w:r>
              </w:p>
            </w:tc>
          </w:tr>
          <w:tr w:rsidR="00B13175" w14:paraId="31869EBB" w14:textId="77777777" w:rsidTr="00573DC1">
            <w:tc>
              <w:tcPr>
                <w:tcW w:w="1510" w:type="dxa"/>
              </w:tcPr>
              <w:p w14:paraId="6DE92720" w14:textId="77777777" w:rsidR="00B13175" w:rsidRDefault="00B13175" w:rsidP="00573DC1">
                <w:r w:rsidRPr="009F2531">
                  <w:rPr>
                    <w:b/>
                    <w:bCs/>
                  </w:rPr>
                  <w:t>Medby</w:t>
                </w:r>
              </w:p>
            </w:tc>
            <w:tc>
              <w:tcPr>
                <w:tcW w:w="1510" w:type="dxa"/>
              </w:tcPr>
              <w:p w14:paraId="248EF70E" w14:textId="77777777" w:rsidR="00B13175" w:rsidRDefault="00B13175" w:rsidP="00573DC1">
                <w:r>
                  <w:t>8.mai</w:t>
                </w:r>
                <w:r>
                  <w:rPr>
                    <w:rStyle w:val="Fotnotereferanse"/>
                  </w:rPr>
                  <w:footnoteReference w:id="2"/>
                </w:r>
              </w:p>
            </w:tc>
            <w:tc>
              <w:tcPr>
                <w:tcW w:w="1510" w:type="dxa"/>
              </w:tcPr>
              <w:p w14:paraId="1BA89474" w14:textId="77777777" w:rsidR="00B13175" w:rsidRDefault="00B13175" w:rsidP="00573DC1">
                <w:r>
                  <w:t>13.mai</w:t>
                </w:r>
              </w:p>
            </w:tc>
            <w:tc>
              <w:tcPr>
                <w:tcW w:w="1510" w:type="dxa"/>
              </w:tcPr>
              <w:p w14:paraId="2D53DABE" w14:textId="77777777" w:rsidR="00B13175" w:rsidRDefault="00B13175" w:rsidP="00573DC1">
                <w:r>
                  <w:t>12.mai</w:t>
                </w:r>
                <w:r>
                  <w:rPr>
                    <w:rStyle w:val="Fotnotereferanse"/>
                  </w:rPr>
                  <w:footnoteReference w:id="3"/>
                </w:r>
              </w:p>
            </w:tc>
            <w:tc>
              <w:tcPr>
                <w:tcW w:w="1511" w:type="dxa"/>
              </w:tcPr>
              <w:p w14:paraId="04FB7222" w14:textId="77777777" w:rsidR="00B13175" w:rsidRDefault="00B13175" w:rsidP="00573DC1">
                <w:r>
                  <w:t>11.mai</w:t>
                </w:r>
              </w:p>
            </w:tc>
            <w:tc>
              <w:tcPr>
                <w:tcW w:w="1511" w:type="dxa"/>
              </w:tcPr>
              <w:p w14:paraId="3D56444A" w14:textId="77777777" w:rsidR="00B13175" w:rsidRDefault="00B13175" w:rsidP="00573DC1">
                <w:r>
                  <w:t>10.mai</w:t>
                </w:r>
              </w:p>
            </w:tc>
          </w:tr>
          <w:tr w:rsidR="00B13175" w14:paraId="7F707D79" w14:textId="77777777" w:rsidTr="00573DC1">
            <w:tc>
              <w:tcPr>
                <w:tcW w:w="1510" w:type="dxa"/>
              </w:tcPr>
              <w:p w14:paraId="1484293A" w14:textId="77777777" w:rsidR="00B13175" w:rsidRDefault="00B13175" w:rsidP="00573DC1">
                <w:r w:rsidRPr="009F2531">
                  <w:rPr>
                    <w:b/>
                    <w:bCs/>
                  </w:rPr>
                  <w:t>Torsken/ Gryllefjord</w:t>
                </w:r>
              </w:p>
            </w:tc>
            <w:tc>
              <w:tcPr>
                <w:tcW w:w="1510" w:type="dxa"/>
              </w:tcPr>
              <w:p w14:paraId="2D2E5FE0" w14:textId="77777777" w:rsidR="00B13175" w:rsidRDefault="00B13175" w:rsidP="00573DC1">
                <w:r>
                  <w:t>22.mai</w:t>
                </w:r>
              </w:p>
            </w:tc>
            <w:tc>
              <w:tcPr>
                <w:tcW w:w="1510" w:type="dxa"/>
              </w:tcPr>
              <w:p w14:paraId="6720EAFD" w14:textId="77777777" w:rsidR="00B13175" w:rsidRDefault="00B13175" w:rsidP="00573DC1">
                <w:r>
                  <w:t>20.mai</w:t>
                </w:r>
              </w:p>
            </w:tc>
            <w:tc>
              <w:tcPr>
                <w:tcW w:w="1510" w:type="dxa"/>
              </w:tcPr>
              <w:p w14:paraId="74E3EB36" w14:textId="77777777" w:rsidR="00B13175" w:rsidRDefault="00B13175" w:rsidP="00573DC1">
                <w:r>
                  <w:t>19.mai</w:t>
                </w:r>
                <w:r>
                  <w:rPr>
                    <w:rStyle w:val="Fotnotereferanse"/>
                  </w:rPr>
                  <w:footnoteReference w:id="4"/>
                </w:r>
              </w:p>
            </w:tc>
            <w:tc>
              <w:tcPr>
                <w:tcW w:w="1511" w:type="dxa"/>
              </w:tcPr>
              <w:p w14:paraId="66C367C2" w14:textId="77777777" w:rsidR="00B13175" w:rsidRDefault="00B13175" w:rsidP="00573DC1">
                <w:r>
                  <w:t>18.mai</w:t>
                </w:r>
                <w:r>
                  <w:rPr>
                    <w:rStyle w:val="Fotnotereferanse"/>
                  </w:rPr>
                  <w:footnoteReference w:id="5"/>
                </w:r>
              </w:p>
            </w:tc>
            <w:tc>
              <w:tcPr>
                <w:tcW w:w="1511" w:type="dxa"/>
              </w:tcPr>
              <w:p w14:paraId="7170621A" w14:textId="77777777" w:rsidR="00B13175" w:rsidRDefault="00B13175" w:rsidP="00573DC1">
                <w:r>
                  <w:t>24.mai</w:t>
                </w:r>
                <w:r>
                  <w:rPr>
                    <w:rStyle w:val="Fotnotereferanse"/>
                  </w:rPr>
                  <w:footnoteReference w:id="6"/>
                </w:r>
              </w:p>
            </w:tc>
          </w:tr>
          <w:tr w:rsidR="00B13175" w14:paraId="32F66C9E" w14:textId="77777777" w:rsidTr="00573DC1">
            <w:tc>
              <w:tcPr>
                <w:tcW w:w="1510" w:type="dxa"/>
              </w:tcPr>
              <w:p w14:paraId="198A78E1" w14:textId="77777777" w:rsidR="00B13175" w:rsidRDefault="00B13175" w:rsidP="00573DC1">
                <w:r w:rsidRPr="009F2531">
                  <w:rPr>
                    <w:b/>
                    <w:bCs/>
                  </w:rPr>
                  <w:t>Berg</w:t>
                </w:r>
              </w:p>
            </w:tc>
            <w:tc>
              <w:tcPr>
                <w:tcW w:w="1510" w:type="dxa"/>
              </w:tcPr>
              <w:p w14:paraId="704C1532" w14:textId="77777777" w:rsidR="00B13175" w:rsidRDefault="00B13175" w:rsidP="00573DC1">
                <w:r>
                  <w:t>29.mai</w:t>
                </w:r>
              </w:p>
            </w:tc>
            <w:tc>
              <w:tcPr>
                <w:tcW w:w="1510" w:type="dxa"/>
              </w:tcPr>
              <w:p w14:paraId="31D6079E" w14:textId="77777777" w:rsidR="00B13175" w:rsidRDefault="00B13175" w:rsidP="00573DC1">
                <w:r>
                  <w:t>27.mai</w:t>
                </w:r>
                <w:r>
                  <w:rPr>
                    <w:rStyle w:val="Fotnotereferanse"/>
                  </w:rPr>
                  <w:footnoteReference w:id="7"/>
                </w:r>
              </w:p>
            </w:tc>
            <w:tc>
              <w:tcPr>
                <w:tcW w:w="1510" w:type="dxa"/>
              </w:tcPr>
              <w:p w14:paraId="7AEEF3F7" w14:textId="77777777" w:rsidR="00B13175" w:rsidRDefault="00B13175" w:rsidP="00573DC1">
                <w:r>
                  <w:t>26.mai</w:t>
                </w:r>
              </w:p>
            </w:tc>
            <w:tc>
              <w:tcPr>
                <w:tcW w:w="1511" w:type="dxa"/>
              </w:tcPr>
              <w:p w14:paraId="3C123415" w14:textId="77777777" w:rsidR="00B13175" w:rsidRDefault="00B13175" w:rsidP="00573DC1">
                <w:r>
                  <w:t>25.mai</w:t>
                </w:r>
              </w:p>
            </w:tc>
            <w:tc>
              <w:tcPr>
                <w:tcW w:w="1511" w:type="dxa"/>
              </w:tcPr>
              <w:p w14:paraId="2164CC18" w14:textId="77777777" w:rsidR="00B13175" w:rsidRDefault="00B13175" w:rsidP="00573DC1">
                <w:r>
                  <w:t>31.mai</w:t>
                </w:r>
                <w:r>
                  <w:rPr>
                    <w:rStyle w:val="Fotnotereferanse"/>
                  </w:rPr>
                  <w:footnoteReference w:id="8"/>
                </w:r>
              </w:p>
            </w:tc>
          </w:tr>
        </w:tbl>
        <w:p w14:paraId="32B1B035" w14:textId="77777777" w:rsidR="00B13175" w:rsidRDefault="00B13175" w:rsidP="00B13175"/>
        <w:p w14:paraId="65C1ADAE" w14:textId="77777777" w:rsidR="00B13175" w:rsidRDefault="00B13175" w:rsidP="00B13175"/>
        <w:p w14:paraId="5230D08A" w14:textId="77777777" w:rsidR="00B13175" w:rsidRDefault="00B13175" w:rsidP="00B13175">
          <w:pPr>
            <w:pStyle w:val="Fotnotetekst"/>
          </w:pPr>
          <w:r>
            <w:rPr>
              <w:rStyle w:val="Fotnotereferanse"/>
            </w:rPr>
            <w:footnoteRef/>
          </w:r>
          <w:r>
            <w:t xml:space="preserve"> </w:t>
          </w:r>
          <w:proofErr w:type="gramStart"/>
          <w:r>
            <w:t>I  2031</w:t>
          </w:r>
          <w:proofErr w:type="gramEnd"/>
          <w:r>
            <w:t xml:space="preserve"> er 17. mai på en lørdag.</w:t>
          </w:r>
        </w:p>
        <w:p w14:paraId="35BD204A" w14:textId="77777777" w:rsidR="00B13175" w:rsidRDefault="00B13175" w:rsidP="00B13175">
          <w:pPr>
            <w:pStyle w:val="Fotnotetekst"/>
          </w:pPr>
          <w:r>
            <w:rPr>
              <w:rStyle w:val="Fotnotereferanse"/>
            </w:rPr>
            <w:t>2</w:t>
          </w:r>
          <w:r>
            <w:t xml:space="preserve"> 6. mai er Kristi himmelfart.</w:t>
          </w:r>
        </w:p>
        <w:p w14:paraId="338C8EC6" w14:textId="77777777" w:rsidR="00B13175" w:rsidRDefault="00B13175" w:rsidP="00B13175">
          <w:pPr>
            <w:pStyle w:val="Fotnotetekst"/>
          </w:pPr>
          <w:r>
            <w:rPr>
              <w:rStyle w:val="Fotnotereferanse"/>
            </w:rPr>
            <w:t>3</w:t>
          </w:r>
          <w:r>
            <w:t xml:space="preserve"> 10. mai Kristi himmelfart.</w:t>
          </w:r>
        </w:p>
        <w:p w14:paraId="324E1E3E" w14:textId="77777777" w:rsidR="00B13175" w:rsidRDefault="00B13175" w:rsidP="00B13175">
          <w:pPr>
            <w:pStyle w:val="Fotnotetekst"/>
          </w:pPr>
          <w:r>
            <w:rPr>
              <w:rStyle w:val="Fotnotereferanse"/>
            </w:rPr>
            <w:t>4</w:t>
          </w:r>
          <w:r>
            <w:t xml:space="preserve"> 21. mai andre Pinsedag.</w:t>
          </w:r>
        </w:p>
        <w:p w14:paraId="79EB01F8" w14:textId="77777777" w:rsidR="00B13175" w:rsidRDefault="00B13175" w:rsidP="00B13175">
          <w:pPr>
            <w:pStyle w:val="Fotnotetekst"/>
          </w:pPr>
          <w:r>
            <w:rPr>
              <w:rStyle w:val="Fotnotereferanse"/>
            </w:rPr>
            <w:t>5</w:t>
          </w:r>
          <w:r>
            <w:t xml:space="preserve"> 17. mai på fredag, dagen før konfirmasjon.</w:t>
          </w:r>
        </w:p>
        <w:p w14:paraId="47B771F1" w14:textId="77777777" w:rsidR="00B13175" w:rsidRPr="00A628C1" w:rsidRDefault="00B13175" w:rsidP="00B13175">
          <w:pPr>
            <w:pStyle w:val="Fotnotetekst"/>
            <w:rPr>
              <w:rFonts w:ascii="Calibri Light" w:hAnsi="Calibri Light" w:cs="Calibri Light"/>
            </w:rPr>
          </w:pPr>
          <w:r>
            <w:rPr>
              <w:rStyle w:val="Fotnotereferanse"/>
            </w:rPr>
            <w:t>6</w:t>
          </w:r>
          <w:r>
            <w:t xml:space="preserve"> 22. mai Kristi </w:t>
          </w:r>
          <w:r w:rsidRPr="00A628C1">
            <w:rPr>
              <w:rFonts w:ascii="Calibri Light" w:hAnsi="Calibri Light" w:cs="Calibri Light"/>
            </w:rPr>
            <w:t>himmelfart.</w:t>
          </w:r>
        </w:p>
        <w:p w14:paraId="639B0549" w14:textId="77777777" w:rsidR="00B13175" w:rsidRDefault="00B13175" w:rsidP="00B13175">
          <w:pPr>
            <w:contextualSpacing/>
          </w:pPr>
          <w:r>
            <w:rPr>
              <w:rStyle w:val="Fotnotereferanse"/>
              <w:rFonts w:ascii="Calibri Light" w:hAnsi="Calibri Light" w:cs="Calibri Light"/>
              <w:sz w:val="20"/>
              <w:szCs w:val="20"/>
            </w:rPr>
            <w:t>7</w:t>
          </w:r>
          <w:r w:rsidRPr="00A628C1">
            <w:rPr>
              <w:rFonts w:ascii="Calibri Light" w:hAnsi="Calibri Light" w:cs="Calibri Light"/>
              <w:sz w:val="20"/>
              <w:szCs w:val="20"/>
            </w:rPr>
            <w:t xml:space="preserve"> 25. mai Kristi himmelfart</w:t>
          </w:r>
        </w:p>
      </w:sdtContent>
    </w:sdt>
    <w:p w14:paraId="5C430698" w14:textId="77777777" w:rsidR="00B13175" w:rsidRDefault="00B13175" w:rsidP="00B13175"/>
    <w:sdt>
      <w:sdtPr>
        <w:rPr>
          <w:b/>
        </w:rPr>
        <w:tag w:val="MU_Tittel"/>
        <w:id w:val="-1559318507"/>
        <w:placeholder>
          <w:docPart w:val="D329A05011CA4F359AC534ABB74946C5"/>
        </w:placeholder>
        <w:text/>
      </w:sdtPr>
      <w:sdtEndPr/>
      <w:sdtContent>
        <w:p w14:paraId="6C19C632" w14:textId="77777777" w:rsidR="00B13175" w:rsidRDefault="00B13175" w:rsidP="00B13175">
          <w:pPr>
            <w:rPr>
              <w:b/>
            </w:rPr>
          </w:pPr>
          <w:r w:rsidRPr="00EF6EF9">
            <w:rPr>
              <w:b/>
            </w:rPr>
            <w:t>Forslag til vedtak</w:t>
          </w:r>
        </w:p>
      </w:sdtContent>
    </w:sdt>
    <w:p w14:paraId="30228A85" w14:textId="77777777" w:rsidR="00B13175" w:rsidRDefault="00B13175" w:rsidP="00B13175"/>
    <w:p w14:paraId="63AE9F0C" w14:textId="5E81EDA6" w:rsidR="00B13175" w:rsidRDefault="00B13175" w:rsidP="00B13175">
      <w:r>
        <w:t>Menighetsrådet støtter sokneprestens forslag til konfirmasjonsgudstjenester i tidsrommet 2027-2031.</w:t>
      </w:r>
    </w:p>
    <w:p w14:paraId="20040E2C" w14:textId="77777777" w:rsidR="00B13175" w:rsidRDefault="00B13175" w:rsidP="00B13175"/>
    <w:sdt>
      <w:sdtPr>
        <w:rPr>
          <w:b w:val="0"/>
        </w:rPr>
        <w:alias w:val="Vedtak for sak 5/26"/>
        <w:tag w:val="HandlingID211711;CaseID200584"/>
        <w:id w:val="1568615211"/>
        <w:placeholder>
          <w:docPart w:val="DefaultPlaceholder_-1854013440"/>
        </w:placeholder>
      </w:sdtPr>
      <w:sdtEndPr/>
      <w:sdtContent>
        <w:p w14:paraId="08C8B14B" w14:textId="7FCC8750" w:rsidR="00B13175" w:rsidRDefault="00B13175" w:rsidP="00B13175">
          <w:pPr>
            <w:pStyle w:val="MUCaseTitle3"/>
          </w:pPr>
          <w:r>
            <w:t>Møtebehandling</w:t>
          </w:r>
        </w:p>
        <w:p w14:paraId="74E619D3" w14:textId="77777777" w:rsidR="00B13175" w:rsidRDefault="00B13175" w:rsidP="00B13175"/>
        <w:sdt>
          <w:sdtPr>
            <w:rPr>
              <w:b w:val="0"/>
            </w:rPr>
            <w:tag w:val="MU_Innstilling"/>
            <w:id w:val="-2025931388"/>
            <w:lock w:val="sdtLocked"/>
            <w:placeholder>
              <w:docPart w:val="DefaultPlaceholder_-1854013440"/>
            </w:placeholder>
            <w15:appearance w15:val="hidden"/>
          </w:sdtPr>
          <w:sdtEndPr/>
          <w:sdtContent>
            <w:p w14:paraId="22A2D476" w14:textId="77777777" w:rsidR="00B13175" w:rsidRDefault="00B13175" w:rsidP="00B13175">
              <w:pPr>
                <w:pStyle w:val="MUCaseTitle3"/>
              </w:pPr>
              <w:r>
                <w:t xml:space="preserve">Vedtak </w:t>
              </w:r>
            </w:p>
            <w:sdt>
              <w:sdtPr>
                <w:tag w:val="MU_Vedtakstekst"/>
                <w:id w:val="-1452943311"/>
                <w:lock w:val="sdtLocked"/>
                <w:placeholder>
                  <w:docPart w:val="9BD5D276713A4C05B463A9F7EC4B10AA"/>
                </w:placeholder>
                <w15:appearance w15:val="hidden"/>
              </w:sdtPr>
              <w:sdtEndPr/>
              <w:sdtContent>
                <w:p w14:paraId="12A221FD" w14:textId="45B4E63E" w:rsidR="00B13175" w:rsidRDefault="00B13175" w:rsidP="00B13175">
                  <w:r>
                    <w:t>Menighetsrådet støtter sokneprestens forslag til konfirmasjonsgudstjenester i tidsrommet 2027-2031.</w:t>
                  </w:r>
                </w:p>
                <w:p w14:paraId="321AAF1D" w14:textId="77777777" w:rsidR="00B13175" w:rsidRDefault="00852C14" w:rsidP="00B13175"/>
              </w:sdtContent>
            </w:sdt>
          </w:sdtContent>
        </w:sdt>
        <w:p w14:paraId="63D2ACD8" w14:textId="4ED8C2C4" w:rsidR="00B13175" w:rsidRDefault="00B13175" w:rsidP="00B13175">
          <w:pPr>
            <w:spacing w:before="240"/>
          </w:pPr>
          <w:r>
            <w:fldChar w:fldCharType="begin"/>
          </w:r>
          <w:r>
            <w:instrText xml:space="preserve"> MACROBUTTON SaveDecision [Lagre vedtak] </w:instrText>
          </w:r>
          <w:r>
            <w:fldChar w:fldCharType="end"/>
          </w:r>
        </w:p>
      </w:sdtContent>
    </w:sdt>
    <w:p w14:paraId="69FAED8A" w14:textId="77777777" w:rsidR="00B13175" w:rsidRDefault="00B13175" w:rsidP="00B13175">
      <w:pPr>
        <w:spacing w:before="240"/>
      </w:pPr>
    </w:p>
    <w:p w14:paraId="3C612B5E" w14:textId="77777777" w:rsidR="00B13175" w:rsidRDefault="00B13175" w:rsidP="00B13175">
      <w:pPr>
        <w:spacing w:before="240"/>
      </w:pPr>
    </w:p>
    <w:p w14:paraId="2DF80C27" w14:textId="77777777" w:rsidR="00B13175" w:rsidRDefault="00B13175" w:rsidP="00B13175">
      <w:pPr>
        <w:spacing w:before="240"/>
      </w:pPr>
    </w:p>
    <w:p w14:paraId="20881571" w14:textId="77777777" w:rsidR="00B13175" w:rsidRDefault="00B13175" w:rsidP="00B13175">
      <w:pPr>
        <w:pStyle w:val="MUCaseTitle2"/>
      </w:pPr>
      <w:bookmarkStart w:id="6" w:name="CaseRef211724"/>
      <w:bookmarkEnd w:id="6"/>
      <w:r>
        <w:t>6/26 Økonomirapport pr 26.5.26</w:t>
      </w:r>
    </w:p>
    <w:p w14:paraId="60DED70E" w14:textId="28B41B4D"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04573508" w14:textId="77777777" w:rsidTr="00B13175">
        <w:tc>
          <w:tcPr>
            <w:tcW w:w="5102" w:type="dxa"/>
          </w:tcPr>
          <w:p w14:paraId="30B5A1E2" w14:textId="209A2B0E" w:rsidR="00B13175" w:rsidRDefault="00B13175" w:rsidP="00B13175">
            <w:r>
              <w:t>Behandlet av</w:t>
            </w:r>
          </w:p>
        </w:tc>
        <w:tc>
          <w:tcPr>
            <w:tcW w:w="1701" w:type="dxa"/>
          </w:tcPr>
          <w:p w14:paraId="431028A7" w14:textId="557285EF" w:rsidR="00B13175" w:rsidRDefault="00B13175" w:rsidP="00B13175">
            <w:r>
              <w:t>Møtedato</w:t>
            </w:r>
          </w:p>
        </w:tc>
        <w:tc>
          <w:tcPr>
            <w:tcW w:w="1134" w:type="dxa"/>
          </w:tcPr>
          <w:p w14:paraId="5DF4686E" w14:textId="25891777" w:rsidR="00B13175" w:rsidRDefault="00B13175" w:rsidP="00B13175">
            <w:proofErr w:type="spellStart"/>
            <w:r>
              <w:t>Saknr</w:t>
            </w:r>
            <w:proofErr w:type="spellEnd"/>
          </w:p>
        </w:tc>
      </w:tr>
      <w:tr w:rsidR="00B13175" w14:paraId="0A8DE2D3" w14:textId="77777777" w:rsidTr="00B13175">
        <w:tc>
          <w:tcPr>
            <w:tcW w:w="5102" w:type="dxa"/>
          </w:tcPr>
          <w:p w14:paraId="37C34863" w14:textId="0B0EDED9" w:rsidR="00B13175" w:rsidRDefault="00B13175" w:rsidP="00B13175">
            <w:r>
              <w:t>1 Torsken menighetsråd</w:t>
            </w:r>
          </w:p>
        </w:tc>
        <w:tc>
          <w:tcPr>
            <w:tcW w:w="1701" w:type="dxa"/>
          </w:tcPr>
          <w:p w14:paraId="59BCBFAD" w14:textId="5487D803" w:rsidR="00B13175" w:rsidRDefault="00B13175" w:rsidP="00B13175">
            <w:r>
              <w:t>02.06.2026</w:t>
            </w:r>
          </w:p>
        </w:tc>
        <w:tc>
          <w:tcPr>
            <w:tcW w:w="1134" w:type="dxa"/>
          </w:tcPr>
          <w:p w14:paraId="39123527" w14:textId="7A76D93B" w:rsidR="00B13175" w:rsidRDefault="00B13175" w:rsidP="00B13175">
            <w:r>
              <w:t>6/26</w:t>
            </w:r>
          </w:p>
        </w:tc>
      </w:tr>
    </w:tbl>
    <w:p w14:paraId="0BA5DD0D" w14:textId="77777777" w:rsidR="00B13175" w:rsidRDefault="00B13175" w:rsidP="00B13175"/>
    <w:p w14:paraId="7C94FA2F" w14:textId="77777777" w:rsidR="00B13175" w:rsidRDefault="00B13175" w:rsidP="00B13175"/>
    <w:p w14:paraId="3BD13DE4" w14:textId="77777777" w:rsidR="00B13175" w:rsidRDefault="00B13175" w:rsidP="00B13175"/>
    <w:p w14:paraId="6AAEC495" w14:textId="77777777" w:rsidR="00B13175" w:rsidRDefault="00B13175" w:rsidP="00B13175"/>
    <w:sdt>
      <w:sdtPr>
        <w:alias w:val="Sammendrag"/>
        <w:tag w:val="Sammendrag"/>
        <w:id w:val="835658801"/>
        <w:placeholder>
          <w:docPart w:val="79E17D3FE75C4C3D99897AB81F174CAD"/>
        </w:placeholder>
      </w:sdtPr>
      <w:sdtEndPr/>
      <w:sdtContent>
        <w:p w14:paraId="56279355"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474C14F2" w14:textId="77777777" w:rsidR="00B13175" w:rsidRDefault="00B13175" w:rsidP="00B13175">
          <w:pPr>
            <w:spacing w:line="276" w:lineRule="auto"/>
          </w:pPr>
          <w:r>
            <w:t xml:space="preserve">Regnskapet pr 26.5.26 viser totalt sett et merforbruk på 2326 kr. </w:t>
          </w:r>
        </w:p>
        <w:p w14:paraId="4CCC656D" w14:textId="77777777" w:rsidR="00B13175" w:rsidRDefault="00B13175" w:rsidP="00B13175">
          <w:pPr>
            <w:spacing w:line="276" w:lineRule="auto"/>
          </w:pPr>
          <w:r>
            <w:t>Det er betalt 4000 kr til solist i Torsken kirke på påskeaften. Dette beløpet skal refunderes fra Torsken kirkeforening, men regningen er ikke sendt ut til dem enda.</w:t>
          </w:r>
        </w:p>
        <w:p w14:paraId="585BD472" w14:textId="77777777" w:rsidR="00B13175" w:rsidRDefault="00B13175" w:rsidP="00B13175">
          <w:pPr>
            <w:spacing w:line="276" w:lineRule="auto"/>
          </w:pPr>
          <w:r>
            <w:t>Menigheten har mottatt 3026 kr i ofringer til annen virksomhet. Denne ofringen er enda ikke utbetalt til dem som skal være mottakere. Hvis man hensyntar det og de 4000 kr som skal refunderes fra Torsken kirkeforening, så er merforbruket på 1352 kr.</w:t>
          </w:r>
        </w:p>
        <w:p w14:paraId="55F20F0D" w14:textId="77777777" w:rsidR="00B13175" w:rsidRDefault="00B13175" w:rsidP="00B13175">
          <w:pPr>
            <w:spacing w:line="276" w:lineRule="auto"/>
          </w:pPr>
          <w:r>
            <w:t>Menigheten har betalt 3000 kr for solist på julaften. Strengt tatt skulle det beløpet vært en del av 2025-regnskapet.</w:t>
          </w:r>
        </w:p>
        <w:p w14:paraId="4238464E" w14:textId="77777777" w:rsidR="00B13175" w:rsidRDefault="00B13175" w:rsidP="00B13175">
          <w:pPr>
            <w:spacing w:line="276" w:lineRule="auto"/>
          </w:pPr>
          <w:r>
            <w:t>Regnskapet pr 26.5.26 er ellers i tråd med budsjett.</w:t>
          </w:r>
        </w:p>
      </w:sdtContent>
    </w:sdt>
    <w:p w14:paraId="3A5BC1AC" w14:textId="77777777" w:rsidR="00B13175" w:rsidRDefault="00B13175" w:rsidP="00B13175"/>
    <w:sdt>
      <w:sdtPr>
        <w:rPr>
          <w:b/>
        </w:rPr>
        <w:tag w:val="MU_Tittel"/>
        <w:id w:val="785011111"/>
        <w:placeholder>
          <w:docPart w:val="36681206C17F48D791AAE483B240771E"/>
        </w:placeholder>
        <w:text/>
      </w:sdtPr>
      <w:sdtEndPr/>
      <w:sdtContent>
        <w:p w14:paraId="65C4F14A" w14:textId="77777777" w:rsidR="00B13175" w:rsidRDefault="00B13175" w:rsidP="00B13175">
          <w:pPr>
            <w:rPr>
              <w:b/>
            </w:rPr>
          </w:pPr>
          <w:r w:rsidRPr="00EF6EF9">
            <w:rPr>
              <w:b/>
            </w:rPr>
            <w:t>Forslag til vedtak</w:t>
          </w:r>
        </w:p>
      </w:sdtContent>
    </w:sdt>
    <w:p w14:paraId="1243442D" w14:textId="77777777" w:rsidR="00B13175" w:rsidRDefault="00B13175" w:rsidP="00B13175"/>
    <w:p w14:paraId="00847AEC" w14:textId="594D190D" w:rsidR="00B13175" w:rsidRDefault="00B13175" w:rsidP="00B13175">
      <w:r>
        <w:t>Økonomirapport pr 26.5.26 tas til orientering.</w:t>
      </w:r>
    </w:p>
    <w:p w14:paraId="69FA410B" w14:textId="77777777" w:rsidR="00B13175" w:rsidRDefault="00B13175" w:rsidP="00B13175"/>
    <w:sdt>
      <w:sdtPr>
        <w:rPr>
          <w:b w:val="0"/>
        </w:rPr>
        <w:alias w:val="Vedtak for sak 6/26"/>
        <w:tag w:val="HandlingID211724;CaseID200677"/>
        <w:id w:val="1068851038"/>
        <w:placeholder>
          <w:docPart w:val="DefaultPlaceholder_-1854013440"/>
        </w:placeholder>
      </w:sdtPr>
      <w:sdtEndPr/>
      <w:sdtContent>
        <w:p w14:paraId="541E0815" w14:textId="38FEF81F" w:rsidR="00B13175" w:rsidRDefault="00B13175" w:rsidP="00B13175">
          <w:pPr>
            <w:pStyle w:val="MUCaseTitle3"/>
          </w:pPr>
          <w:r>
            <w:t>Møtebehandling</w:t>
          </w:r>
        </w:p>
        <w:p w14:paraId="06CEA2E4" w14:textId="77777777" w:rsidR="00B13175" w:rsidRDefault="00B13175" w:rsidP="00B13175"/>
        <w:sdt>
          <w:sdtPr>
            <w:rPr>
              <w:b w:val="0"/>
            </w:rPr>
            <w:tag w:val="MU_Innstilling"/>
            <w:id w:val="-2102942539"/>
            <w:lock w:val="sdtLocked"/>
            <w:placeholder>
              <w:docPart w:val="DefaultPlaceholder_-1854013440"/>
            </w:placeholder>
            <w15:appearance w15:val="hidden"/>
          </w:sdtPr>
          <w:sdtEndPr/>
          <w:sdtContent>
            <w:p w14:paraId="06954302" w14:textId="77777777" w:rsidR="00B13175" w:rsidRDefault="00B13175" w:rsidP="00B13175">
              <w:pPr>
                <w:pStyle w:val="MUCaseTitle3"/>
              </w:pPr>
              <w:r>
                <w:t xml:space="preserve">Vedtak </w:t>
              </w:r>
            </w:p>
            <w:sdt>
              <w:sdtPr>
                <w:tag w:val="MU_Vedtakstekst"/>
                <w:id w:val="-1487318457"/>
                <w:lock w:val="sdtLocked"/>
                <w:placeholder>
                  <w:docPart w:val="AB33FE3989C248138C22BFBA0758386C"/>
                </w:placeholder>
                <w15:appearance w15:val="hidden"/>
              </w:sdtPr>
              <w:sdtEndPr/>
              <w:sdtContent>
                <w:p w14:paraId="10046175" w14:textId="4F4E6A7D" w:rsidR="00B13175" w:rsidRDefault="00B13175" w:rsidP="00B13175">
                  <w:r>
                    <w:t>Økonomirapport pr 26.5.26 tas til orientering.</w:t>
                  </w:r>
                </w:p>
                <w:p w14:paraId="6EE8CF7F" w14:textId="77777777" w:rsidR="00B13175" w:rsidRDefault="00852C14" w:rsidP="00B13175"/>
              </w:sdtContent>
            </w:sdt>
          </w:sdtContent>
        </w:sdt>
        <w:p w14:paraId="57B7647D" w14:textId="20EB6B5E" w:rsidR="00B13175" w:rsidRDefault="00B13175" w:rsidP="00B13175">
          <w:pPr>
            <w:spacing w:before="240"/>
          </w:pPr>
          <w:r>
            <w:fldChar w:fldCharType="begin"/>
          </w:r>
          <w:r>
            <w:instrText xml:space="preserve"> MACROBUTTON SaveDecision [Lagre vedtak] </w:instrText>
          </w:r>
          <w:r>
            <w:fldChar w:fldCharType="end"/>
          </w:r>
        </w:p>
      </w:sdtContent>
    </w:sdt>
    <w:p w14:paraId="6BC21A51" w14:textId="77777777" w:rsidR="00B13175" w:rsidRDefault="00B13175" w:rsidP="00B13175">
      <w:pPr>
        <w:spacing w:before="240"/>
      </w:pPr>
    </w:p>
    <w:p w14:paraId="7C1155BF" w14:textId="77777777" w:rsidR="00B13175" w:rsidRDefault="00B13175" w:rsidP="00B13175">
      <w:pPr>
        <w:spacing w:before="240"/>
      </w:pPr>
    </w:p>
    <w:p w14:paraId="44507406" w14:textId="77777777" w:rsidR="00B13175" w:rsidRDefault="00B13175" w:rsidP="00B13175">
      <w:pPr>
        <w:spacing w:before="240"/>
      </w:pPr>
    </w:p>
    <w:p w14:paraId="62A9DEFC" w14:textId="77777777" w:rsidR="00B13175" w:rsidRDefault="00B13175" w:rsidP="00B13175">
      <w:pPr>
        <w:pStyle w:val="MUCaseTitle2"/>
      </w:pPr>
      <w:bookmarkStart w:id="7" w:name="CaseRef211482"/>
      <w:bookmarkEnd w:id="7"/>
      <w:r>
        <w:t>7/26 Årsregnskap Torsken 2025</w:t>
      </w:r>
    </w:p>
    <w:p w14:paraId="0D449209" w14:textId="00053409"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313609D7" w14:textId="77777777" w:rsidTr="00B13175">
        <w:tc>
          <w:tcPr>
            <w:tcW w:w="5102" w:type="dxa"/>
          </w:tcPr>
          <w:p w14:paraId="014779B6" w14:textId="01243B86" w:rsidR="00B13175" w:rsidRDefault="00B13175" w:rsidP="00B13175">
            <w:r>
              <w:t>Behandlet av</w:t>
            </w:r>
          </w:p>
        </w:tc>
        <w:tc>
          <w:tcPr>
            <w:tcW w:w="1701" w:type="dxa"/>
          </w:tcPr>
          <w:p w14:paraId="2E14E0CF" w14:textId="660C42EB" w:rsidR="00B13175" w:rsidRDefault="00B13175" w:rsidP="00B13175">
            <w:r>
              <w:t>Møtedato</w:t>
            </w:r>
          </w:p>
        </w:tc>
        <w:tc>
          <w:tcPr>
            <w:tcW w:w="1134" w:type="dxa"/>
          </w:tcPr>
          <w:p w14:paraId="720126AF" w14:textId="7F7016E6" w:rsidR="00B13175" w:rsidRDefault="00B13175" w:rsidP="00B13175">
            <w:proofErr w:type="spellStart"/>
            <w:r>
              <w:t>Saknr</w:t>
            </w:r>
            <w:proofErr w:type="spellEnd"/>
          </w:p>
        </w:tc>
      </w:tr>
      <w:tr w:rsidR="00B13175" w14:paraId="37F13D61" w14:textId="77777777" w:rsidTr="00B13175">
        <w:tc>
          <w:tcPr>
            <w:tcW w:w="5102" w:type="dxa"/>
          </w:tcPr>
          <w:p w14:paraId="41F5C643" w14:textId="28507D7B" w:rsidR="00B13175" w:rsidRDefault="00B13175" w:rsidP="00B13175">
            <w:r>
              <w:t>1 Torsken menighetsråd</w:t>
            </w:r>
          </w:p>
        </w:tc>
        <w:tc>
          <w:tcPr>
            <w:tcW w:w="1701" w:type="dxa"/>
          </w:tcPr>
          <w:p w14:paraId="0CC3CB10" w14:textId="32EAA011" w:rsidR="00B13175" w:rsidRDefault="00B13175" w:rsidP="00B13175">
            <w:r>
              <w:t>02.06.2026</w:t>
            </w:r>
          </w:p>
        </w:tc>
        <w:tc>
          <w:tcPr>
            <w:tcW w:w="1134" w:type="dxa"/>
          </w:tcPr>
          <w:p w14:paraId="4E51ECAB" w14:textId="6E0B717B" w:rsidR="00B13175" w:rsidRDefault="00B13175" w:rsidP="00B13175">
            <w:r>
              <w:t>7/26</w:t>
            </w:r>
          </w:p>
        </w:tc>
      </w:tr>
    </w:tbl>
    <w:p w14:paraId="06509B9E" w14:textId="77777777" w:rsidR="00B13175" w:rsidRDefault="00B13175" w:rsidP="00B13175"/>
    <w:p w14:paraId="487063F9" w14:textId="77777777" w:rsidR="00B13175" w:rsidRDefault="00B13175" w:rsidP="00B13175"/>
    <w:p w14:paraId="2501D0DC" w14:textId="77777777" w:rsidR="00B13175" w:rsidRDefault="00B13175" w:rsidP="00B13175"/>
    <w:p w14:paraId="5BB4B450" w14:textId="77777777" w:rsidR="00B13175" w:rsidRDefault="00B13175" w:rsidP="00B13175"/>
    <w:sdt>
      <w:sdtPr>
        <w:alias w:val="Sammendrag"/>
        <w:tag w:val="Sammendrag"/>
        <w:id w:val="-1643496532"/>
        <w:placeholder>
          <w:docPart w:val="17B2AF6729D54D48893610AD635DC179"/>
        </w:placeholder>
      </w:sdtPr>
      <w:sdtEndPr/>
      <w:sdtContent>
        <w:p w14:paraId="49899B11"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3F0EC31A" w14:textId="77777777" w:rsidR="00B13175" w:rsidRDefault="00B13175" w:rsidP="00B13175">
          <w:pPr>
            <w:contextualSpacing/>
          </w:pPr>
          <w:r>
            <w:t>Bakgrunn</w:t>
          </w:r>
        </w:p>
        <w:p w14:paraId="345F93D0" w14:textId="77777777" w:rsidR="00B13175" w:rsidRDefault="00B13175" w:rsidP="00B13175">
          <w:pPr>
            <w:contextualSpacing/>
          </w:pPr>
          <w:r>
            <w:t xml:space="preserve">Torsken menighet har et eget regnskap og et prosjektregnskap i Senja kirkelige fellesråd. I fellesrådet bokføres utgifter til konfirmanter, trosopplæring og til lønning av felles menighetspedagog for Torsken, Berg og Tranøy. </w:t>
          </w:r>
        </w:p>
        <w:p w14:paraId="51B66475" w14:textId="77777777" w:rsidR="00B13175" w:rsidRDefault="00B13175" w:rsidP="00B13175">
          <w:pPr>
            <w:contextualSpacing/>
          </w:pPr>
        </w:p>
        <w:p w14:paraId="5D38CACC" w14:textId="77777777" w:rsidR="00B13175" w:rsidRDefault="00B13175" w:rsidP="00B13175">
          <w:pPr>
            <w:contextualSpacing/>
          </w:pPr>
          <w:r>
            <w:t xml:space="preserve">Vurdering </w:t>
          </w:r>
        </w:p>
        <w:p w14:paraId="66C8DC55" w14:textId="77777777" w:rsidR="00B13175" w:rsidRDefault="00B13175" w:rsidP="00B13175">
          <w:pPr>
            <w:contextualSpacing/>
          </w:pPr>
          <w:r>
            <w:t xml:space="preserve">Regnskapet for 2025 i soknet viser et </w:t>
          </w:r>
          <w:proofErr w:type="spellStart"/>
          <w:r>
            <w:t>mindreforbruk</w:t>
          </w:r>
          <w:proofErr w:type="spellEnd"/>
          <w:r>
            <w:t xml:space="preserve"> på 1015,02 kr. </w:t>
          </w:r>
        </w:p>
        <w:p w14:paraId="42B99C1E" w14:textId="77777777" w:rsidR="00B13175" w:rsidRDefault="00B13175" w:rsidP="00B13175">
          <w:pPr>
            <w:spacing w:line="276" w:lineRule="auto"/>
          </w:pPr>
          <w:r>
            <w:t>Utgifter til konfirmanter er bokført i fellesrådets regnskap. I 2025 var det mulig å dekke disse utgiftene via trosopplæringsmidlene, slik at Torsken menighet ikke er belastet dette i sitt regnskap.</w:t>
          </w:r>
        </w:p>
        <w:p w14:paraId="65A712AC" w14:textId="77777777" w:rsidR="00B13175" w:rsidRDefault="00B13175" w:rsidP="00B13175">
          <w:pPr>
            <w:contextualSpacing/>
          </w:pPr>
          <w:r>
            <w:t xml:space="preserve">Trosopplæringsregnskapet for Torsken viser et </w:t>
          </w:r>
          <w:proofErr w:type="spellStart"/>
          <w:r>
            <w:t>mindreforbruk</w:t>
          </w:r>
          <w:proofErr w:type="spellEnd"/>
          <w:r>
            <w:t xml:space="preserve"> på 3417,73 kr. Beløpet er satt av på fond Trosopplæring i fellesrådets regnskap.</w:t>
          </w:r>
        </w:p>
      </w:sdtContent>
    </w:sdt>
    <w:p w14:paraId="5C537855" w14:textId="77777777" w:rsidR="00B13175" w:rsidRDefault="00B13175" w:rsidP="00B13175"/>
    <w:sdt>
      <w:sdtPr>
        <w:rPr>
          <w:b/>
        </w:rPr>
        <w:tag w:val="MU_Tittel"/>
        <w:id w:val="-397906469"/>
        <w:placeholder>
          <w:docPart w:val="60A4CECF0AA34F3B8DCCB527C3C78392"/>
        </w:placeholder>
        <w:text/>
      </w:sdtPr>
      <w:sdtEndPr/>
      <w:sdtContent>
        <w:p w14:paraId="5EE61AF3" w14:textId="77777777" w:rsidR="00B13175" w:rsidRDefault="00B13175" w:rsidP="00B13175">
          <w:pPr>
            <w:rPr>
              <w:b/>
            </w:rPr>
          </w:pPr>
          <w:r w:rsidRPr="00EF6EF9">
            <w:rPr>
              <w:b/>
            </w:rPr>
            <w:t>Forslag til vedtak</w:t>
          </w:r>
        </w:p>
      </w:sdtContent>
    </w:sdt>
    <w:p w14:paraId="13B20488" w14:textId="77777777" w:rsidR="00B13175" w:rsidRDefault="00B13175" w:rsidP="00B13175"/>
    <w:p w14:paraId="3EA0F890" w14:textId="735EC65E" w:rsidR="00B13175" w:rsidRDefault="00B13175" w:rsidP="00B13175">
      <w:r>
        <w:t xml:space="preserve">Regnskap for 2025 godtas. </w:t>
      </w:r>
      <w:proofErr w:type="spellStart"/>
      <w:r>
        <w:t>Mindreforbruket</w:t>
      </w:r>
      <w:proofErr w:type="spellEnd"/>
      <w:r>
        <w:t xml:space="preserve"> på 1015,02 kr settes av på Torsken menighets disposisjonsfond</w:t>
      </w:r>
      <w:r w:rsidR="00F847F3">
        <w:t>.</w:t>
      </w:r>
    </w:p>
    <w:p w14:paraId="647B80E0" w14:textId="77777777" w:rsidR="00B13175" w:rsidRDefault="00B13175" w:rsidP="00B13175"/>
    <w:sdt>
      <w:sdtPr>
        <w:rPr>
          <w:b w:val="0"/>
        </w:rPr>
        <w:alias w:val="Vedtak for sak 7/26"/>
        <w:tag w:val="HandlingID211482;CaseID200831"/>
        <w:id w:val="-537511521"/>
        <w:placeholder>
          <w:docPart w:val="DefaultPlaceholder_-1854013440"/>
        </w:placeholder>
      </w:sdtPr>
      <w:sdtEndPr/>
      <w:sdtContent>
        <w:p w14:paraId="1408C321" w14:textId="115DBD17" w:rsidR="00B13175" w:rsidRDefault="00B13175" w:rsidP="00B13175">
          <w:pPr>
            <w:pStyle w:val="MUCaseTitle3"/>
          </w:pPr>
          <w:r>
            <w:t>Møtebehandling</w:t>
          </w:r>
        </w:p>
        <w:p w14:paraId="096416A7" w14:textId="69DA7204" w:rsidR="00B13175" w:rsidRDefault="00F847F3" w:rsidP="00B13175">
          <w:r>
            <w:t>Menighetsrådet ønsker svar på konfirmantavgift 2025 i forhold til antall konfirmanter. I årsmeldingen står det 3 konfirmanter. Beløpet 1985 kr fremstår noe underlig.</w:t>
          </w:r>
        </w:p>
        <w:p w14:paraId="46A7F7EF" w14:textId="382D5269" w:rsidR="00F847F3" w:rsidRDefault="00F847F3" w:rsidP="00B13175">
          <w:r>
            <w:t xml:space="preserve">Det kom ikke svar på dette i møtet. I etterkant har menighetsrådet blitt informert om at det er betalt inn konfirmantavgift for to konfirmanter à 1000 kr minus 15 kr i gebyr. Ettersom regnskapsår (kalenderår) og </w:t>
          </w:r>
          <w:proofErr w:type="spellStart"/>
          <w:r>
            <w:t>konfirmantår</w:t>
          </w:r>
          <w:proofErr w:type="spellEnd"/>
          <w:r>
            <w:t xml:space="preserve"> (skoleår) er forskjellige, blir det gjerne betalt inn konfirmantavgift fra to konfirmantkull i et regnskapsår. </w:t>
          </w:r>
        </w:p>
        <w:sdt>
          <w:sdtPr>
            <w:rPr>
              <w:b w:val="0"/>
            </w:rPr>
            <w:tag w:val="MU_Innstilling"/>
            <w:id w:val="-2147193600"/>
            <w:lock w:val="sdtLocked"/>
            <w:placeholder>
              <w:docPart w:val="DefaultPlaceholder_-1854013440"/>
            </w:placeholder>
            <w15:appearance w15:val="hidden"/>
          </w:sdtPr>
          <w:sdtEndPr/>
          <w:sdtContent>
            <w:p w14:paraId="6C0F6D7C" w14:textId="77777777" w:rsidR="00B13175" w:rsidRDefault="00B13175" w:rsidP="00B13175">
              <w:pPr>
                <w:pStyle w:val="MUCaseTitle3"/>
              </w:pPr>
              <w:r>
                <w:t xml:space="preserve">Vedtak </w:t>
              </w:r>
            </w:p>
            <w:sdt>
              <w:sdtPr>
                <w:tag w:val="MU_Vedtakstekst"/>
                <w:id w:val="1655718493"/>
                <w:lock w:val="sdtLocked"/>
                <w:placeholder>
                  <w:docPart w:val="51B9A6F2CDCF4D1DA06DBDDCB4DF273A"/>
                </w:placeholder>
                <w15:appearance w15:val="hidden"/>
              </w:sdtPr>
              <w:sdtEndPr/>
              <w:sdtContent>
                <w:p w14:paraId="28A1E341" w14:textId="3DBF6A53" w:rsidR="00B13175" w:rsidRDefault="00B13175" w:rsidP="00B13175">
                  <w:r>
                    <w:t xml:space="preserve">Regnskap for 2025 godtas. </w:t>
                  </w:r>
                  <w:proofErr w:type="spellStart"/>
                  <w:r>
                    <w:t>Mindreforbruket</w:t>
                  </w:r>
                  <w:proofErr w:type="spellEnd"/>
                  <w:r>
                    <w:t xml:space="preserve"> på 1015,02 kr settes av på Torsken menighets disposisjonsfond</w:t>
                  </w:r>
                  <w:r w:rsidR="00F847F3">
                    <w:t>.</w:t>
                  </w:r>
                </w:p>
                <w:p w14:paraId="69E2BD66" w14:textId="77777777" w:rsidR="00B13175" w:rsidRDefault="00852C14" w:rsidP="00B13175"/>
              </w:sdtContent>
            </w:sdt>
          </w:sdtContent>
        </w:sdt>
        <w:p w14:paraId="73D05F2F" w14:textId="70A9FAD1" w:rsidR="00B13175" w:rsidRDefault="00B13175" w:rsidP="00B13175">
          <w:pPr>
            <w:spacing w:before="240"/>
          </w:pPr>
          <w:r>
            <w:fldChar w:fldCharType="begin"/>
          </w:r>
          <w:r>
            <w:instrText xml:space="preserve"> MACROBUTTON SaveDecision [Lagre vedtak] </w:instrText>
          </w:r>
          <w:r>
            <w:fldChar w:fldCharType="end"/>
          </w:r>
        </w:p>
      </w:sdtContent>
    </w:sdt>
    <w:p w14:paraId="07CEF2C5" w14:textId="77777777" w:rsidR="00B13175" w:rsidRDefault="00B13175" w:rsidP="00B13175">
      <w:pPr>
        <w:spacing w:before="240"/>
      </w:pPr>
    </w:p>
    <w:p w14:paraId="36EFC3EF" w14:textId="77777777" w:rsidR="00B13175" w:rsidRDefault="00B13175" w:rsidP="00B13175">
      <w:pPr>
        <w:spacing w:before="240"/>
      </w:pPr>
    </w:p>
    <w:p w14:paraId="57B183A5" w14:textId="77777777" w:rsidR="00B13175" w:rsidRDefault="00B13175" w:rsidP="00B13175">
      <w:pPr>
        <w:spacing w:before="240"/>
      </w:pPr>
    </w:p>
    <w:p w14:paraId="496797A3" w14:textId="77777777" w:rsidR="00B13175" w:rsidRDefault="00B13175" w:rsidP="00B13175">
      <w:pPr>
        <w:pStyle w:val="MUCaseTitle2"/>
      </w:pPr>
      <w:bookmarkStart w:id="8" w:name="CaseRef211705"/>
      <w:bookmarkEnd w:id="8"/>
      <w:r>
        <w:t>8/26 Årsmelding Torsken 2025</w:t>
      </w:r>
    </w:p>
    <w:p w14:paraId="30CE2B6D" w14:textId="61EC82ED"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52113CDA" w14:textId="77777777" w:rsidTr="00B13175">
        <w:tc>
          <w:tcPr>
            <w:tcW w:w="5102" w:type="dxa"/>
          </w:tcPr>
          <w:p w14:paraId="45C0DE11" w14:textId="7A585873" w:rsidR="00B13175" w:rsidRDefault="00B13175" w:rsidP="00B13175">
            <w:r>
              <w:t>Behandlet av</w:t>
            </w:r>
          </w:p>
        </w:tc>
        <w:tc>
          <w:tcPr>
            <w:tcW w:w="1701" w:type="dxa"/>
          </w:tcPr>
          <w:p w14:paraId="1314007B" w14:textId="2A46369B" w:rsidR="00B13175" w:rsidRDefault="00B13175" w:rsidP="00B13175">
            <w:r>
              <w:t>Møtedato</w:t>
            </w:r>
          </w:p>
        </w:tc>
        <w:tc>
          <w:tcPr>
            <w:tcW w:w="1134" w:type="dxa"/>
          </w:tcPr>
          <w:p w14:paraId="01631B0C" w14:textId="62A9917A" w:rsidR="00B13175" w:rsidRDefault="00B13175" w:rsidP="00B13175">
            <w:proofErr w:type="spellStart"/>
            <w:r>
              <w:t>Saknr</w:t>
            </w:r>
            <w:proofErr w:type="spellEnd"/>
          </w:p>
        </w:tc>
      </w:tr>
      <w:tr w:rsidR="00B13175" w14:paraId="2223020D" w14:textId="77777777" w:rsidTr="00B13175">
        <w:tc>
          <w:tcPr>
            <w:tcW w:w="5102" w:type="dxa"/>
          </w:tcPr>
          <w:p w14:paraId="115D3CD8" w14:textId="1573D7BF" w:rsidR="00B13175" w:rsidRDefault="00B13175" w:rsidP="00B13175">
            <w:r>
              <w:t>1 Torsken menighetsråd</w:t>
            </w:r>
          </w:p>
        </w:tc>
        <w:tc>
          <w:tcPr>
            <w:tcW w:w="1701" w:type="dxa"/>
          </w:tcPr>
          <w:p w14:paraId="40F3D6FA" w14:textId="18288684" w:rsidR="00B13175" w:rsidRDefault="00B13175" w:rsidP="00B13175">
            <w:r>
              <w:t>02.06.2026</w:t>
            </w:r>
          </w:p>
        </w:tc>
        <w:tc>
          <w:tcPr>
            <w:tcW w:w="1134" w:type="dxa"/>
          </w:tcPr>
          <w:p w14:paraId="658B0A9C" w14:textId="65BD3E68" w:rsidR="00B13175" w:rsidRDefault="00B13175" w:rsidP="00B13175">
            <w:r>
              <w:t>8/26</w:t>
            </w:r>
          </w:p>
        </w:tc>
      </w:tr>
    </w:tbl>
    <w:p w14:paraId="464D60C0" w14:textId="77777777" w:rsidR="00B13175" w:rsidRDefault="00B13175" w:rsidP="00B13175"/>
    <w:p w14:paraId="0B061BA1" w14:textId="77777777" w:rsidR="00B13175" w:rsidRDefault="00B13175" w:rsidP="00B13175"/>
    <w:p w14:paraId="4019F2D2" w14:textId="77777777" w:rsidR="00B13175" w:rsidRDefault="00B13175" w:rsidP="00B13175"/>
    <w:p w14:paraId="19CD9F3D" w14:textId="77777777" w:rsidR="00B13175" w:rsidRDefault="00B13175" w:rsidP="00B13175"/>
    <w:sdt>
      <w:sdtPr>
        <w:alias w:val="Sammendrag"/>
        <w:tag w:val="Sammendrag"/>
        <w:id w:val="2028215222"/>
        <w:placeholder>
          <w:docPart w:val="C4F0B1BB92704C0AACDB7D8E6ABE8E15"/>
        </w:placeholder>
      </w:sdtPr>
      <w:sdtEndPr/>
      <w:sdtContent>
        <w:p w14:paraId="3956381E"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3BB3B54F" w14:textId="77777777" w:rsidR="00B13175" w:rsidRPr="00A33263" w:rsidRDefault="00B13175" w:rsidP="00B13175">
          <w:r w:rsidRPr="00A33263">
            <w:t>Årsmeldingen skal belyse status og drift for året. Den skal være en del av dokumentasjonen til årsregnskapet.</w:t>
          </w:r>
        </w:p>
        <w:p w14:paraId="783F6C71" w14:textId="77777777" w:rsidR="00B13175" w:rsidRDefault="00B13175" w:rsidP="00B13175">
          <w:pPr>
            <w:contextualSpacing/>
          </w:pPr>
          <w:r w:rsidRPr="00A33263">
            <w:t>Årsmeldingen for 2025 er utarbeidet av sokneprest</w:t>
          </w:r>
          <w:r>
            <w:t xml:space="preserve"> og daglig leder</w:t>
          </w:r>
          <w:r w:rsidRPr="00A33263">
            <w:t xml:space="preserve">. Den gir et kort og oversiktlig bilde av aktiviteten i </w:t>
          </w:r>
          <w:r>
            <w:t>Torsken</w:t>
          </w:r>
          <w:r w:rsidRPr="00A33263">
            <w:t xml:space="preserve"> menighet i 2025</w:t>
          </w:r>
        </w:p>
      </w:sdtContent>
    </w:sdt>
    <w:p w14:paraId="63CFF9FF" w14:textId="77777777" w:rsidR="00B13175" w:rsidRDefault="00B13175" w:rsidP="00B13175"/>
    <w:sdt>
      <w:sdtPr>
        <w:rPr>
          <w:b/>
        </w:rPr>
        <w:tag w:val="MU_Tittel"/>
        <w:id w:val="-1716274617"/>
        <w:placeholder>
          <w:docPart w:val="2CAA3BE7AFF44440BF14F8AAA59D03D8"/>
        </w:placeholder>
        <w:text/>
      </w:sdtPr>
      <w:sdtEndPr/>
      <w:sdtContent>
        <w:p w14:paraId="503D6B3A" w14:textId="77777777" w:rsidR="00B13175" w:rsidRDefault="00B13175" w:rsidP="00B13175">
          <w:pPr>
            <w:rPr>
              <w:b/>
            </w:rPr>
          </w:pPr>
          <w:r w:rsidRPr="00EF6EF9">
            <w:rPr>
              <w:b/>
            </w:rPr>
            <w:t>Forslag til vedtak</w:t>
          </w:r>
        </w:p>
      </w:sdtContent>
    </w:sdt>
    <w:p w14:paraId="39961185" w14:textId="77777777" w:rsidR="00B13175" w:rsidRDefault="00B13175" w:rsidP="00B13175"/>
    <w:p w14:paraId="66D2D770" w14:textId="31CEB5AB" w:rsidR="00B13175" w:rsidRDefault="00B13175" w:rsidP="00B13175">
      <w:r>
        <w:t>Årsmelding for 2025 vedtas.</w:t>
      </w:r>
    </w:p>
    <w:p w14:paraId="11D918B3" w14:textId="77777777" w:rsidR="00B13175" w:rsidRDefault="00B13175" w:rsidP="00B13175"/>
    <w:sdt>
      <w:sdtPr>
        <w:rPr>
          <w:b w:val="0"/>
        </w:rPr>
        <w:alias w:val="Vedtak for sak 8/26"/>
        <w:tag w:val="HandlingID211705;CaseID200837"/>
        <w:id w:val="1766031368"/>
        <w:placeholder>
          <w:docPart w:val="DefaultPlaceholder_-1854013440"/>
        </w:placeholder>
      </w:sdtPr>
      <w:sdtEndPr/>
      <w:sdtContent>
        <w:p w14:paraId="70707CA4" w14:textId="1C35F5A1" w:rsidR="00B13175" w:rsidRDefault="00B13175" w:rsidP="00B13175">
          <w:pPr>
            <w:pStyle w:val="MUCaseTitle3"/>
          </w:pPr>
          <w:r>
            <w:t>Møtebehandling</w:t>
          </w:r>
        </w:p>
        <w:p w14:paraId="0921CF3D" w14:textId="53EC8EA9" w:rsidR="00B13175" w:rsidRDefault="004F7496" w:rsidP="00B13175">
          <w:r>
            <w:t xml:space="preserve">Varamedlemmer i menighetsrådet må </w:t>
          </w:r>
          <w:proofErr w:type="gramStart"/>
          <w:r>
            <w:t>fremkomme</w:t>
          </w:r>
          <w:proofErr w:type="gramEnd"/>
          <w:r>
            <w:t xml:space="preserve"> i årsmeldingen.</w:t>
          </w:r>
        </w:p>
        <w:p w14:paraId="1DFFE8CD" w14:textId="35E3948F" w:rsidR="004F7496" w:rsidRDefault="004F7496" w:rsidP="00B13175">
          <w:r>
            <w:t>Hvem har deltatt som frivillig i konfirmantarbeidet?</w:t>
          </w:r>
        </w:p>
        <w:p w14:paraId="4989FF2E" w14:textId="0FF2F7DD" w:rsidR="004F7496" w:rsidRDefault="004F7496" w:rsidP="00B13175">
          <w:r>
            <w:t>Hva er momsgrensen? Er Torsken sokn en moms-registrert bedrift?</w:t>
          </w:r>
        </w:p>
        <w:p w14:paraId="054503E4" w14:textId="77777777" w:rsidR="004F7496" w:rsidRDefault="004F7496" w:rsidP="00B13175"/>
        <w:sdt>
          <w:sdtPr>
            <w:rPr>
              <w:b w:val="0"/>
            </w:rPr>
            <w:tag w:val="MU_Innstilling"/>
            <w:id w:val="443200157"/>
            <w:lock w:val="sdtLocked"/>
            <w:placeholder>
              <w:docPart w:val="DefaultPlaceholder_-1854013440"/>
            </w:placeholder>
            <w15:appearance w15:val="hidden"/>
          </w:sdtPr>
          <w:sdtEndPr/>
          <w:sdtContent>
            <w:p w14:paraId="7594A62D" w14:textId="77777777" w:rsidR="00B13175" w:rsidRDefault="00B13175" w:rsidP="00B13175">
              <w:pPr>
                <w:pStyle w:val="MUCaseTitle3"/>
              </w:pPr>
              <w:r>
                <w:t xml:space="preserve">Vedtak </w:t>
              </w:r>
            </w:p>
            <w:sdt>
              <w:sdtPr>
                <w:tag w:val="MU_Vedtakstekst"/>
                <w:id w:val="2098678185"/>
                <w:lock w:val="sdtLocked"/>
                <w:placeholder>
                  <w:docPart w:val="D7241D35D3D046DF8293E38AD441F164"/>
                </w:placeholder>
                <w15:appearance w15:val="hidden"/>
              </w:sdtPr>
              <w:sdtEndPr/>
              <w:sdtContent>
                <w:p w14:paraId="12DC3E80" w14:textId="3540B41D" w:rsidR="00B13175" w:rsidRDefault="00B13175" w:rsidP="00B13175">
                  <w:r>
                    <w:t>Årsmelding for 2025 vedtas</w:t>
                  </w:r>
                  <w:r w:rsidR="004F7496">
                    <w:t xml:space="preserve">, men varamedlemmer i menighetsrådet må </w:t>
                  </w:r>
                  <w:proofErr w:type="gramStart"/>
                  <w:r w:rsidR="004F7496">
                    <w:t>fremkomme</w:t>
                  </w:r>
                  <w:proofErr w:type="gramEnd"/>
                  <w:r w:rsidR="004F7496">
                    <w:t xml:space="preserve"> i årsmeldingen.</w:t>
                  </w:r>
                </w:p>
                <w:p w14:paraId="1E576BA0" w14:textId="77777777" w:rsidR="00B13175" w:rsidRDefault="00852C14" w:rsidP="00B13175"/>
              </w:sdtContent>
            </w:sdt>
          </w:sdtContent>
        </w:sdt>
        <w:p w14:paraId="6B358330" w14:textId="72AEAE98" w:rsidR="00B13175" w:rsidRDefault="00B13175" w:rsidP="00B13175">
          <w:pPr>
            <w:spacing w:before="240"/>
          </w:pPr>
          <w:r>
            <w:fldChar w:fldCharType="begin"/>
          </w:r>
          <w:r>
            <w:instrText xml:space="preserve"> MACROBUTTON SaveDecision [Lagre vedtak] </w:instrText>
          </w:r>
          <w:r>
            <w:fldChar w:fldCharType="end"/>
          </w:r>
        </w:p>
      </w:sdtContent>
    </w:sdt>
    <w:p w14:paraId="1826824C" w14:textId="77777777" w:rsidR="00B13175" w:rsidRDefault="00B13175" w:rsidP="00B13175">
      <w:pPr>
        <w:spacing w:before="240"/>
      </w:pPr>
    </w:p>
    <w:p w14:paraId="6A8A127A" w14:textId="77777777" w:rsidR="00B13175" w:rsidRDefault="00B13175" w:rsidP="00B13175">
      <w:pPr>
        <w:spacing w:before="240"/>
      </w:pPr>
    </w:p>
    <w:p w14:paraId="1D4D96F3" w14:textId="77777777" w:rsidR="00B13175" w:rsidRDefault="00B13175" w:rsidP="00B13175">
      <w:pPr>
        <w:spacing w:before="240"/>
      </w:pPr>
    </w:p>
    <w:p w14:paraId="062B2F75" w14:textId="77777777" w:rsidR="00B13175" w:rsidRDefault="00B13175" w:rsidP="00B13175">
      <w:pPr>
        <w:pStyle w:val="MUCaseTitle2"/>
      </w:pPr>
      <w:bookmarkStart w:id="9" w:name="CaseRef211707"/>
      <w:bookmarkEnd w:id="9"/>
      <w:r>
        <w:t>9/26 Utstyr til gravplassene</w:t>
      </w:r>
    </w:p>
    <w:p w14:paraId="7CA70DDF" w14:textId="4764EED5"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4BFF1861" w14:textId="77777777" w:rsidTr="00B13175">
        <w:tc>
          <w:tcPr>
            <w:tcW w:w="5102" w:type="dxa"/>
          </w:tcPr>
          <w:p w14:paraId="4E877877" w14:textId="145726D8" w:rsidR="00B13175" w:rsidRDefault="00B13175" w:rsidP="00B13175">
            <w:r>
              <w:t>Behandlet av</w:t>
            </w:r>
          </w:p>
        </w:tc>
        <w:tc>
          <w:tcPr>
            <w:tcW w:w="1701" w:type="dxa"/>
          </w:tcPr>
          <w:p w14:paraId="3E254413" w14:textId="6E79EBA1" w:rsidR="00B13175" w:rsidRDefault="00B13175" w:rsidP="00B13175">
            <w:r>
              <w:t>Møtedato</w:t>
            </w:r>
          </w:p>
        </w:tc>
        <w:tc>
          <w:tcPr>
            <w:tcW w:w="1134" w:type="dxa"/>
          </w:tcPr>
          <w:p w14:paraId="36B15463" w14:textId="56518469" w:rsidR="00B13175" w:rsidRDefault="00B13175" w:rsidP="00B13175">
            <w:proofErr w:type="spellStart"/>
            <w:r>
              <w:t>Saknr</w:t>
            </w:r>
            <w:proofErr w:type="spellEnd"/>
          </w:p>
        </w:tc>
      </w:tr>
      <w:tr w:rsidR="00B13175" w14:paraId="358F3443" w14:textId="77777777" w:rsidTr="00B13175">
        <w:tc>
          <w:tcPr>
            <w:tcW w:w="5102" w:type="dxa"/>
          </w:tcPr>
          <w:p w14:paraId="720B65DA" w14:textId="6C590523" w:rsidR="00B13175" w:rsidRDefault="00B13175" w:rsidP="00B13175">
            <w:r>
              <w:lastRenderedPageBreak/>
              <w:t>1 Torsken menighetsråd</w:t>
            </w:r>
          </w:p>
        </w:tc>
        <w:tc>
          <w:tcPr>
            <w:tcW w:w="1701" w:type="dxa"/>
          </w:tcPr>
          <w:p w14:paraId="3A4F4DB6" w14:textId="2E2712D7" w:rsidR="00B13175" w:rsidRDefault="00B13175" w:rsidP="00B13175">
            <w:r>
              <w:t>02.06.2026</w:t>
            </w:r>
          </w:p>
        </w:tc>
        <w:tc>
          <w:tcPr>
            <w:tcW w:w="1134" w:type="dxa"/>
          </w:tcPr>
          <w:p w14:paraId="0F652027" w14:textId="2C0A9727" w:rsidR="00B13175" w:rsidRDefault="00B13175" w:rsidP="00B13175">
            <w:r>
              <w:t>9/26</w:t>
            </w:r>
          </w:p>
        </w:tc>
      </w:tr>
    </w:tbl>
    <w:p w14:paraId="3E177302" w14:textId="77777777" w:rsidR="00B13175" w:rsidRDefault="00B13175" w:rsidP="00B13175"/>
    <w:p w14:paraId="413E2EE1" w14:textId="77777777" w:rsidR="00B13175" w:rsidRDefault="00B13175" w:rsidP="00B13175"/>
    <w:p w14:paraId="58C625A7" w14:textId="77777777" w:rsidR="00B13175" w:rsidRDefault="00B13175" w:rsidP="00B13175"/>
    <w:p w14:paraId="2F1AD8FF" w14:textId="77777777" w:rsidR="00B13175" w:rsidRDefault="00B13175" w:rsidP="00B13175"/>
    <w:sdt>
      <w:sdtPr>
        <w:alias w:val="Sammendrag"/>
        <w:tag w:val="Sammendrag"/>
        <w:id w:val="1143699279"/>
        <w:placeholder>
          <w:docPart w:val="95DE43DE245B4FB0A796DD7BFCDAC3CE"/>
        </w:placeholder>
      </w:sdtPr>
      <w:sdtEndPr/>
      <w:sdtContent>
        <w:p w14:paraId="2E433F43"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64DEBBDD" w14:textId="77777777" w:rsidR="00B13175" w:rsidRPr="004B5A43" w:rsidRDefault="00B13175" w:rsidP="00B13175">
          <w:pPr>
            <w:rPr>
              <w:rFonts w:ascii="Aptos" w:hAnsi="Aptos" w:cs="Aptos"/>
            </w:rPr>
          </w:pPr>
          <w:r w:rsidRPr="004B5A43">
            <w:t xml:space="preserve">Det ble fattet et vedtak i fellesrådet for 2-3 år siden angående innkjøp til gravplassene, skriver kirkevergen i en epost 20.3.26 til daglig leder i </w:t>
          </w:r>
          <w:r>
            <w:t>Torsken</w:t>
          </w:r>
          <w:r w:rsidRPr="004B5A43">
            <w:t>. Vedtaket er:</w:t>
          </w:r>
        </w:p>
        <w:p w14:paraId="4FD9F4E9" w14:textId="77777777" w:rsidR="00B13175" w:rsidRPr="004B5A43" w:rsidRDefault="00B13175" w:rsidP="00B13175">
          <w:pPr>
            <w:numPr>
              <w:ilvl w:val="0"/>
              <w:numId w:val="1"/>
            </w:numPr>
          </w:pPr>
          <w:r w:rsidRPr="004B5A43">
            <w:t xml:space="preserve">Senja kirkelige fellesråd vedtar å kjøpe benker til de gravplasser og kirkegårder som ikke har benker og utgiften legges inn i drift 2024 og dekkes ved bruk av festeavgift.  </w:t>
          </w:r>
        </w:p>
        <w:p w14:paraId="7795707F" w14:textId="77777777" w:rsidR="00B13175" w:rsidRPr="004B5A43" w:rsidRDefault="00B13175" w:rsidP="00B13175">
          <w:pPr>
            <w:numPr>
              <w:ilvl w:val="0"/>
              <w:numId w:val="1"/>
            </w:numPr>
          </w:pPr>
          <w:r w:rsidRPr="004B5A43">
            <w:t xml:space="preserve">Menighetsrådene bes utarbeide oversikt over behov ved sine respektive gravplasser og melde inn til kirkevergen i løpet av desember slik at de kan bestilles for produksjon i løpet av kommende vinter. </w:t>
          </w:r>
        </w:p>
        <w:p w14:paraId="3B09C0E2" w14:textId="77777777" w:rsidR="00B13175" w:rsidRDefault="00B13175" w:rsidP="00B13175">
          <w:pPr>
            <w:contextualSpacing/>
          </w:pPr>
          <w:r w:rsidRPr="004B5A43">
            <w:t>Menighetsrådet har muligheten til å komme med innspill på ønsker og behov for gravplassene</w:t>
          </w:r>
          <w:r>
            <w:t>.</w:t>
          </w:r>
        </w:p>
      </w:sdtContent>
    </w:sdt>
    <w:p w14:paraId="02339490" w14:textId="77777777" w:rsidR="00B13175" w:rsidRDefault="00B13175" w:rsidP="00B13175"/>
    <w:sdt>
      <w:sdtPr>
        <w:rPr>
          <w:b/>
        </w:rPr>
        <w:tag w:val="MU_Tittel"/>
        <w:id w:val="2101753932"/>
        <w:placeholder>
          <w:docPart w:val="03DDEACF129145D9941CCBC9DDAC2943"/>
        </w:placeholder>
        <w:text/>
      </w:sdtPr>
      <w:sdtEndPr/>
      <w:sdtContent>
        <w:p w14:paraId="0B539834" w14:textId="77777777" w:rsidR="00B13175" w:rsidRDefault="00B13175" w:rsidP="00B13175">
          <w:pPr>
            <w:rPr>
              <w:b/>
            </w:rPr>
          </w:pPr>
          <w:r w:rsidRPr="00EF6EF9">
            <w:rPr>
              <w:b/>
            </w:rPr>
            <w:t>Forslag til vedtak</w:t>
          </w:r>
        </w:p>
      </w:sdtContent>
    </w:sdt>
    <w:p w14:paraId="184614A3" w14:textId="77777777" w:rsidR="00B13175" w:rsidRDefault="00B13175" w:rsidP="00B13175"/>
    <w:p w14:paraId="573A46EB" w14:textId="59B45833" w:rsidR="00B13175" w:rsidRDefault="00B13175" w:rsidP="00B13175">
      <w:r>
        <w:t>Ingen forslag.</w:t>
      </w:r>
    </w:p>
    <w:p w14:paraId="020582E1" w14:textId="77777777" w:rsidR="00B13175" w:rsidRDefault="00B13175" w:rsidP="00B13175"/>
    <w:sdt>
      <w:sdtPr>
        <w:rPr>
          <w:b w:val="0"/>
        </w:rPr>
        <w:alias w:val="Vedtak for sak 9/26"/>
        <w:tag w:val="HandlingID211707;CaseID201228"/>
        <w:id w:val="1405112135"/>
        <w:placeholder>
          <w:docPart w:val="DefaultPlaceholder_-1854013440"/>
        </w:placeholder>
      </w:sdtPr>
      <w:sdtEndPr/>
      <w:sdtContent>
        <w:p w14:paraId="3B865B25" w14:textId="15E6256C" w:rsidR="00B13175" w:rsidRDefault="00B13175" w:rsidP="00B13175">
          <w:pPr>
            <w:pStyle w:val="MUCaseTitle3"/>
          </w:pPr>
          <w:r>
            <w:t>Møtebehandling</w:t>
          </w:r>
        </w:p>
        <w:p w14:paraId="7D6737EC" w14:textId="77777777" w:rsidR="00B13175" w:rsidRDefault="00B13175" w:rsidP="00B13175"/>
        <w:sdt>
          <w:sdtPr>
            <w:rPr>
              <w:b w:val="0"/>
            </w:rPr>
            <w:tag w:val="MU_Innstilling"/>
            <w:id w:val="1849060510"/>
            <w:lock w:val="sdtLocked"/>
            <w:placeholder>
              <w:docPart w:val="DefaultPlaceholder_-1854013440"/>
            </w:placeholder>
            <w15:appearance w15:val="hidden"/>
          </w:sdtPr>
          <w:sdtEndPr/>
          <w:sdtContent>
            <w:p w14:paraId="2F27C9FC" w14:textId="77777777" w:rsidR="00B13175" w:rsidRDefault="00B13175" w:rsidP="00B13175">
              <w:pPr>
                <w:pStyle w:val="MUCaseTitle3"/>
              </w:pPr>
              <w:r>
                <w:t xml:space="preserve">Vedtak </w:t>
              </w:r>
            </w:p>
            <w:sdt>
              <w:sdtPr>
                <w:tag w:val="MU_Vedtakstekst"/>
                <w:id w:val="499397360"/>
                <w:lock w:val="sdtLocked"/>
                <w:placeholder>
                  <w:docPart w:val="7DA2B7FBC9EA4973AC9411FE29AB3ACC"/>
                </w:placeholder>
                <w15:appearance w15:val="hidden"/>
              </w:sdtPr>
              <w:sdtEndPr/>
              <w:sdtContent>
                <w:p w14:paraId="6784C063" w14:textId="7888E0D9" w:rsidR="00B13175" w:rsidRDefault="004F7496" w:rsidP="00B13175">
                  <w:r>
                    <w:t xml:space="preserve">Torsken menighetsråd ber om at det settes ut 2 benker på hver av kirkegårdene i Ballesvik, Grunnfarnes og </w:t>
                  </w:r>
                  <w:proofErr w:type="spellStart"/>
                  <w:r>
                    <w:t>Flakstadvåg</w:t>
                  </w:r>
                  <w:proofErr w:type="spellEnd"/>
                  <w:r>
                    <w:t>. Det hadde vært fint om benkene kom på plass i løpet av sommeren 2026.</w:t>
                  </w:r>
                </w:p>
                <w:p w14:paraId="420ED2D1" w14:textId="77777777" w:rsidR="00B13175" w:rsidRDefault="00852C14" w:rsidP="00B13175"/>
              </w:sdtContent>
            </w:sdt>
          </w:sdtContent>
        </w:sdt>
        <w:p w14:paraId="3053C8B7" w14:textId="749720A0" w:rsidR="00B13175" w:rsidRDefault="00B13175" w:rsidP="00B13175">
          <w:pPr>
            <w:spacing w:before="240"/>
          </w:pPr>
          <w:r>
            <w:fldChar w:fldCharType="begin"/>
          </w:r>
          <w:r>
            <w:instrText xml:space="preserve"> MACROBUTTON SaveDecision [Lagre vedtak] </w:instrText>
          </w:r>
          <w:r>
            <w:fldChar w:fldCharType="end"/>
          </w:r>
        </w:p>
      </w:sdtContent>
    </w:sdt>
    <w:p w14:paraId="71E0DAC7" w14:textId="77777777" w:rsidR="00B13175" w:rsidRDefault="00B13175" w:rsidP="00B13175">
      <w:pPr>
        <w:spacing w:before="240"/>
      </w:pPr>
    </w:p>
    <w:p w14:paraId="630A0878" w14:textId="77777777" w:rsidR="00B13175" w:rsidRDefault="00B13175" w:rsidP="00B13175">
      <w:pPr>
        <w:spacing w:before="240"/>
      </w:pPr>
    </w:p>
    <w:p w14:paraId="2DDC244C" w14:textId="77777777" w:rsidR="00B13175" w:rsidRDefault="00B13175" w:rsidP="00B13175">
      <w:pPr>
        <w:spacing w:before="240"/>
      </w:pPr>
    </w:p>
    <w:p w14:paraId="30FA5F59" w14:textId="77777777" w:rsidR="00B13175" w:rsidRDefault="00B13175" w:rsidP="00B13175">
      <w:pPr>
        <w:pStyle w:val="MUCaseTitle2"/>
      </w:pPr>
      <w:bookmarkStart w:id="10" w:name="CaseRef211709"/>
      <w:bookmarkEnd w:id="10"/>
      <w:r>
        <w:t>10/26 Forberedelser av valg 2027 for Torsken</w:t>
      </w:r>
    </w:p>
    <w:p w14:paraId="6D5B7D7E" w14:textId="5CE0A3D7"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4F4174FD" w14:textId="77777777" w:rsidTr="00B13175">
        <w:tc>
          <w:tcPr>
            <w:tcW w:w="5102" w:type="dxa"/>
          </w:tcPr>
          <w:p w14:paraId="4E7F360F" w14:textId="1D31EC6F" w:rsidR="00B13175" w:rsidRDefault="00B13175" w:rsidP="00B13175">
            <w:r>
              <w:t>Behandlet av</w:t>
            </w:r>
          </w:p>
        </w:tc>
        <w:tc>
          <w:tcPr>
            <w:tcW w:w="1701" w:type="dxa"/>
          </w:tcPr>
          <w:p w14:paraId="0149CF45" w14:textId="1F482A4E" w:rsidR="00B13175" w:rsidRDefault="00B13175" w:rsidP="00B13175">
            <w:r>
              <w:t>Møtedato</w:t>
            </w:r>
          </w:p>
        </w:tc>
        <w:tc>
          <w:tcPr>
            <w:tcW w:w="1134" w:type="dxa"/>
          </w:tcPr>
          <w:p w14:paraId="07A13A2D" w14:textId="2E8BACDB" w:rsidR="00B13175" w:rsidRDefault="00B13175" w:rsidP="00B13175">
            <w:proofErr w:type="spellStart"/>
            <w:r>
              <w:t>Saknr</w:t>
            </w:r>
            <w:proofErr w:type="spellEnd"/>
          </w:p>
        </w:tc>
      </w:tr>
      <w:tr w:rsidR="00B13175" w14:paraId="7997E021" w14:textId="77777777" w:rsidTr="00B13175">
        <w:tc>
          <w:tcPr>
            <w:tcW w:w="5102" w:type="dxa"/>
          </w:tcPr>
          <w:p w14:paraId="611C7232" w14:textId="53156E60" w:rsidR="00B13175" w:rsidRDefault="00B13175" w:rsidP="00B13175">
            <w:r>
              <w:t>1 Torsken menighetsråd</w:t>
            </w:r>
          </w:p>
        </w:tc>
        <w:tc>
          <w:tcPr>
            <w:tcW w:w="1701" w:type="dxa"/>
          </w:tcPr>
          <w:p w14:paraId="1B55C7DA" w14:textId="78382A2B" w:rsidR="00B13175" w:rsidRDefault="00B13175" w:rsidP="00B13175">
            <w:r>
              <w:t>02.06.2026</w:t>
            </w:r>
          </w:p>
        </w:tc>
        <w:tc>
          <w:tcPr>
            <w:tcW w:w="1134" w:type="dxa"/>
          </w:tcPr>
          <w:p w14:paraId="44E0A7F3" w14:textId="1DB6B6E6" w:rsidR="00B13175" w:rsidRDefault="00B13175" w:rsidP="00B13175">
            <w:r>
              <w:t>10/26</w:t>
            </w:r>
          </w:p>
        </w:tc>
      </w:tr>
    </w:tbl>
    <w:p w14:paraId="04FE2A32" w14:textId="77777777" w:rsidR="00B13175" w:rsidRDefault="00B13175" w:rsidP="00B13175"/>
    <w:p w14:paraId="7FBE7A0E" w14:textId="77777777" w:rsidR="00B13175" w:rsidRDefault="00B13175" w:rsidP="00B13175"/>
    <w:p w14:paraId="2079812A" w14:textId="77777777" w:rsidR="00B13175" w:rsidRDefault="00B13175" w:rsidP="00B13175"/>
    <w:p w14:paraId="39FE3813" w14:textId="77777777" w:rsidR="00B13175" w:rsidRDefault="00B13175" w:rsidP="00B13175"/>
    <w:sdt>
      <w:sdtPr>
        <w:alias w:val="Sammendrag"/>
        <w:tag w:val="Sammendrag"/>
        <w:id w:val="-13853460"/>
        <w:placeholder>
          <w:docPart w:val="BB1DD0793CA14AA586F5F52A5DA1475B"/>
        </w:placeholder>
      </w:sdtPr>
      <w:sdtEndPr/>
      <w:sdtContent>
        <w:p w14:paraId="3A17C025"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3C33261B" w14:textId="77777777" w:rsidR="00B13175" w:rsidRPr="000B6C53" w:rsidRDefault="00B13175" w:rsidP="00B13175">
          <w:r w:rsidRPr="000B6C53">
            <w:t xml:space="preserve">Kirkevalget skal gjennomføres 10. aug-13. sep. Det skal holde med ett valglokale. To saker til menighetsrådsmøtet </w:t>
          </w:r>
          <w:r>
            <w:t>8. september</w:t>
          </w:r>
          <w:r w:rsidRPr="000B6C53">
            <w:t xml:space="preserve">: Opprette en nominasjonskomité og bestemme antall medlemmer i neste periodes menighetsråd.  </w:t>
          </w:r>
        </w:p>
        <w:p w14:paraId="1149AB69" w14:textId="77777777" w:rsidR="00B13175" w:rsidRDefault="00B13175" w:rsidP="00B13175">
          <w:r w:rsidRPr="000B6C53">
            <w:lastRenderedPageBreak/>
            <w:t xml:space="preserve">Det anbefales at nominasjonskomiteen består av 3-4 medlemmer, gjerne representert fra ulike aldersgrupper og deler av menigheten. Det bør vurderes om ett av medlemmene fra sittende menighetsråd deltar for å sikre god forankring og informasjon. </w:t>
          </w:r>
        </w:p>
      </w:sdtContent>
    </w:sdt>
    <w:p w14:paraId="448B6913" w14:textId="77777777" w:rsidR="00B13175" w:rsidRDefault="00B13175" w:rsidP="00B13175"/>
    <w:sdt>
      <w:sdtPr>
        <w:rPr>
          <w:b/>
        </w:rPr>
        <w:tag w:val="MU_Tittel"/>
        <w:id w:val="1414051066"/>
        <w:placeholder>
          <w:docPart w:val="57E277482D244FCDB39ACECDFFA35DD1"/>
        </w:placeholder>
        <w:text/>
      </w:sdtPr>
      <w:sdtEndPr/>
      <w:sdtContent>
        <w:p w14:paraId="2562613D" w14:textId="77777777" w:rsidR="00B13175" w:rsidRDefault="00B13175" w:rsidP="00B13175">
          <w:pPr>
            <w:rPr>
              <w:b/>
            </w:rPr>
          </w:pPr>
          <w:r w:rsidRPr="00EF6EF9">
            <w:rPr>
              <w:b/>
            </w:rPr>
            <w:t>Forslag til vedtak</w:t>
          </w:r>
        </w:p>
      </w:sdtContent>
    </w:sdt>
    <w:p w14:paraId="77B0C263" w14:textId="77777777" w:rsidR="00B13175" w:rsidRDefault="00B13175" w:rsidP="00B13175"/>
    <w:p w14:paraId="3575D3D9" w14:textId="284AFAE2" w:rsidR="00B13175" w:rsidRDefault="00B13175" w:rsidP="00B13175">
      <w:r>
        <w:t>Orienteringen om valget tas til orientering.</w:t>
      </w:r>
    </w:p>
    <w:p w14:paraId="7E68F662" w14:textId="77777777" w:rsidR="00B13175" w:rsidRDefault="00B13175" w:rsidP="00B13175"/>
    <w:sdt>
      <w:sdtPr>
        <w:rPr>
          <w:b w:val="0"/>
        </w:rPr>
        <w:alias w:val="Vedtak for sak 10/26"/>
        <w:tag w:val="HandlingID211709;CaseID201229"/>
        <w:id w:val="-1449855200"/>
        <w:placeholder>
          <w:docPart w:val="DefaultPlaceholder_-1854013440"/>
        </w:placeholder>
      </w:sdtPr>
      <w:sdtEndPr/>
      <w:sdtContent>
        <w:p w14:paraId="6D8D16AD" w14:textId="03E2C639" w:rsidR="00B13175" w:rsidRDefault="00B13175" w:rsidP="00B13175">
          <w:pPr>
            <w:pStyle w:val="MUCaseTitle3"/>
          </w:pPr>
          <w:r>
            <w:t>Møtebehandling</w:t>
          </w:r>
        </w:p>
        <w:p w14:paraId="3F4BFF8E" w14:textId="77777777" w:rsidR="00B13175" w:rsidRDefault="00B13175" w:rsidP="00B13175"/>
        <w:sdt>
          <w:sdtPr>
            <w:rPr>
              <w:b w:val="0"/>
            </w:rPr>
            <w:tag w:val="MU_Innstilling"/>
            <w:id w:val="-916315027"/>
            <w:lock w:val="sdtLocked"/>
            <w:placeholder>
              <w:docPart w:val="DefaultPlaceholder_-1854013440"/>
            </w:placeholder>
            <w15:appearance w15:val="hidden"/>
          </w:sdtPr>
          <w:sdtEndPr/>
          <w:sdtContent>
            <w:p w14:paraId="6701F18E" w14:textId="77777777" w:rsidR="00B13175" w:rsidRDefault="00B13175" w:rsidP="00B13175">
              <w:pPr>
                <w:pStyle w:val="MUCaseTitle3"/>
              </w:pPr>
              <w:r>
                <w:t xml:space="preserve">Vedtak </w:t>
              </w:r>
            </w:p>
            <w:sdt>
              <w:sdtPr>
                <w:tag w:val="MU_Vedtakstekst"/>
                <w:id w:val="-196237778"/>
                <w:lock w:val="sdtLocked"/>
                <w:placeholder>
                  <w:docPart w:val="E66403E8803A460180C74157A7682ACE"/>
                </w:placeholder>
                <w15:appearance w15:val="hidden"/>
              </w:sdtPr>
              <w:sdtEndPr/>
              <w:sdtContent>
                <w:p w14:paraId="3FDD7190" w14:textId="6DC6B4F7" w:rsidR="00B13175" w:rsidRDefault="00B13175" w:rsidP="00B13175">
                  <w:r>
                    <w:t>Orienteringen om valget tas til orientering.</w:t>
                  </w:r>
                </w:p>
                <w:p w14:paraId="1ADC3076" w14:textId="77777777" w:rsidR="00B13175" w:rsidRDefault="00852C14" w:rsidP="00B13175"/>
              </w:sdtContent>
            </w:sdt>
          </w:sdtContent>
        </w:sdt>
        <w:p w14:paraId="4F58F0BB" w14:textId="10D67D10" w:rsidR="00B13175" w:rsidRDefault="00B13175" w:rsidP="00B13175">
          <w:pPr>
            <w:spacing w:before="240"/>
          </w:pPr>
          <w:r>
            <w:fldChar w:fldCharType="begin"/>
          </w:r>
          <w:r>
            <w:instrText xml:space="preserve"> MACROBUTTON SaveDecision [Lagre vedtak] </w:instrText>
          </w:r>
          <w:r>
            <w:fldChar w:fldCharType="end"/>
          </w:r>
        </w:p>
      </w:sdtContent>
    </w:sdt>
    <w:p w14:paraId="05008B48" w14:textId="77777777" w:rsidR="00B13175" w:rsidRDefault="00B13175" w:rsidP="00B13175">
      <w:pPr>
        <w:spacing w:before="240"/>
      </w:pPr>
    </w:p>
    <w:p w14:paraId="7647FB8A" w14:textId="77777777" w:rsidR="00B13175" w:rsidRDefault="00B13175" w:rsidP="00B13175">
      <w:pPr>
        <w:spacing w:before="240"/>
      </w:pPr>
    </w:p>
    <w:p w14:paraId="3E9E0249" w14:textId="77777777" w:rsidR="00B13175" w:rsidRDefault="00B13175" w:rsidP="00B13175">
      <w:pPr>
        <w:spacing w:before="240"/>
      </w:pPr>
    </w:p>
    <w:p w14:paraId="774210CA" w14:textId="77777777" w:rsidR="00B13175" w:rsidRDefault="00B13175" w:rsidP="00B13175">
      <w:pPr>
        <w:pStyle w:val="MUCaseTitle2"/>
      </w:pPr>
      <w:bookmarkStart w:id="11" w:name="CaseRef211790"/>
      <w:bookmarkEnd w:id="11"/>
      <w:r>
        <w:t>11/26 Ansettelse av menighetspedagog i Torsken</w:t>
      </w:r>
    </w:p>
    <w:p w14:paraId="4AFF66B0" w14:textId="55BE0E93" w:rsidR="00B13175" w:rsidRDefault="00B13175" w:rsidP="00B1317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3175" w14:paraId="6D6852E0" w14:textId="77777777" w:rsidTr="00B13175">
        <w:tc>
          <w:tcPr>
            <w:tcW w:w="5102" w:type="dxa"/>
          </w:tcPr>
          <w:p w14:paraId="3EA15957" w14:textId="5640526F" w:rsidR="00B13175" w:rsidRDefault="00B13175" w:rsidP="00B13175">
            <w:r>
              <w:t>Behandlet av</w:t>
            </w:r>
          </w:p>
        </w:tc>
        <w:tc>
          <w:tcPr>
            <w:tcW w:w="1701" w:type="dxa"/>
          </w:tcPr>
          <w:p w14:paraId="4EED3140" w14:textId="7CA75E49" w:rsidR="00B13175" w:rsidRDefault="00B13175" w:rsidP="00B13175">
            <w:r>
              <w:t>Møtedato</w:t>
            </w:r>
          </w:p>
        </w:tc>
        <w:tc>
          <w:tcPr>
            <w:tcW w:w="1134" w:type="dxa"/>
          </w:tcPr>
          <w:p w14:paraId="7C874B7F" w14:textId="3BD9214A" w:rsidR="00B13175" w:rsidRDefault="00B13175" w:rsidP="00B13175">
            <w:proofErr w:type="spellStart"/>
            <w:r>
              <w:t>Saknr</w:t>
            </w:r>
            <w:proofErr w:type="spellEnd"/>
          </w:p>
        </w:tc>
      </w:tr>
      <w:tr w:rsidR="00B13175" w14:paraId="15E45FE4" w14:textId="77777777" w:rsidTr="00B13175">
        <w:tc>
          <w:tcPr>
            <w:tcW w:w="5102" w:type="dxa"/>
          </w:tcPr>
          <w:p w14:paraId="06EAE9C4" w14:textId="423E4807" w:rsidR="00B13175" w:rsidRDefault="00B13175" w:rsidP="00B13175">
            <w:r>
              <w:t>1 Torsken menighetsråd</w:t>
            </w:r>
          </w:p>
        </w:tc>
        <w:tc>
          <w:tcPr>
            <w:tcW w:w="1701" w:type="dxa"/>
          </w:tcPr>
          <w:p w14:paraId="7D16B414" w14:textId="6A5E0F81" w:rsidR="00B13175" w:rsidRDefault="00B13175" w:rsidP="00B13175">
            <w:r>
              <w:t>02.06.2026</w:t>
            </w:r>
          </w:p>
        </w:tc>
        <w:tc>
          <w:tcPr>
            <w:tcW w:w="1134" w:type="dxa"/>
          </w:tcPr>
          <w:p w14:paraId="6B076617" w14:textId="3585B556" w:rsidR="00B13175" w:rsidRDefault="00B13175" w:rsidP="00B13175">
            <w:r>
              <w:t>11/26</w:t>
            </w:r>
          </w:p>
        </w:tc>
      </w:tr>
    </w:tbl>
    <w:p w14:paraId="3D357F58" w14:textId="77777777" w:rsidR="00B13175" w:rsidRDefault="00B13175" w:rsidP="00B13175"/>
    <w:p w14:paraId="097EC68F" w14:textId="77777777" w:rsidR="00B13175" w:rsidRDefault="00B13175" w:rsidP="00B13175"/>
    <w:p w14:paraId="4F992954" w14:textId="77777777" w:rsidR="00B13175" w:rsidRDefault="00B13175" w:rsidP="00B13175"/>
    <w:p w14:paraId="6302BB4A" w14:textId="77777777" w:rsidR="00B13175" w:rsidRDefault="00B13175" w:rsidP="00B13175"/>
    <w:sdt>
      <w:sdtPr>
        <w:alias w:val="Sammendrag"/>
        <w:tag w:val="Sammendrag"/>
        <w:id w:val="492532591"/>
        <w:placeholder>
          <w:docPart w:val="41A2C28D5FDC404D96FBDE78A6061C1F"/>
        </w:placeholder>
      </w:sdtPr>
      <w:sdtEndPr/>
      <w:sdtContent>
        <w:p w14:paraId="62B6F515" w14:textId="77777777" w:rsidR="00B13175" w:rsidRPr="00BE598D" w:rsidRDefault="00B13175" w:rsidP="00B13175">
          <w:pPr>
            <w:keepNext/>
            <w:keepLines/>
            <w:outlineLvl w:val="1"/>
            <w:rPr>
              <w:rFonts w:eastAsia="Arial Unicode MS"/>
              <w:b/>
              <w:bCs/>
            </w:rPr>
          </w:pPr>
          <w:r>
            <w:rPr>
              <w:rFonts w:eastAsia="Arial Unicode MS"/>
              <w:b/>
              <w:bCs/>
            </w:rPr>
            <w:t>Saksorientering</w:t>
          </w:r>
        </w:p>
        <w:p w14:paraId="1FE51513" w14:textId="77777777" w:rsidR="00B13175" w:rsidRPr="003D62DE" w:rsidRDefault="00B13175" w:rsidP="00B13175">
          <w:pPr>
            <w:contextualSpacing/>
          </w:pPr>
          <w:r w:rsidRPr="003D62DE">
            <w:t>Randi Ropstad har vært ansatt i Torsken menighet som menighetspedagog i 6 % stilling i vår. Hun gir seg til sommeren. Hun har vært i kontakt med en som kan overta stillingen. I en epost skriver Randi:</w:t>
          </w:r>
        </w:p>
        <w:p w14:paraId="326649B4" w14:textId="77777777" w:rsidR="00B13175" w:rsidRPr="003D62DE" w:rsidRDefault="00B13175" w:rsidP="00B13175">
          <w:r w:rsidRPr="003D62DE">
            <w:t xml:space="preserve">«Jeg har spurt Signe-Brit Slåtta Torbergsen </w:t>
          </w:r>
          <w:r>
            <w:t xml:space="preserve">(52 år) </w:t>
          </w:r>
          <w:r w:rsidRPr="003D62DE">
            <w:t>om hun kan tenke seg å lede Legoklubben i Gryllefjord fra høsten av.</w:t>
          </w:r>
        </w:p>
        <w:p w14:paraId="19264307" w14:textId="77777777" w:rsidR="00B13175" w:rsidRPr="003D62DE" w:rsidRDefault="00B13175" w:rsidP="00B13175">
          <w:r w:rsidRPr="003D62DE">
            <w:t xml:space="preserve">Hun jobber på Nordborg, og er nylig flyttet til </w:t>
          </w:r>
          <w:proofErr w:type="spellStart"/>
          <w:r w:rsidRPr="003D62DE">
            <w:t>Finnsæter</w:t>
          </w:r>
          <w:proofErr w:type="spellEnd"/>
          <w:r w:rsidRPr="003D62DE">
            <w:t>. Mannen jobber i Gryllefjord og har slekt der, så hun har allerede en tilknytning til den bygda.</w:t>
          </w:r>
        </w:p>
        <w:p w14:paraId="6BE625B4" w14:textId="77777777" w:rsidR="00B13175" w:rsidRPr="003D62DE" w:rsidRDefault="00B13175" w:rsidP="00B13175">
          <w:r w:rsidRPr="003D62DE">
            <w:t>Hun har veldig sans for Lego og å formidle bibelhistoriene til barn.</w:t>
          </w:r>
        </w:p>
        <w:p w14:paraId="77415323" w14:textId="77777777" w:rsidR="00B13175" w:rsidRPr="003D62DE" w:rsidRDefault="00B13175" w:rsidP="00B13175">
          <w:r w:rsidRPr="003D62DE">
            <w:t xml:space="preserve">Hun står tilsluttet Det Norske Misjonsforbund. Sigurd sier at det ikke er et problem. Blir hun lønnet </w:t>
          </w:r>
          <w:proofErr w:type="gramStart"/>
          <w:r w:rsidRPr="003D62DE">
            <w:t>pr .gang</w:t>
          </w:r>
          <w:proofErr w:type="gramEnd"/>
          <w:r w:rsidRPr="003D62DE">
            <w:t xml:space="preserve"> trenger en ikke å gjøre noe. Dersom hun blir ansatt i fast stilling, må det søkes til </w:t>
          </w:r>
          <w:proofErr w:type="gramStart"/>
          <w:r w:rsidRPr="003D62DE">
            <w:t>biskopen  om</w:t>
          </w:r>
          <w:proofErr w:type="gramEnd"/>
          <w:r w:rsidRPr="003D62DE">
            <w:t xml:space="preserve"> dispensasjon fra medlemskravet.</w:t>
          </w:r>
        </w:p>
        <w:p w14:paraId="201F6386" w14:textId="77777777" w:rsidR="00B13175" w:rsidRPr="003D62DE" w:rsidRDefault="00B13175" w:rsidP="00B13175">
          <w:r w:rsidRPr="003D62DE">
            <w:t>Sigurd kjenner Signe-Brit og sier hun vil være en utmerket person til dette.</w:t>
          </w:r>
          <w:r>
            <w:t xml:space="preserve"> H</w:t>
          </w:r>
          <w:r w:rsidRPr="003D62DE">
            <w:t>un har gitt et veldig godt inntrykke.»</w:t>
          </w:r>
        </w:p>
        <w:p w14:paraId="6F39BE41" w14:textId="77777777" w:rsidR="00B13175" w:rsidRPr="003D62DE" w:rsidRDefault="00B13175" w:rsidP="00B13175">
          <w:r w:rsidRPr="003D62DE">
            <w:t xml:space="preserve">Tranøy menighet har nettopp ansatt en menighetspedagog ved navn Kim Runar </w:t>
          </w:r>
          <w:proofErr w:type="spellStart"/>
          <w:r w:rsidRPr="003D62DE">
            <w:t>Klodiussen</w:t>
          </w:r>
          <w:proofErr w:type="spellEnd"/>
          <w:r w:rsidRPr="003D62DE">
            <w:t xml:space="preserve">. </w:t>
          </w:r>
        </w:p>
        <w:p w14:paraId="1544B4C2" w14:textId="77777777" w:rsidR="00B13175" w:rsidRPr="003D62DE" w:rsidRDefault="00B13175" w:rsidP="00B13175">
          <w:pPr>
            <w:rPr>
              <w:lang w:eastAsia="en-US"/>
            </w:rPr>
          </w:pPr>
          <w:r w:rsidRPr="003D62DE">
            <w:t xml:space="preserve">Han bor på Stonglandseidet, er 32 år, jobber i skolen på Stonglandseidet og utdannet innenfor teater, </w:t>
          </w:r>
          <w:proofErr w:type="gramStart"/>
          <w:r w:rsidRPr="003D62DE">
            <w:t>drama,</w:t>
          </w:r>
          <w:proofErr w:type="gramEnd"/>
          <w:r w:rsidRPr="003D62DE">
            <w:t xml:space="preserve"> musikk. Han har sagt at han </w:t>
          </w:r>
          <w:r w:rsidRPr="003D62DE">
            <w:rPr>
              <w:lang w:eastAsia="en-US"/>
            </w:rPr>
            <w:t>gjerne vil</w:t>
          </w:r>
          <w:r>
            <w:rPr>
              <w:lang w:eastAsia="en-US"/>
            </w:rPr>
            <w:t xml:space="preserve"> </w:t>
          </w:r>
          <w:r w:rsidRPr="003D62DE">
            <w:rPr>
              <w:lang w:eastAsia="en-US"/>
            </w:rPr>
            <w:t xml:space="preserve">ta tjenester i </w:t>
          </w:r>
          <w:r w:rsidRPr="003D62DE">
            <w:rPr>
              <w:lang w:eastAsia="en-US"/>
            </w:rPr>
            <w:lastRenderedPageBreak/>
            <w:t xml:space="preserve">Torsken, men det vil være arbeid i bolker i løpet av året, ikke fast hver onsdag kl. 18.00 – 19.00 i tiden 1.9. -1.6. Det har han ikke mulighet til. </w:t>
          </w:r>
        </w:p>
        <w:p w14:paraId="07D734BF" w14:textId="77777777" w:rsidR="00B13175" w:rsidRDefault="00B13175" w:rsidP="00B13175">
          <w:r w:rsidRPr="003D62DE">
            <w:rPr>
              <w:lang w:eastAsia="en-US"/>
            </w:rPr>
            <w:t xml:space="preserve">Det er veldig positivt at vi </w:t>
          </w:r>
          <w:r>
            <w:rPr>
              <w:lang w:eastAsia="en-US"/>
            </w:rPr>
            <w:t>har to personer som kan engasjeres i trosopplæringsarbeidet i Torsken fra</w:t>
          </w:r>
          <w:r w:rsidRPr="003D62DE">
            <w:rPr>
              <w:lang w:eastAsia="en-US"/>
            </w:rPr>
            <w:t xml:space="preserve"> høsten av</w:t>
          </w:r>
          <w:r>
            <w:rPr>
              <w:lang w:eastAsia="en-US"/>
            </w:rPr>
            <w:t>. Begge to kan brukes.</w:t>
          </w:r>
        </w:p>
      </w:sdtContent>
    </w:sdt>
    <w:p w14:paraId="4A2C85A9" w14:textId="77777777" w:rsidR="00B13175" w:rsidRDefault="00B13175" w:rsidP="00B13175"/>
    <w:sdt>
      <w:sdtPr>
        <w:rPr>
          <w:b/>
        </w:rPr>
        <w:tag w:val="MU_Tittel"/>
        <w:id w:val="-1246028858"/>
        <w:placeholder>
          <w:docPart w:val="FA662ABD23434553A0A3C0E6257A279F"/>
        </w:placeholder>
        <w:text/>
      </w:sdtPr>
      <w:sdtEndPr/>
      <w:sdtContent>
        <w:p w14:paraId="68FE9164" w14:textId="77777777" w:rsidR="00B13175" w:rsidRDefault="00B13175" w:rsidP="00B13175">
          <w:pPr>
            <w:rPr>
              <w:b/>
            </w:rPr>
          </w:pPr>
          <w:r w:rsidRPr="00EF6EF9">
            <w:rPr>
              <w:b/>
            </w:rPr>
            <w:t>Forslag til vedtak</w:t>
          </w:r>
        </w:p>
      </w:sdtContent>
    </w:sdt>
    <w:p w14:paraId="2C3EAB86" w14:textId="77777777" w:rsidR="00B13175" w:rsidRDefault="00B13175" w:rsidP="00B13175"/>
    <w:p w14:paraId="1241242C" w14:textId="327750B5" w:rsidR="00B13175" w:rsidRDefault="00B13175" w:rsidP="00B13175">
      <w:r>
        <w:t xml:space="preserve">Frank Stellmacher setter opp en plan for trosopplæringsarbeidet for høsten 2026. Han engasjerer Signe-Brit og Kim Runar, der det er mest naturlig å engasjere dem. </w:t>
      </w:r>
    </w:p>
    <w:p w14:paraId="4BA7CABB" w14:textId="77777777" w:rsidR="00B13175" w:rsidRDefault="00B13175" w:rsidP="00B13175"/>
    <w:sdt>
      <w:sdtPr>
        <w:rPr>
          <w:b w:val="0"/>
        </w:rPr>
        <w:alias w:val="Vedtak for sak 11/26"/>
        <w:tag w:val="HandlingID211790;CaseID200583"/>
        <w:id w:val="-708028383"/>
        <w:placeholder>
          <w:docPart w:val="DefaultPlaceholder_-1854013440"/>
        </w:placeholder>
      </w:sdtPr>
      <w:sdtEndPr/>
      <w:sdtContent>
        <w:p w14:paraId="4CB62564" w14:textId="06CE4388" w:rsidR="00B13175" w:rsidRDefault="00B13175" w:rsidP="00B13175">
          <w:pPr>
            <w:pStyle w:val="MUCaseTitle3"/>
          </w:pPr>
          <w:r>
            <w:t>Møtebehandling</w:t>
          </w:r>
        </w:p>
        <w:p w14:paraId="00D311A3" w14:textId="77777777" w:rsidR="00B13175" w:rsidRDefault="00B13175" w:rsidP="00B13175"/>
        <w:sdt>
          <w:sdtPr>
            <w:rPr>
              <w:b w:val="0"/>
            </w:rPr>
            <w:tag w:val="MU_Innstilling"/>
            <w:id w:val="-126397731"/>
            <w:lock w:val="sdtLocked"/>
            <w:placeholder>
              <w:docPart w:val="DefaultPlaceholder_-1854013440"/>
            </w:placeholder>
            <w15:appearance w15:val="hidden"/>
          </w:sdtPr>
          <w:sdtEndPr/>
          <w:sdtContent>
            <w:p w14:paraId="0F468864" w14:textId="77777777" w:rsidR="00B13175" w:rsidRDefault="00B13175" w:rsidP="00B13175">
              <w:pPr>
                <w:pStyle w:val="MUCaseTitle3"/>
              </w:pPr>
              <w:r>
                <w:t xml:space="preserve">Vedtak </w:t>
              </w:r>
            </w:p>
            <w:sdt>
              <w:sdtPr>
                <w:tag w:val="MU_Vedtakstekst"/>
                <w:id w:val="-2050373214"/>
                <w:lock w:val="sdtLocked"/>
                <w:placeholder>
                  <w:docPart w:val="3FF5C0F654354E57A2F3B6627D508A27"/>
                </w:placeholder>
                <w15:appearance w15:val="hidden"/>
              </w:sdtPr>
              <w:sdtEndPr/>
              <w:sdtContent>
                <w:p w14:paraId="34580A85" w14:textId="165E745D" w:rsidR="00B13175" w:rsidRDefault="00B13175" w:rsidP="00B13175">
                  <w:r>
                    <w:t xml:space="preserve">Frank Stellmacher setter opp en plan for trosopplæringsarbeidet for høsten 2026. </w:t>
                  </w:r>
                  <w:r w:rsidR="004F7496">
                    <w:t>Det delegeres til ham å engasjere ny menighetspedagog innenfor eksisterende rammer</w:t>
                  </w:r>
                  <w:r>
                    <w:t>.</w:t>
                  </w:r>
                </w:p>
                <w:p w14:paraId="4920A4B0" w14:textId="77777777" w:rsidR="00B13175" w:rsidRDefault="00852C14" w:rsidP="00B13175"/>
              </w:sdtContent>
            </w:sdt>
          </w:sdtContent>
        </w:sdt>
        <w:p w14:paraId="3684A1A8" w14:textId="60FA2619" w:rsidR="00B13175" w:rsidRDefault="00B13175" w:rsidP="00B13175">
          <w:pPr>
            <w:spacing w:before="240"/>
          </w:pPr>
          <w:r>
            <w:fldChar w:fldCharType="begin"/>
          </w:r>
          <w:r>
            <w:instrText xml:space="preserve"> MACROBUTTON SaveDecision [Lagre vedtak] </w:instrText>
          </w:r>
          <w:r>
            <w:fldChar w:fldCharType="end"/>
          </w:r>
        </w:p>
      </w:sdtContent>
    </w:sdt>
    <w:p w14:paraId="155C84F7" w14:textId="77777777" w:rsidR="00B13175" w:rsidRDefault="00B13175" w:rsidP="00B13175">
      <w:pPr>
        <w:spacing w:before="240"/>
      </w:pPr>
    </w:p>
    <w:p w14:paraId="7059B467" w14:textId="77777777" w:rsidR="00B13175" w:rsidRDefault="00B13175" w:rsidP="00B13175">
      <w:pPr>
        <w:spacing w:before="240"/>
      </w:pPr>
    </w:p>
    <w:p w14:paraId="64884315" w14:textId="77777777" w:rsidR="00B13175" w:rsidRDefault="00B13175" w:rsidP="00B13175">
      <w:pPr>
        <w:spacing w:before="240"/>
      </w:pPr>
    </w:p>
    <w:p w14:paraId="581ECA07" w14:textId="77777777" w:rsidR="00B13175" w:rsidRDefault="00B13175" w:rsidP="00B13175">
      <w:pPr>
        <w:spacing w:before="240"/>
      </w:pPr>
    </w:p>
    <w:p w14:paraId="04FBE1AA" w14:textId="0ACC6C5F" w:rsidR="00B13175" w:rsidRDefault="00B13175" w:rsidP="00B13175">
      <w:pPr>
        <w:pStyle w:val="MUCaseTitle"/>
        <w:rPr>
          <w:shd w:val="clear" w:color="auto" w:fill="D9D9D9"/>
        </w:rPr>
      </w:pPr>
      <w:proofErr w:type="spellStart"/>
      <w:r w:rsidRPr="00B13175">
        <w:rPr>
          <w:shd w:val="clear" w:color="auto" w:fill="D9D9D9"/>
        </w:rPr>
        <w:t>Orienteri</w:t>
      </w:r>
      <w:r w:rsidR="004F7496">
        <w:rPr>
          <w:shd w:val="clear" w:color="auto" w:fill="D9D9D9"/>
        </w:rPr>
        <w:t>ering</w:t>
      </w:r>
      <w:proofErr w:type="spellEnd"/>
    </w:p>
    <w:p w14:paraId="6FDD219F" w14:textId="7B500872" w:rsidR="004F7496" w:rsidRPr="00FE2B27" w:rsidRDefault="004F7496" w:rsidP="004F7496">
      <w:pPr>
        <w:rPr>
          <w:b/>
          <w:bCs/>
        </w:rPr>
      </w:pPr>
      <w:r w:rsidRPr="00FE2B27">
        <w:rPr>
          <w:b/>
          <w:bCs/>
        </w:rPr>
        <w:t>Sak til neste møte – egenandel konfirmanter</w:t>
      </w:r>
    </w:p>
    <w:p w14:paraId="4A3C5B99" w14:textId="53A128AB" w:rsidR="004F7496" w:rsidRDefault="00FE2B27" w:rsidP="004F7496">
      <w:r>
        <w:t>I dag er avgiften på 1100 kr. Nytt forslag er 1400 kr, slik at det blir likestilt i Senja.</w:t>
      </w:r>
    </w:p>
    <w:p w14:paraId="6DD5699B" w14:textId="77777777" w:rsidR="004F7496" w:rsidRPr="004F7496" w:rsidRDefault="004F7496" w:rsidP="004F7496"/>
    <w:sectPr w:rsidR="004F7496" w:rsidRPr="004F7496"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2066" w14:textId="77777777" w:rsidR="00852C14" w:rsidRDefault="00852C14" w:rsidP="00933AD0">
      <w:r>
        <w:separator/>
      </w:r>
    </w:p>
  </w:endnote>
  <w:endnote w:type="continuationSeparator" w:id="0">
    <w:p w14:paraId="745EBBF5" w14:textId="77777777" w:rsidR="00852C14" w:rsidRDefault="00852C14"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E3D3" w14:textId="77777777" w:rsidR="00852C14" w:rsidRDefault="00852C14" w:rsidP="00933AD0">
      <w:r>
        <w:separator/>
      </w:r>
    </w:p>
  </w:footnote>
  <w:footnote w:type="continuationSeparator" w:id="0">
    <w:p w14:paraId="7AC7D638" w14:textId="77777777" w:rsidR="00852C14" w:rsidRDefault="00852C14" w:rsidP="00933AD0">
      <w:r>
        <w:continuationSeparator/>
      </w:r>
    </w:p>
  </w:footnote>
  <w:footnote w:id="1">
    <w:p w14:paraId="4D26C073" w14:textId="77777777" w:rsidR="00B13175" w:rsidRDefault="00B13175" w:rsidP="00B13175">
      <w:pPr>
        <w:pStyle w:val="Fotnotetekst"/>
      </w:pPr>
    </w:p>
  </w:footnote>
  <w:footnote w:id="2">
    <w:p w14:paraId="62B1CA13" w14:textId="77777777" w:rsidR="00B13175" w:rsidRDefault="00B13175" w:rsidP="00B13175">
      <w:pPr>
        <w:pStyle w:val="Fotnotetekst"/>
      </w:pPr>
    </w:p>
  </w:footnote>
  <w:footnote w:id="3">
    <w:p w14:paraId="59A233FC" w14:textId="77777777" w:rsidR="00B13175" w:rsidRDefault="00B13175" w:rsidP="00B13175">
      <w:pPr>
        <w:pStyle w:val="Fotnotetekst"/>
      </w:pPr>
    </w:p>
  </w:footnote>
  <w:footnote w:id="4">
    <w:p w14:paraId="3EB138C4" w14:textId="77777777" w:rsidR="00B13175" w:rsidRDefault="00B13175" w:rsidP="00B13175">
      <w:pPr>
        <w:pStyle w:val="Fotnotetekst"/>
      </w:pPr>
    </w:p>
  </w:footnote>
  <w:footnote w:id="5">
    <w:p w14:paraId="2FDB9876" w14:textId="77777777" w:rsidR="00B13175" w:rsidRDefault="00B13175" w:rsidP="00B13175">
      <w:pPr>
        <w:pStyle w:val="Fotnotetekst"/>
      </w:pPr>
    </w:p>
  </w:footnote>
  <w:footnote w:id="6">
    <w:p w14:paraId="1674B7DE" w14:textId="77777777" w:rsidR="00B13175" w:rsidRDefault="00B13175" w:rsidP="00B13175">
      <w:pPr>
        <w:pStyle w:val="Fotnotetekst"/>
      </w:pPr>
    </w:p>
  </w:footnote>
  <w:footnote w:id="7">
    <w:p w14:paraId="16BE80B0" w14:textId="77777777" w:rsidR="00B13175" w:rsidRDefault="00B13175" w:rsidP="00B13175">
      <w:pPr>
        <w:pStyle w:val="Fotnotetekst"/>
      </w:pPr>
    </w:p>
  </w:footnote>
  <w:footnote w:id="8">
    <w:p w14:paraId="255BACE4" w14:textId="77777777" w:rsidR="00B13175" w:rsidRDefault="00B13175" w:rsidP="00B13175">
      <w:pPr>
        <w:pStyle w:val="Fot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32CFDFFB" w:rsidR="006638E2" w:rsidRPr="00832A5E" w:rsidRDefault="00852C14" w:rsidP="006638E2">
          <w:pPr>
            <w:rPr>
              <w:lang w:val="en-US"/>
            </w:rPr>
          </w:pPr>
          <w:sdt>
            <w:sdtPr>
              <w:rPr>
                <w:sz w:val="22"/>
                <w:szCs w:val="22"/>
              </w:rPr>
              <w:tag w:val="ToBoard.Name"/>
              <w:id w:val="-352651631"/>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B13175">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66727A"/>
    <w:multiLevelType w:val="hybridMultilevel"/>
    <w:tmpl w:val="ECD41F26"/>
    <w:lvl w:ilvl="0" w:tplc="76DC4976">
      <w:start w:val="1"/>
      <w:numFmt w:val="decimal"/>
      <w:lvlText w:val="%1."/>
      <w:lvlJc w:val="left"/>
      <w:pPr>
        <w:ind w:left="7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AB80E64A">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3A6CB616">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21F4D6B4">
      <w:start w:val="1"/>
      <w:numFmt w:val="decimal"/>
      <w:lvlText w:val="%4"/>
      <w:lvlJc w:val="left"/>
      <w:pPr>
        <w:ind w:left="28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3F5CF80A">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449A2812">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85AE0E34">
      <w:start w:val="1"/>
      <w:numFmt w:val="decimal"/>
      <w:lvlText w:val="%7"/>
      <w:lvlJc w:val="left"/>
      <w:pPr>
        <w:ind w:left="50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65A84832">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3DAE9020">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num w:numId="1" w16cid:durableId="523399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B6DB1"/>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4F7496"/>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76E"/>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078D"/>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52C14"/>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13175"/>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11F"/>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350E7"/>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47F3"/>
    <w:rsid w:val="00F867BA"/>
    <w:rsid w:val="00F9187C"/>
    <w:rsid w:val="00F97DE1"/>
    <w:rsid w:val="00FA5546"/>
    <w:rsid w:val="00FC1959"/>
    <w:rsid w:val="00FC6015"/>
    <w:rsid w:val="00FE1894"/>
    <w:rsid w:val="00FE2B19"/>
    <w:rsid w:val="00FE2B27"/>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E1B314B4-88EC-4FD1-B8EC-CA594DB9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uiPriority w:val="39"/>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uiPriority w:val="99"/>
    <w:semiHidden/>
    <w:unhideWhenUsed/>
    <w:rsid w:val="00B13175"/>
    <w:pPr>
      <w:autoSpaceDE/>
      <w:autoSpaceDN/>
    </w:pPr>
    <w:rPr>
      <w:rFonts w:asciiTheme="minorHAnsi" w:eastAsiaTheme="minorHAnsi" w:hAnsiTheme="minorHAnsi" w:cstheme="minorBidi"/>
      <w:kern w:val="2"/>
      <w:sz w:val="20"/>
      <w:szCs w:val="20"/>
      <w:lang w:eastAsia="en-US"/>
      <w14:ligatures w14:val="standardContextual"/>
    </w:rPr>
  </w:style>
  <w:style w:type="character" w:customStyle="1" w:styleId="FotnotetekstTegn">
    <w:name w:val="Fotnotetekst Tegn"/>
    <w:basedOn w:val="Standardskriftforavsnitt"/>
    <w:link w:val="Fotnotetekst"/>
    <w:uiPriority w:val="99"/>
    <w:semiHidden/>
    <w:rsid w:val="00B13175"/>
    <w:rPr>
      <w:rFonts w:asciiTheme="minorHAnsi" w:eastAsiaTheme="minorHAnsi" w:hAnsiTheme="minorHAnsi" w:cstheme="minorBidi"/>
      <w:kern w:val="2"/>
      <w:lang w:eastAsia="en-US"/>
      <w14:ligatures w14:val="standardContextual"/>
    </w:rPr>
  </w:style>
  <w:style w:type="character" w:styleId="Fotnotereferanse">
    <w:name w:val="footnote reference"/>
    <w:basedOn w:val="Standardskriftforavsnitt"/>
    <w:uiPriority w:val="99"/>
    <w:semiHidden/>
    <w:unhideWhenUsed/>
    <w:rsid w:val="00B13175"/>
    <w:rPr>
      <w:vertAlign w:val="superscript"/>
    </w:rPr>
  </w:style>
  <w:style w:type="character" w:styleId="Ulstomtale">
    <w:name w:val="Unresolved Mention"/>
    <w:basedOn w:val="Standardskriftforavsnitt"/>
    <w:uiPriority w:val="99"/>
    <w:semiHidden/>
    <w:unhideWhenUsed/>
    <w:rsid w:val="00B131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CF83517B44E94BF496F7CEB36084C291"/>
        <w:category>
          <w:name w:val="Generelt"/>
          <w:gallery w:val="placeholder"/>
        </w:category>
        <w:types>
          <w:type w:val="bbPlcHdr"/>
        </w:types>
        <w:behaviors>
          <w:behavior w:val="content"/>
        </w:behaviors>
        <w:guid w:val="{277D5E42-5F75-48D5-AF90-F0ABA571F9D4}"/>
      </w:docPartPr>
      <w:docPartBody>
        <w:p w:rsidR="00C81F7B" w:rsidRDefault="00542785" w:rsidP="00542785">
          <w:pPr>
            <w:pStyle w:val="CF83517B44E94BF496F7CEB36084C291"/>
          </w:pPr>
          <w:r>
            <w:rPr>
              <w:rStyle w:val="Plassholdertekst"/>
            </w:rPr>
            <w:t>Skriv inn teksten her.</w:t>
          </w:r>
        </w:p>
      </w:docPartBody>
    </w:docPart>
    <w:docPart>
      <w:docPartPr>
        <w:name w:val="D329A05011CA4F359AC534ABB74946C5"/>
        <w:category>
          <w:name w:val="Generelt"/>
          <w:gallery w:val="placeholder"/>
        </w:category>
        <w:types>
          <w:type w:val="bbPlcHdr"/>
        </w:types>
        <w:behaviors>
          <w:behavior w:val="content"/>
        </w:behaviors>
        <w:guid w:val="{88F7D77A-6B45-49C0-ACA3-A8EE8898059D}"/>
      </w:docPartPr>
      <w:docPartBody>
        <w:p w:rsidR="00C81F7B" w:rsidRDefault="00542785" w:rsidP="00542785">
          <w:pPr>
            <w:pStyle w:val="D329A05011CA4F359AC534ABB74946C5"/>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33B4680C-DB93-4FAE-8DC5-4FD978557B4B}"/>
      </w:docPartPr>
      <w:docPartBody>
        <w:p w:rsidR="00C81F7B" w:rsidRDefault="00542785">
          <w:r w:rsidRPr="005601E3">
            <w:rPr>
              <w:rStyle w:val="Plassholdertekst"/>
            </w:rPr>
            <w:t>Klikk eller trykk her for å skrive inn tekst.</w:t>
          </w:r>
        </w:p>
      </w:docPartBody>
    </w:docPart>
    <w:docPart>
      <w:docPartPr>
        <w:name w:val="9BD5D276713A4C05B463A9F7EC4B10AA"/>
        <w:category>
          <w:name w:val="Generelt"/>
          <w:gallery w:val="placeholder"/>
        </w:category>
        <w:types>
          <w:type w:val="bbPlcHdr"/>
        </w:types>
        <w:behaviors>
          <w:behavior w:val="content"/>
        </w:behaviors>
        <w:guid w:val="{A0E03C5C-1111-4DF4-9865-754ACA309108}"/>
      </w:docPartPr>
      <w:docPartBody>
        <w:p w:rsidR="00C81F7B" w:rsidRDefault="00542785">
          <w:r w:rsidRPr="005601E3">
            <w:rPr>
              <w:rStyle w:val="Plassholdertekst"/>
            </w:rPr>
            <w:t>Skriv inn vedtaket her</w:t>
          </w:r>
        </w:p>
      </w:docPartBody>
    </w:docPart>
    <w:docPart>
      <w:docPartPr>
        <w:name w:val="79E17D3FE75C4C3D99897AB81F174CAD"/>
        <w:category>
          <w:name w:val="Generelt"/>
          <w:gallery w:val="placeholder"/>
        </w:category>
        <w:types>
          <w:type w:val="bbPlcHdr"/>
        </w:types>
        <w:behaviors>
          <w:behavior w:val="content"/>
        </w:behaviors>
        <w:guid w:val="{994F33E2-D33B-450C-90B8-C6FBCA94DB01}"/>
      </w:docPartPr>
      <w:docPartBody>
        <w:p w:rsidR="00C81F7B" w:rsidRDefault="00542785" w:rsidP="00542785">
          <w:pPr>
            <w:pStyle w:val="79E17D3FE75C4C3D99897AB81F174CAD"/>
          </w:pPr>
          <w:r>
            <w:rPr>
              <w:rStyle w:val="Plassholdertekst"/>
            </w:rPr>
            <w:t>Skriv inn teksten her.</w:t>
          </w:r>
        </w:p>
      </w:docPartBody>
    </w:docPart>
    <w:docPart>
      <w:docPartPr>
        <w:name w:val="36681206C17F48D791AAE483B240771E"/>
        <w:category>
          <w:name w:val="Generelt"/>
          <w:gallery w:val="placeholder"/>
        </w:category>
        <w:types>
          <w:type w:val="bbPlcHdr"/>
        </w:types>
        <w:behaviors>
          <w:behavior w:val="content"/>
        </w:behaviors>
        <w:guid w:val="{79E1C156-211E-4210-AFFB-09C80F26B1C1}"/>
      </w:docPartPr>
      <w:docPartBody>
        <w:p w:rsidR="00C81F7B" w:rsidRDefault="00542785" w:rsidP="00542785">
          <w:pPr>
            <w:pStyle w:val="36681206C17F48D791AAE483B240771E"/>
          </w:pPr>
          <w:r w:rsidRPr="004202B9">
            <w:rPr>
              <w:rStyle w:val="Plassholdertekst"/>
            </w:rPr>
            <w:t>Click here to enter text.</w:t>
          </w:r>
        </w:p>
      </w:docPartBody>
    </w:docPart>
    <w:docPart>
      <w:docPartPr>
        <w:name w:val="AB33FE3989C248138C22BFBA0758386C"/>
        <w:category>
          <w:name w:val="Generelt"/>
          <w:gallery w:val="placeholder"/>
        </w:category>
        <w:types>
          <w:type w:val="bbPlcHdr"/>
        </w:types>
        <w:behaviors>
          <w:behavior w:val="content"/>
        </w:behaviors>
        <w:guid w:val="{0D02D145-A70F-4726-AD0C-3B8E7DE95D0F}"/>
      </w:docPartPr>
      <w:docPartBody>
        <w:p w:rsidR="00C81F7B" w:rsidRDefault="00542785">
          <w:r w:rsidRPr="005601E3">
            <w:rPr>
              <w:rStyle w:val="Plassholdertekst"/>
            </w:rPr>
            <w:t>Skriv inn vedtaket her</w:t>
          </w:r>
        </w:p>
      </w:docPartBody>
    </w:docPart>
    <w:docPart>
      <w:docPartPr>
        <w:name w:val="17B2AF6729D54D48893610AD635DC179"/>
        <w:category>
          <w:name w:val="Generelt"/>
          <w:gallery w:val="placeholder"/>
        </w:category>
        <w:types>
          <w:type w:val="bbPlcHdr"/>
        </w:types>
        <w:behaviors>
          <w:behavior w:val="content"/>
        </w:behaviors>
        <w:guid w:val="{7C38DCBF-A388-4321-916A-5FF556DC838A}"/>
      </w:docPartPr>
      <w:docPartBody>
        <w:p w:rsidR="00C81F7B" w:rsidRDefault="00542785" w:rsidP="00542785">
          <w:pPr>
            <w:pStyle w:val="17B2AF6729D54D48893610AD635DC179"/>
          </w:pPr>
          <w:r>
            <w:rPr>
              <w:rStyle w:val="Plassholdertekst"/>
            </w:rPr>
            <w:t>Skriv inn teksten her.</w:t>
          </w:r>
        </w:p>
      </w:docPartBody>
    </w:docPart>
    <w:docPart>
      <w:docPartPr>
        <w:name w:val="60A4CECF0AA34F3B8DCCB527C3C78392"/>
        <w:category>
          <w:name w:val="Generelt"/>
          <w:gallery w:val="placeholder"/>
        </w:category>
        <w:types>
          <w:type w:val="bbPlcHdr"/>
        </w:types>
        <w:behaviors>
          <w:behavior w:val="content"/>
        </w:behaviors>
        <w:guid w:val="{47857D6D-D786-4EC8-9D7D-89638E0396C4}"/>
      </w:docPartPr>
      <w:docPartBody>
        <w:p w:rsidR="00C81F7B" w:rsidRDefault="00542785" w:rsidP="00542785">
          <w:pPr>
            <w:pStyle w:val="60A4CECF0AA34F3B8DCCB527C3C78392"/>
          </w:pPr>
          <w:r w:rsidRPr="004202B9">
            <w:rPr>
              <w:rStyle w:val="Plassholdertekst"/>
            </w:rPr>
            <w:t>Click here to enter text.</w:t>
          </w:r>
        </w:p>
      </w:docPartBody>
    </w:docPart>
    <w:docPart>
      <w:docPartPr>
        <w:name w:val="51B9A6F2CDCF4D1DA06DBDDCB4DF273A"/>
        <w:category>
          <w:name w:val="Generelt"/>
          <w:gallery w:val="placeholder"/>
        </w:category>
        <w:types>
          <w:type w:val="bbPlcHdr"/>
        </w:types>
        <w:behaviors>
          <w:behavior w:val="content"/>
        </w:behaviors>
        <w:guid w:val="{B9F1C93E-7688-44F5-9C5E-44454E3487AA}"/>
      </w:docPartPr>
      <w:docPartBody>
        <w:p w:rsidR="00C81F7B" w:rsidRDefault="00542785">
          <w:r w:rsidRPr="005601E3">
            <w:rPr>
              <w:rStyle w:val="Plassholdertekst"/>
            </w:rPr>
            <w:t>Skriv inn vedtaket her</w:t>
          </w:r>
        </w:p>
      </w:docPartBody>
    </w:docPart>
    <w:docPart>
      <w:docPartPr>
        <w:name w:val="C4F0B1BB92704C0AACDB7D8E6ABE8E15"/>
        <w:category>
          <w:name w:val="Generelt"/>
          <w:gallery w:val="placeholder"/>
        </w:category>
        <w:types>
          <w:type w:val="bbPlcHdr"/>
        </w:types>
        <w:behaviors>
          <w:behavior w:val="content"/>
        </w:behaviors>
        <w:guid w:val="{059EDC2D-F676-4503-8AAC-78DE7685CEEA}"/>
      </w:docPartPr>
      <w:docPartBody>
        <w:p w:rsidR="00C81F7B" w:rsidRDefault="00542785" w:rsidP="00542785">
          <w:pPr>
            <w:pStyle w:val="C4F0B1BB92704C0AACDB7D8E6ABE8E15"/>
          </w:pPr>
          <w:r>
            <w:rPr>
              <w:rStyle w:val="Plassholdertekst"/>
            </w:rPr>
            <w:t>Skriv inn teksten her.</w:t>
          </w:r>
        </w:p>
      </w:docPartBody>
    </w:docPart>
    <w:docPart>
      <w:docPartPr>
        <w:name w:val="2CAA3BE7AFF44440BF14F8AAA59D03D8"/>
        <w:category>
          <w:name w:val="Generelt"/>
          <w:gallery w:val="placeholder"/>
        </w:category>
        <w:types>
          <w:type w:val="bbPlcHdr"/>
        </w:types>
        <w:behaviors>
          <w:behavior w:val="content"/>
        </w:behaviors>
        <w:guid w:val="{FD56CD81-23FB-46B1-8926-B70C550C0266}"/>
      </w:docPartPr>
      <w:docPartBody>
        <w:p w:rsidR="00C81F7B" w:rsidRDefault="00542785" w:rsidP="00542785">
          <w:pPr>
            <w:pStyle w:val="2CAA3BE7AFF44440BF14F8AAA59D03D8"/>
          </w:pPr>
          <w:r w:rsidRPr="004202B9">
            <w:rPr>
              <w:rStyle w:val="Plassholdertekst"/>
            </w:rPr>
            <w:t>Click here to enter text.</w:t>
          </w:r>
        </w:p>
      </w:docPartBody>
    </w:docPart>
    <w:docPart>
      <w:docPartPr>
        <w:name w:val="D7241D35D3D046DF8293E38AD441F164"/>
        <w:category>
          <w:name w:val="Generelt"/>
          <w:gallery w:val="placeholder"/>
        </w:category>
        <w:types>
          <w:type w:val="bbPlcHdr"/>
        </w:types>
        <w:behaviors>
          <w:behavior w:val="content"/>
        </w:behaviors>
        <w:guid w:val="{D2D8A43B-A4CF-42A7-8E5A-05683DB45F14}"/>
      </w:docPartPr>
      <w:docPartBody>
        <w:p w:rsidR="00C81F7B" w:rsidRDefault="00542785">
          <w:r w:rsidRPr="005601E3">
            <w:rPr>
              <w:rStyle w:val="Plassholdertekst"/>
            </w:rPr>
            <w:t>Skriv inn vedtaket her</w:t>
          </w:r>
        </w:p>
      </w:docPartBody>
    </w:docPart>
    <w:docPart>
      <w:docPartPr>
        <w:name w:val="95DE43DE245B4FB0A796DD7BFCDAC3CE"/>
        <w:category>
          <w:name w:val="Generelt"/>
          <w:gallery w:val="placeholder"/>
        </w:category>
        <w:types>
          <w:type w:val="bbPlcHdr"/>
        </w:types>
        <w:behaviors>
          <w:behavior w:val="content"/>
        </w:behaviors>
        <w:guid w:val="{B97A5540-2557-4B49-990F-CC901E618884}"/>
      </w:docPartPr>
      <w:docPartBody>
        <w:p w:rsidR="00C81F7B" w:rsidRDefault="00542785" w:rsidP="00542785">
          <w:pPr>
            <w:pStyle w:val="95DE43DE245B4FB0A796DD7BFCDAC3CE"/>
          </w:pPr>
          <w:r>
            <w:rPr>
              <w:rStyle w:val="Plassholdertekst"/>
            </w:rPr>
            <w:t>Skriv inn teksten her.</w:t>
          </w:r>
        </w:p>
      </w:docPartBody>
    </w:docPart>
    <w:docPart>
      <w:docPartPr>
        <w:name w:val="03DDEACF129145D9941CCBC9DDAC2943"/>
        <w:category>
          <w:name w:val="Generelt"/>
          <w:gallery w:val="placeholder"/>
        </w:category>
        <w:types>
          <w:type w:val="bbPlcHdr"/>
        </w:types>
        <w:behaviors>
          <w:behavior w:val="content"/>
        </w:behaviors>
        <w:guid w:val="{D610C91A-7E0D-44A1-A4D5-60BB95E6477D}"/>
      </w:docPartPr>
      <w:docPartBody>
        <w:p w:rsidR="00C81F7B" w:rsidRDefault="00542785" w:rsidP="00542785">
          <w:pPr>
            <w:pStyle w:val="03DDEACF129145D9941CCBC9DDAC2943"/>
          </w:pPr>
          <w:r w:rsidRPr="004202B9">
            <w:rPr>
              <w:rStyle w:val="Plassholdertekst"/>
            </w:rPr>
            <w:t>Click here to enter text.</w:t>
          </w:r>
        </w:p>
      </w:docPartBody>
    </w:docPart>
    <w:docPart>
      <w:docPartPr>
        <w:name w:val="7DA2B7FBC9EA4973AC9411FE29AB3ACC"/>
        <w:category>
          <w:name w:val="Generelt"/>
          <w:gallery w:val="placeholder"/>
        </w:category>
        <w:types>
          <w:type w:val="bbPlcHdr"/>
        </w:types>
        <w:behaviors>
          <w:behavior w:val="content"/>
        </w:behaviors>
        <w:guid w:val="{6D23A08F-A804-417E-8858-6B3C61BD9E20}"/>
      </w:docPartPr>
      <w:docPartBody>
        <w:p w:rsidR="00C81F7B" w:rsidRDefault="00542785">
          <w:r w:rsidRPr="005601E3">
            <w:rPr>
              <w:rStyle w:val="Plassholdertekst"/>
            </w:rPr>
            <w:t>Skriv inn vedtaket her</w:t>
          </w:r>
        </w:p>
      </w:docPartBody>
    </w:docPart>
    <w:docPart>
      <w:docPartPr>
        <w:name w:val="BB1DD0793CA14AA586F5F52A5DA1475B"/>
        <w:category>
          <w:name w:val="Generelt"/>
          <w:gallery w:val="placeholder"/>
        </w:category>
        <w:types>
          <w:type w:val="bbPlcHdr"/>
        </w:types>
        <w:behaviors>
          <w:behavior w:val="content"/>
        </w:behaviors>
        <w:guid w:val="{5BD12F24-8D04-4FA7-AA0E-B4AAB6DB1C69}"/>
      </w:docPartPr>
      <w:docPartBody>
        <w:p w:rsidR="00C81F7B" w:rsidRDefault="00542785" w:rsidP="00542785">
          <w:pPr>
            <w:pStyle w:val="BB1DD0793CA14AA586F5F52A5DA1475B"/>
          </w:pPr>
          <w:r>
            <w:rPr>
              <w:rStyle w:val="Plassholdertekst"/>
            </w:rPr>
            <w:t>Skriv inn teksten her.</w:t>
          </w:r>
        </w:p>
      </w:docPartBody>
    </w:docPart>
    <w:docPart>
      <w:docPartPr>
        <w:name w:val="57E277482D244FCDB39ACECDFFA35DD1"/>
        <w:category>
          <w:name w:val="Generelt"/>
          <w:gallery w:val="placeholder"/>
        </w:category>
        <w:types>
          <w:type w:val="bbPlcHdr"/>
        </w:types>
        <w:behaviors>
          <w:behavior w:val="content"/>
        </w:behaviors>
        <w:guid w:val="{EEBBD4F7-09AD-4CD4-8509-20AC042A6342}"/>
      </w:docPartPr>
      <w:docPartBody>
        <w:p w:rsidR="00C81F7B" w:rsidRDefault="00542785" w:rsidP="00542785">
          <w:pPr>
            <w:pStyle w:val="57E277482D244FCDB39ACECDFFA35DD1"/>
          </w:pPr>
          <w:r w:rsidRPr="004202B9">
            <w:rPr>
              <w:rStyle w:val="Plassholdertekst"/>
            </w:rPr>
            <w:t>Click here to enter text.</w:t>
          </w:r>
        </w:p>
      </w:docPartBody>
    </w:docPart>
    <w:docPart>
      <w:docPartPr>
        <w:name w:val="E66403E8803A460180C74157A7682ACE"/>
        <w:category>
          <w:name w:val="Generelt"/>
          <w:gallery w:val="placeholder"/>
        </w:category>
        <w:types>
          <w:type w:val="bbPlcHdr"/>
        </w:types>
        <w:behaviors>
          <w:behavior w:val="content"/>
        </w:behaviors>
        <w:guid w:val="{1E9B679F-4666-4F7B-BAE9-F7ACB447BBE6}"/>
      </w:docPartPr>
      <w:docPartBody>
        <w:p w:rsidR="00C81F7B" w:rsidRDefault="00542785">
          <w:r w:rsidRPr="005601E3">
            <w:rPr>
              <w:rStyle w:val="Plassholdertekst"/>
            </w:rPr>
            <w:t>Skriv inn vedtaket her</w:t>
          </w:r>
        </w:p>
      </w:docPartBody>
    </w:docPart>
    <w:docPart>
      <w:docPartPr>
        <w:name w:val="41A2C28D5FDC404D96FBDE78A6061C1F"/>
        <w:category>
          <w:name w:val="Generelt"/>
          <w:gallery w:val="placeholder"/>
        </w:category>
        <w:types>
          <w:type w:val="bbPlcHdr"/>
        </w:types>
        <w:behaviors>
          <w:behavior w:val="content"/>
        </w:behaviors>
        <w:guid w:val="{A7F5565B-9F23-4F78-BE54-EEDF4A130893}"/>
      </w:docPartPr>
      <w:docPartBody>
        <w:p w:rsidR="00C81F7B" w:rsidRDefault="00542785" w:rsidP="00542785">
          <w:pPr>
            <w:pStyle w:val="41A2C28D5FDC404D96FBDE78A6061C1F"/>
          </w:pPr>
          <w:r>
            <w:rPr>
              <w:rStyle w:val="Plassholdertekst"/>
            </w:rPr>
            <w:t>Skriv inn teksten her.</w:t>
          </w:r>
        </w:p>
      </w:docPartBody>
    </w:docPart>
    <w:docPart>
      <w:docPartPr>
        <w:name w:val="FA662ABD23434553A0A3C0E6257A279F"/>
        <w:category>
          <w:name w:val="Generelt"/>
          <w:gallery w:val="placeholder"/>
        </w:category>
        <w:types>
          <w:type w:val="bbPlcHdr"/>
        </w:types>
        <w:behaviors>
          <w:behavior w:val="content"/>
        </w:behaviors>
        <w:guid w:val="{850EF231-1C0F-476B-8C5C-1C3D0018BA2E}"/>
      </w:docPartPr>
      <w:docPartBody>
        <w:p w:rsidR="00C81F7B" w:rsidRDefault="00542785" w:rsidP="00542785">
          <w:pPr>
            <w:pStyle w:val="FA662ABD23434553A0A3C0E6257A279F"/>
          </w:pPr>
          <w:r w:rsidRPr="004202B9">
            <w:rPr>
              <w:rStyle w:val="Plassholdertekst"/>
            </w:rPr>
            <w:t>Click here to enter text.</w:t>
          </w:r>
        </w:p>
      </w:docPartBody>
    </w:docPart>
    <w:docPart>
      <w:docPartPr>
        <w:name w:val="3FF5C0F654354E57A2F3B6627D508A27"/>
        <w:category>
          <w:name w:val="Generelt"/>
          <w:gallery w:val="placeholder"/>
        </w:category>
        <w:types>
          <w:type w:val="bbPlcHdr"/>
        </w:types>
        <w:behaviors>
          <w:behavior w:val="content"/>
        </w:behaviors>
        <w:guid w:val="{CED6C81C-A5D5-41CE-B9EE-30D07B82B19D}"/>
      </w:docPartPr>
      <w:docPartBody>
        <w:p w:rsidR="00C81F7B" w:rsidRDefault="00542785">
          <w:r w:rsidRPr="005601E3">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B6DB1"/>
    <w:rsid w:val="002E0A79"/>
    <w:rsid w:val="00343652"/>
    <w:rsid w:val="00353520"/>
    <w:rsid w:val="00381EAD"/>
    <w:rsid w:val="003A10CA"/>
    <w:rsid w:val="003D06AE"/>
    <w:rsid w:val="003E1116"/>
    <w:rsid w:val="00451121"/>
    <w:rsid w:val="004E03ED"/>
    <w:rsid w:val="004E689B"/>
    <w:rsid w:val="00527FAD"/>
    <w:rsid w:val="00542785"/>
    <w:rsid w:val="00564B7C"/>
    <w:rsid w:val="005D6B90"/>
    <w:rsid w:val="005F4505"/>
    <w:rsid w:val="0063357D"/>
    <w:rsid w:val="006461D7"/>
    <w:rsid w:val="0079142A"/>
    <w:rsid w:val="007A47DD"/>
    <w:rsid w:val="007B4A68"/>
    <w:rsid w:val="009128B1"/>
    <w:rsid w:val="0091594B"/>
    <w:rsid w:val="009660A4"/>
    <w:rsid w:val="00976F27"/>
    <w:rsid w:val="009B1F6C"/>
    <w:rsid w:val="00A270E8"/>
    <w:rsid w:val="00A54CD1"/>
    <w:rsid w:val="00A86163"/>
    <w:rsid w:val="00A916D2"/>
    <w:rsid w:val="00B82CE8"/>
    <w:rsid w:val="00C54490"/>
    <w:rsid w:val="00C81F7B"/>
    <w:rsid w:val="00C96545"/>
    <w:rsid w:val="00D42685"/>
    <w:rsid w:val="00D6449C"/>
    <w:rsid w:val="00D75B69"/>
    <w:rsid w:val="00E063E0"/>
    <w:rsid w:val="00E350E7"/>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42785"/>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CF83517B44E94BF496F7CEB36084C291">
    <w:name w:val="CF83517B44E94BF496F7CEB36084C291"/>
    <w:rsid w:val="00542785"/>
    <w:pPr>
      <w:spacing w:line="278" w:lineRule="auto"/>
    </w:pPr>
    <w:rPr>
      <w:kern w:val="2"/>
      <w:sz w:val="24"/>
      <w:szCs w:val="24"/>
      <w:lang w:val="nb-NO" w:eastAsia="nb-NO"/>
      <w14:ligatures w14:val="standardContextual"/>
    </w:rPr>
  </w:style>
  <w:style w:type="paragraph" w:customStyle="1" w:styleId="D329A05011CA4F359AC534ABB74946C5">
    <w:name w:val="D329A05011CA4F359AC534ABB74946C5"/>
    <w:rsid w:val="00542785"/>
    <w:pPr>
      <w:spacing w:line="278" w:lineRule="auto"/>
    </w:pPr>
    <w:rPr>
      <w:kern w:val="2"/>
      <w:sz w:val="24"/>
      <w:szCs w:val="24"/>
      <w:lang w:val="nb-NO" w:eastAsia="nb-NO"/>
      <w14:ligatures w14:val="standardContextual"/>
    </w:rPr>
  </w:style>
  <w:style w:type="paragraph" w:customStyle="1" w:styleId="79E17D3FE75C4C3D99897AB81F174CAD">
    <w:name w:val="79E17D3FE75C4C3D99897AB81F174CAD"/>
    <w:rsid w:val="00542785"/>
    <w:pPr>
      <w:spacing w:line="278" w:lineRule="auto"/>
    </w:pPr>
    <w:rPr>
      <w:kern w:val="2"/>
      <w:sz w:val="24"/>
      <w:szCs w:val="24"/>
      <w:lang w:val="nb-NO" w:eastAsia="nb-NO"/>
      <w14:ligatures w14:val="standardContextual"/>
    </w:rPr>
  </w:style>
  <w:style w:type="paragraph" w:customStyle="1" w:styleId="36681206C17F48D791AAE483B240771E">
    <w:name w:val="36681206C17F48D791AAE483B240771E"/>
    <w:rsid w:val="00542785"/>
    <w:pPr>
      <w:spacing w:line="278" w:lineRule="auto"/>
    </w:pPr>
    <w:rPr>
      <w:kern w:val="2"/>
      <w:sz w:val="24"/>
      <w:szCs w:val="24"/>
      <w:lang w:val="nb-NO" w:eastAsia="nb-NO"/>
      <w14:ligatures w14:val="standardContextual"/>
    </w:rPr>
  </w:style>
  <w:style w:type="paragraph" w:customStyle="1" w:styleId="17B2AF6729D54D48893610AD635DC179">
    <w:name w:val="17B2AF6729D54D48893610AD635DC179"/>
    <w:rsid w:val="00542785"/>
    <w:pPr>
      <w:spacing w:line="278" w:lineRule="auto"/>
    </w:pPr>
    <w:rPr>
      <w:kern w:val="2"/>
      <w:sz w:val="24"/>
      <w:szCs w:val="24"/>
      <w:lang w:val="nb-NO" w:eastAsia="nb-NO"/>
      <w14:ligatures w14:val="standardContextual"/>
    </w:rPr>
  </w:style>
  <w:style w:type="paragraph" w:customStyle="1" w:styleId="60A4CECF0AA34F3B8DCCB527C3C78392">
    <w:name w:val="60A4CECF0AA34F3B8DCCB527C3C78392"/>
    <w:rsid w:val="00542785"/>
    <w:pPr>
      <w:spacing w:line="278" w:lineRule="auto"/>
    </w:pPr>
    <w:rPr>
      <w:kern w:val="2"/>
      <w:sz w:val="24"/>
      <w:szCs w:val="24"/>
      <w:lang w:val="nb-NO" w:eastAsia="nb-NO"/>
      <w14:ligatures w14:val="standardContextual"/>
    </w:rPr>
  </w:style>
  <w:style w:type="paragraph" w:customStyle="1" w:styleId="C4F0B1BB92704C0AACDB7D8E6ABE8E15">
    <w:name w:val="C4F0B1BB92704C0AACDB7D8E6ABE8E15"/>
    <w:rsid w:val="00542785"/>
    <w:pPr>
      <w:spacing w:line="278" w:lineRule="auto"/>
    </w:pPr>
    <w:rPr>
      <w:kern w:val="2"/>
      <w:sz w:val="24"/>
      <w:szCs w:val="24"/>
      <w:lang w:val="nb-NO" w:eastAsia="nb-NO"/>
      <w14:ligatures w14:val="standardContextual"/>
    </w:rPr>
  </w:style>
  <w:style w:type="paragraph" w:customStyle="1" w:styleId="2CAA3BE7AFF44440BF14F8AAA59D03D8">
    <w:name w:val="2CAA3BE7AFF44440BF14F8AAA59D03D8"/>
    <w:rsid w:val="00542785"/>
    <w:pPr>
      <w:spacing w:line="278" w:lineRule="auto"/>
    </w:pPr>
    <w:rPr>
      <w:kern w:val="2"/>
      <w:sz w:val="24"/>
      <w:szCs w:val="24"/>
      <w:lang w:val="nb-NO" w:eastAsia="nb-NO"/>
      <w14:ligatures w14:val="standardContextual"/>
    </w:rPr>
  </w:style>
  <w:style w:type="paragraph" w:customStyle="1" w:styleId="95DE43DE245B4FB0A796DD7BFCDAC3CE">
    <w:name w:val="95DE43DE245B4FB0A796DD7BFCDAC3CE"/>
    <w:rsid w:val="00542785"/>
    <w:pPr>
      <w:spacing w:line="278" w:lineRule="auto"/>
    </w:pPr>
    <w:rPr>
      <w:kern w:val="2"/>
      <w:sz w:val="24"/>
      <w:szCs w:val="24"/>
      <w:lang w:val="nb-NO" w:eastAsia="nb-NO"/>
      <w14:ligatures w14:val="standardContextual"/>
    </w:rPr>
  </w:style>
  <w:style w:type="paragraph" w:customStyle="1" w:styleId="03DDEACF129145D9941CCBC9DDAC2943">
    <w:name w:val="03DDEACF129145D9941CCBC9DDAC2943"/>
    <w:rsid w:val="00542785"/>
    <w:pPr>
      <w:spacing w:line="278" w:lineRule="auto"/>
    </w:pPr>
    <w:rPr>
      <w:kern w:val="2"/>
      <w:sz w:val="24"/>
      <w:szCs w:val="24"/>
      <w:lang w:val="nb-NO" w:eastAsia="nb-NO"/>
      <w14:ligatures w14:val="standardContextual"/>
    </w:rPr>
  </w:style>
  <w:style w:type="paragraph" w:customStyle="1" w:styleId="BB1DD0793CA14AA586F5F52A5DA1475B">
    <w:name w:val="BB1DD0793CA14AA586F5F52A5DA1475B"/>
    <w:rsid w:val="00542785"/>
    <w:pPr>
      <w:spacing w:line="278" w:lineRule="auto"/>
    </w:pPr>
    <w:rPr>
      <w:kern w:val="2"/>
      <w:sz w:val="24"/>
      <w:szCs w:val="24"/>
      <w:lang w:val="nb-NO" w:eastAsia="nb-NO"/>
      <w14:ligatures w14:val="standardContextual"/>
    </w:rPr>
  </w:style>
  <w:style w:type="paragraph" w:customStyle="1" w:styleId="57E277482D244FCDB39ACECDFFA35DD1">
    <w:name w:val="57E277482D244FCDB39ACECDFFA35DD1"/>
    <w:rsid w:val="00542785"/>
    <w:pPr>
      <w:spacing w:line="278" w:lineRule="auto"/>
    </w:pPr>
    <w:rPr>
      <w:kern w:val="2"/>
      <w:sz w:val="24"/>
      <w:szCs w:val="24"/>
      <w:lang w:val="nb-NO" w:eastAsia="nb-NO"/>
      <w14:ligatures w14:val="standardContextual"/>
    </w:rPr>
  </w:style>
  <w:style w:type="paragraph" w:customStyle="1" w:styleId="41A2C28D5FDC404D96FBDE78A6061C1F">
    <w:name w:val="41A2C28D5FDC404D96FBDE78A6061C1F"/>
    <w:rsid w:val="00542785"/>
    <w:pPr>
      <w:spacing w:line="278" w:lineRule="auto"/>
    </w:pPr>
    <w:rPr>
      <w:kern w:val="2"/>
      <w:sz w:val="24"/>
      <w:szCs w:val="24"/>
      <w:lang w:val="nb-NO" w:eastAsia="nb-NO"/>
      <w14:ligatures w14:val="standardContextual"/>
    </w:rPr>
  </w:style>
  <w:style w:type="paragraph" w:customStyle="1" w:styleId="FA662ABD23434553A0A3C0E6257A279F">
    <w:name w:val="FA662ABD23434553A0A3C0E6257A279F"/>
    <w:rsid w:val="00542785"/>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1933"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2026-06-02T12:00:00</gbs:StartDate>
  <gbs:Location gbs:loadFromGrowBusiness="OnProduce" gbs:saveInGrowBusiness="False" gbs:connected="true" gbs:recno="" gbs:entity="" gbs:datatype="string" gbs:key="10002">Medby kapell</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Solveig Flakstad</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2026-06-02T12:00:00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8</Pages>
  <Words>1613</Words>
  <Characters>8550</Characters>
  <Application>Microsoft Office Word</Application>
  <DocSecurity>0</DocSecurity>
  <Lines>71</Lines>
  <Paragraphs>20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02.06.2026</dc:title>
  <dc:subject/>
  <dc:creator>Stein Emil Iden</dc:creator>
  <cp:keywords/>
  <dc:description/>
  <cp:lastModifiedBy>Stein Emil Iden</cp:lastModifiedBy>
  <cp:revision>2</cp:revision>
  <cp:lastPrinted>1900-12-31T23:00:00Z</cp:lastPrinted>
  <dcterms:created xsi:type="dcterms:W3CDTF">2026-06-15T05:40:00Z</dcterms:created>
  <dcterms:modified xsi:type="dcterms:W3CDTF">2026-06-15T05:40:00Z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211480</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211480</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02.06.2026</vt:lpwstr>
  </property>
  <property fmtid="{D5CDD505-2E9C-101B-9397-08002B2CF9AE}" pid="18" name="gbs_location">
    <vt:lpwstr>Medby kapell</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211933</vt:lpwstr>
  </property>
  <property fmtid="{D5CDD505-2E9C-101B-9397-08002B2CF9AE}" pid="27" name="verId">
    <vt:lpwstr>210150</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214658</vt:lpwstr>
  </property>
  <property fmtid="{D5CDD505-2E9C-101B-9397-08002B2CF9AE}" pid="35" name="currentVerId">
    <vt:lpwstr>210150</vt:lpwstr>
  </property>
  <property fmtid="{D5CDD505-2E9C-101B-9397-08002B2CF9AE}" pid="36" name="fileName">
    <vt:lpwstr>24_00137-41 Protokoll Torsken menighetsråd 02.06.2026 214658_210150_0.docx</vt:lpwstr>
  </property>
  <property fmtid="{D5CDD505-2E9C-101B-9397-08002B2CF9AE}" pid="37" name="filePath">
    <vt:lpwstr>
    </vt:lpwstr>
  </property>
  <property fmtid="{D5CDD505-2E9C-101B-9397-08002B2CF9AE}" pid="38" name="Operation">
    <vt:lpwstr>CheckoutFile</vt:lpwstr>
  </property>
</Properties>
</file>