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04DF26B6" w:rsidR="00DE4470" w:rsidRPr="005D52A2" w:rsidRDefault="006D733A"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9C20AC">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9-16T12:00:00Z">
              <w:dateFormat w:val="dd.MM.yyyy kl. HH:mm"/>
              <w:lid w:val="nb-NO"/>
              <w:storeMappedDataAs w:val="dateTime"/>
              <w:calendar w:val="gregorian"/>
            </w:date>
          </w:sdtPr>
          <w:sdtEndPr/>
          <w:sdtContent>
            <w:tc>
              <w:tcPr>
                <w:tcW w:w="7149" w:type="dxa"/>
                <w:tcBorders>
                  <w:top w:val="single" w:sz="4" w:space="0" w:color="auto"/>
                </w:tcBorders>
              </w:tcPr>
              <w:p w14:paraId="092353AF" w14:textId="17D7ED37" w:rsidR="00D8150E" w:rsidRPr="00D8150E" w:rsidRDefault="009C20AC" w:rsidP="009253BB">
                <w:r>
                  <w:t>16.09.2025 kl. 12:00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07F831E9" w:rsidR="00D8150E" w:rsidRPr="00D8150E" w:rsidRDefault="009C20AC" w:rsidP="009253BB">
                <w:r>
                  <w:t>Herredshuset i Gryllefjord</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6C8611D6" w:rsidR="00D8150E" w:rsidRPr="00D8150E" w:rsidRDefault="009C20AC"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525052FD" w:rsidR="00D8150E" w:rsidRPr="00D8150E" w:rsidRDefault="009C20AC" w:rsidP="009253BB">
            <w:bookmarkStart w:id="1" w:name="MEMBERS_MET"/>
            <w:bookmarkEnd w:id="1"/>
            <w:r>
              <w:t>Christel Eide, Leif Einar Thomassen, Janne Tove Bergvoll, Håvard Elnar Hansen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418F8F0B" w:rsidR="00D8150E" w:rsidRPr="00D8150E" w:rsidRDefault="009C20AC" w:rsidP="009253BB">
            <w:bookmarkStart w:id="2" w:name="MEMBERS_SUBST"/>
            <w:bookmarkEnd w:id="2"/>
            <w:r>
              <w:t>Sigurd Skollevoll for Jan-Ole Berntsen, Benedicte Håkonsen Jensen for Reidun Flakstad</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40D745C" w:rsidR="00D8150E" w:rsidRPr="00D8150E" w:rsidRDefault="009C20AC" w:rsidP="009253BB">
            <w:bookmarkStart w:id="3" w:name="MEMBERS_NOTMET"/>
            <w:bookmarkEnd w:id="3"/>
            <w:r>
              <w:t>Solveig Flakstad</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404866EB" w:rsidR="00D8150E" w:rsidRPr="00D8150E" w:rsidRDefault="009C20AC" w:rsidP="009253BB">
                <w:r>
                  <w:t>Christel Eide</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9C20AC" w:rsidRPr="009C20AC" w14:paraId="42B7743C" w14:textId="77777777" w:rsidTr="009C20AC">
        <w:trPr>
          <w:trHeight w:val="480"/>
        </w:trPr>
        <w:tc>
          <w:tcPr>
            <w:tcW w:w="9061" w:type="dxa"/>
            <w:gridSpan w:val="3"/>
            <w:vAlign w:val="center"/>
          </w:tcPr>
          <w:p w14:paraId="30C64E52" w14:textId="6D191ACF" w:rsidR="009C20AC" w:rsidRPr="009C20AC" w:rsidRDefault="009C20AC" w:rsidP="009C20AC">
            <w:pPr>
              <w:rPr>
                <w:b/>
              </w:rPr>
            </w:pPr>
            <w:bookmarkStart w:id="4" w:name="AGENDA_TABLE"/>
            <w:bookmarkEnd w:id="4"/>
            <w:r>
              <w:rPr>
                <w:b/>
              </w:rPr>
              <w:t>Godkjenning av innkalling og saksliste</w:t>
            </w:r>
          </w:p>
        </w:tc>
      </w:tr>
      <w:tr w:rsidR="009C20AC" w:rsidRPr="009C20AC" w14:paraId="5F60C93D" w14:textId="77777777" w:rsidTr="009C20AC">
        <w:trPr>
          <w:trHeight w:val="480"/>
        </w:trPr>
        <w:tc>
          <w:tcPr>
            <w:tcW w:w="9061" w:type="dxa"/>
            <w:gridSpan w:val="3"/>
            <w:vAlign w:val="center"/>
          </w:tcPr>
          <w:p w14:paraId="09CB82AC" w14:textId="1D522DBB" w:rsidR="009C20AC" w:rsidRPr="009C20AC" w:rsidRDefault="009C20AC" w:rsidP="009C20AC">
            <w:pPr>
              <w:rPr>
                <w:b/>
              </w:rPr>
            </w:pPr>
            <w:r>
              <w:rPr>
                <w:b/>
              </w:rPr>
              <w:t>Godkjenning av protokoll</w:t>
            </w:r>
          </w:p>
        </w:tc>
      </w:tr>
      <w:tr w:rsidR="009C20AC" w:rsidRPr="009C20AC" w14:paraId="65D8BFF5" w14:textId="77777777" w:rsidTr="009C20AC">
        <w:trPr>
          <w:trHeight w:val="480"/>
        </w:trPr>
        <w:tc>
          <w:tcPr>
            <w:tcW w:w="9061" w:type="dxa"/>
            <w:gridSpan w:val="3"/>
            <w:vAlign w:val="center"/>
          </w:tcPr>
          <w:p w14:paraId="1A66690C" w14:textId="3354AE89" w:rsidR="009C20AC" w:rsidRPr="009C20AC" w:rsidRDefault="009C20AC" w:rsidP="009C20AC">
            <w:pPr>
              <w:rPr>
                <w:b/>
              </w:rPr>
            </w:pPr>
            <w:r>
              <w:rPr>
                <w:b/>
              </w:rPr>
              <w:t>Saker til behandling</w:t>
            </w:r>
          </w:p>
        </w:tc>
      </w:tr>
      <w:tr w:rsidR="009C20AC" w:rsidRPr="009C20AC" w14:paraId="62BD0A39" w14:textId="77777777" w:rsidTr="009C20AC">
        <w:trPr>
          <w:trHeight w:val="240"/>
        </w:trPr>
        <w:tc>
          <w:tcPr>
            <w:tcW w:w="931" w:type="dxa"/>
            <w:vAlign w:val="center"/>
          </w:tcPr>
          <w:p w14:paraId="22B4E794" w14:textId="3FC3CF54" w:rsidR="009C20AC" w:rsidRPr="009C20AC" w:rsidRDefault="009C20AC" w:rsidP="009C20AC">
            <w:hyperlink w:anchor="CaseRef209486" w:tooltip="Detaljer" w:history="1">
              <w:r>
                <w:rPr>
                  <w:rStyle w:val="Hyperkobling"/>
                </w:rPr>
                <w:t>14/25</w:t>
              </w:r>
            </w:hyperlink>
          </w:p>
        </w:tc>
        <w:tc>
          <w:tcPr>
            <w:tcW w:w="7281" w:type="dxa"/>
            <w:vAlign w:val="center"/>
          </w:tcPr>
          <w:p w14:paraId="1124E891" w14:textId="55F5B124" w:rsidR="009C20AC" w:rsidRPr="009C20AC" w:rsidRDefault="009C20AC" w:rsidP="00933AD0">
            <w:r>
              <w:t>Revisjon av regnskap 2024</w:t>
            </w:r>
          </w:p>
        </w:tc>
        <w:tc>
          <w:tcPr>
            <w:tcW w:w="849" w:type="dxa"/>
            <w:vAlign w:val="center"/>
          </w:tcPr>
          <w:p w14:paraId="4FFAC74F" w14:textId="6843F2B9" w:rsidR="009C20AC" w:rsidRPr="009C20AC" w:rsidRDefault="009C20AC" w:rsidP="00933AD0">
            <w:r>
              <w:fldChar w:fldCharType="begin"/>
            </w:r>
            <w:r>
              <w:instrText xml:space="preserve"> PAGEREF CaseRef209486 </w:instrText>
            </w:r>
            <w:r>
              <w:fldChar w:fldCharType="separate"/>
            </w:r>
            <w:r>
              <w:rPr>
                <w:noProof/>
              </w:rPr>
              <w:t>1</w:t>
            </w:r>
            <w:r>
              <w:fldChar w:fldCharType="end"/>
            </w:r>
          </w:p>
        </w:tc>
      </w:tr>
      <w:tr w:rsidR="009C20AC" w:rsidRPr="009C20AC" w14:paraId="4F571A38" w14:textId="77777777" w:rsidTr="009C20AC">
        <w:trPr>
          <w:trHeight w:val="240"/>
        </w:trPr>
        <w:tc>
          <w:tcPr>
            <w:tcW w:w="931" w:type="dxa"/>
            <w:vAlign w:val="center"/>
          </w:tcPr>
          <w:p w14:paraId="5B3C7155" w14:textId="3796D8FE" w:rsidR="009C20AC" w:rsidRPr="009C20AC" w:rsidRDefault="009C20AC" w:rsidP="009C20AC">
            <w:hyperlink w:anchor="CaseRef209482" w:tooltip="Detaljer" w:history="1">
              <w:r>
                <w:rPr>
                  <w:rStyle w:val="Hyperkobling"/>
                </w:rPr>
                <w:t>15/25</w:t>
              </w:r>
            </w:hyperlink>
          </w:p>
        </w:tc>
        <w:tc>
          <w:tcPr>
            <w:tcW w:w="7281" w:type="dxa"/>
            <w:vAlign w:val="center"/>
          </w:tcPr>
          <w:p w14:paraId="38D4A7EA" w14:textId="310F5D2B" w:rsidR="009C20AC" w:rsidRPr="009C20AC" w:rsidRDefault="009C20AC" w:rsidP="00933AD0">
            <w:r>
              <w:t>Økonomirapport pr 8.9.2025</w:t>
            </w:r>
          </w:p>
        </w:tc>
        <w:tc>
          <w:tcPr>
            <w:tcW w:w="849" w:type="dxa"/>
            <w:vAlign w:val="center"/>
          </w:tcPr>
          <w:p w14:paraId="513A9446" w14:textId="78EF97EF" w:rsidR="009C20AC" w:rsidRPr="009C20AC" w:rsidRDefault="009C20AC" w:rsidP="00933AD0">
            <w:r>
              <w:fldChar w:fldCharType="begin"/>
            </w:r>
            <w:r>
              <w:instrText xml:space="preserve"> PAGEREF CaseRef209482 </w:instrText>
            </w:r>
            <w:r>
              <w:fldChar w:fldCharType="separate"/>
            </w:r>
            <w:r>
              <w:rPr>
                <w:noProof/>
              </w:rPr>
              <w:t>2</w:t>
            </w:r>
            <w:r>
              <w:fldChar w:fldCharType="end"/>
            </w:r>
          </w:p>
        </w:tc>
      </w:tr>
      <w:tr w:rsidR="009C20AC" w:rsidRPr="009C20AC" w14:paraId="391C5E99" w14:textId="77777777" w:rsidTr="009C20AC">
        <w:trPr>
          <w:trHeight w:val="240"/>
        </w:trPr>
        <w:tc>
          <w:tcPr>
            <w:tcW w:w="931" w:type="dxa"/>
            <w:vAlign w:val="center"/>
          </w:tcPr>
          <w:p w14:paraId="7D128CC0" w14:textId="0678F5EA" w:rsidR="009C20AC" w:rsidRPr="009C20AC" w:rsidRDefault="009C20AC" w:rsidP="009C20AC">
            <w:hyperlink w:anchor="CaseRef209484" w:tooltip="Detaljer" w:history="1">
              <w:r>
                <w:rPr>
                  <w:rStyle w:val="Hyperkobling"/>
                </w:rPr>
                <w:t>16/25</w:t>
              </w:r>
            </w:hyperlink>
          </w:p>
        </w:tc>
        <w:tc>
          <w:tcPr>
            <w:tcW w:w="7281" w:type="dxa"/>
            <w:vAlign w:val="center"/>
          </w:tcPr>
          <w:p w14:paraId="4BAE961D" w14:textId="697EB512" w:rsidR="009C20AC" w:rsidRPr="009C20AC" w:rsidRDefault="009C20AC" w:rsidP="00933AD0">
            <w:r>
              <w:t>Menighetsmøte høst 2025</w:t>
            </w:r>
          </w:p>
        </w:tc>
        <w:tc>
          <w:tcPr>
            <w:tcW w:w="849" w:type="dxa"/>
            <w:vAlign w:val="center"/>
          </w:tcPr>
          <w:p w14:paraId="03C1B3D3" w14:textId="03DEB66C" w:rsidR="009C20AC" w:rsidRPr="009C20AC" w:rsidRDefault="009C20AC" w:rsidP="00933AD0">
            <w:r>
              <w:fldChar w:fldCharType="begin"/>
            </w:r>
            <w:r>
              <w:instrText xml:space="preserve"> PAGEREF CaseRef209484 </w:instrText>
            </w:r>
            <w:r>
              <w:fldChar w:fldCharType="separate"/>
            </w:r>
            <w:r>
              <w:rPr>
                <w:noProof/>
              </w:rPr>
              <w:t>3</w:t>
            </w:r>
            <w:r>
              <w:fldChar w:fldCharType="end"/>
            </w:r>
          </w:p>
        </w:tc>
      </w:tr>
      <w:tr w:rsidR="009C20AC" w:rsidRPr="009C20AC" w14:paraId="6C7C736F" w14:textId="77777777" w:rsidTr="009C20AC">
        <w:trPr>
          <w:trHeight w:val="480"/>
        </w:trPr>
        <w:tc>
          <w:tcPr>
            <w:tcW w:w="9061" w:type="dxa"/>
            <w:gridSpan w:val="3"/>
            <w:vAlign w:val="center"/>
          </w:tcPr>
          <w:p w14:paraId="67A97F10" w14:textId="4620AEB2" w:rsidR="009C20AC" w:rsidRPr="009C20AC" w:rsidRDefault="009C20AC" w:rsidP="009C20AC">
            <w:pPr>
              <w:rPr>
                <w:b/>
              </w:rPr>
            </w:pPr>
            <w:r>
              <w:rPr>
                <w:b/>
              </w:rPr>
              <w:t>Orienteringssaker</w:t>
            </w:r>
          </w:p>
        </w:tc>
      </w:tr>
      <w:tr w:rsidR="009C20AC" w:rsidRPr="009C20AC" w14:paraId="7A3A7A0F" w14:textId="77777777" w:rsidTr="009C20AC">
        <w:trPr>
          <w:trHeight w:val="480"/>
        </w:trPr>
        <w:tc>
          <w:tcPr>
            <w:tcW w:w="9061" w:type="dxa"/>
            <w:gridSpan w:val="3"/>
            <w:vAlign w:val="center"/>
          </w:tcPr>
          <w:p w14:paraId="6B997C17" w14:textId="6E298AF0" w:rsidR="009C20AC" w:rsidRPr="009C20AC" w:rsidRDefault="009C20AC" w:rsidP="009C20AC">
            <w:pPr>
              <w:rPr>
                <w:b/>
              </w:rPr>
            </w:pPr>
            <w:r>
              <w:rPr>
                <w:b/>
              </w:rPr>
              <w:t>Eventuelt</w:t>
            </w:r>
          </w:p>
        </w:tc>
      </w:tr>
      <w:tr w:rsidR="009C20AC" w:rsidRPr="009C20AC" w14:paraId="77520F6E" w14:textId="77777777" w:rsidTr="009C20AC">
        <w:trPr>
          <w:trHeight w:val="240"/>
        </w:trPr>
        <w:tc>
          <w:tcPr>
            <w:tcW w:w="931" w:type="dxa"/>
            <w:vAlign w:val="center"/>
          </w:tcPr>
          <w:p w14:paraId="0169CCA1" w14:textId="77777777" w:rsidR="009C20AC" w:rsidRDefault="009C20AC" w:rsidP="009C20AC"/>
        </w:tc>
        <w:tc>
          <w:tcPr>
            <w:tcW w:w="7281" w:type="dxa"/>
            <w:vAlign w:val="center"/>
          </w:tcPr>
          <w:p w14:paraId="52DBFB81" w14:textId="77777777" w:rsidR="009C20AC" w:rsidRDefault="009C20AC" w:rsidP="00933AD0"/>
        </w:tc>
        <w:tc>
          <w:tcPr>
            <w:tcW w:w="849" w:type="dxa"/>
            <w:vAlign w:val="center"/>
          </w:tcPr>
          <w:p w14:paraId="5C4C547C" w14:textId="77777777" w:rsidR="009C20AC" w:rsidRDefault="009C20AC" w:rsidP="00933AD0"/>
        </w:tc>
      </w:tr>
    </w:tbl>
    <w:p w14:paraId="12F2F07A" w14:textId="77777777" w:rsidR="004C78E3" w:rsidRPr="00933AD0" w:rsidRDefault="004C78E3" w:rsidP="00933AD0"/>
    <w:p w14:paraId="0D002129" w14:textId="07D5C85A" w:rsidR="005D52A2" w:rsidRPr="004631EB" w:rsidRDefault="006D733A"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17.09.2025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43F527E5" w:rsidR="00403641" w:rsidRDefault="009C20AC"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838230793"/>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221AC49B" w:rsidR="005D52A2" w:rsidRPr="004631EB" w:rsidRDefault="009C20AC" w:rsidP="006832C2">
                <w:r>
                  <w:t>Christel Eide</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3AB5D284" w14:textId="6C59EF3D" w:rsidR="009C20AC" w:rsidRDefault="009C20AC" w:rsidP="009C20AC">
      <w:pPr>
        <w:pStyle w:val="MUCaseTitle"/>
        <w:rPr>
          <w:shd w:val="clear" w:color="auto" w:fill="D9D9D9"/>
        </w:rPr>
      </w:pPr>
      <w:r w:rsidRPr="009C20AC">
        <w:rPr>
          <w:shd w:val="clear" w:color="auto" w:fill="D9D9D9"/>
        </w:rPr>
        <w:lastRenderedPageBreak/>
        <w:t>Godkjenning av innkalling og saksliste</w:t>
      </w:r>
    </w:p>
    <w:p w14:paraId="7F9F953A" w14:textId="282CD7E5" w:rsidR="009C20AC" w:rsidRDefault="009C20AC" w:rsidP="009C20AC">
      <w:pPr>
        <w:pStyle w:val="MUCaseTitle"/>
        <w:rPr>
          <w:shd w:val="clear" w:color="auto" w:fill="D9D9D9"/>
        </w:rPr>
      </w:pPr>
      <w:r w:rsidRPr="009C20AC">
        <w:rPr>
          <w:shd w:val="clear" w:color="auto" w:fill="D9D9D9"/>
        </w:rPr>
        <w:t>Godkjenning av protokoll</w:t>
      </w:r>
    </w:p>
    <w:p w14:paraId="07241961" w14:textId="0EEE59F6" w:rsidR="009C20AC" w:rsidRDefault="009C20AC" w:rsidP="009C20AC">
      <w:pPr>
        <w:pStyle w:val="MUCaseTitle"/>
      </w:pPr>
      <w:r w:rsidRPr="009C20AC">
        <w:rPr>
          <w:shd w:val="clear" w:color="auto" w:fill="D9D9D9"/>
        </w:rPr>
        <w:t>Saker til behandling</w:t>
      </w:r>
    </w:p>
    <w:p w14:paraId="51587EDF" w14:textId="77777777" w:rsidR="009C20AC" w:rsidRDefault="009C20AC" w:rsidP="009C20AC">
      <w:pPr>
        <w:pStyle w:val="MUCaseTitle2"/>
      </w:pPr>
      <w:bookmarkStart w:id="5" w:name="CaseRef209486"/>
      <w:bookmarkEnd w:id="5"/>
      <w:r>
        <w:t>14/25 Revisjon av regnskap 2024</w:t>
      </w:r>
    </w:p>
    <w:p w14:paraId="6E115087" w14:textId="474230D7" w:rsidR="009C20AC" w:rsidRDefault="009C20AC" w:rsidP="009C20A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C20AC" w14:paraId="32BDB74A" w14:textId="77777777" w:rsidTr="009C20AC">
        <w:tc>
          <w:tcPr>
            <w:tcW w:w="5102" w:type="dxa"/>
          </w:tcPr>
          <w:p w14:paraId="2B79525D" w14:textId="332D6907" w:rsidR="009C20AC" w:rsidRDefault="009C20AC" w:rsidP="009C20AC">
            <w:r>
              <w:t>Behandlet av</w:t>
            </w:r>
          </w:p>
        </w:tc>
        <w:tc>
          <w:tcPr>
            <w:tcW w:w="1701" w:type="dxa"/>
          </w:tcPr>
          <w:p w14:paraId="6859860F" w14:textId="7022EE88" w:rsidR="009C20AC" w:rsidRDefault="009C20AC" w:rsidP="009C20AC">
            <w:r>
              <w:t>Møtedato</w:t>
            </w:r>
          </w:p>
        </w:tc>
        <w:tc>
          <w:tcPr>
            <w:tcW w:w="1134" w:type="dxa"/>
          </w:tcPr>
          <w:p w14:paraId="4D78EA34" w14:textId="0725D211" w:rsidR="009C20AC" w:rsidRDefault="009C20AC" w:rsidP="009C20AC">
            <w:proofErr w:type="spellStart"/>
            <w:r>
              <w:t>Saknr</w:t>
            </w:r>
            <w:proofErr w:type="spellEnd"/>
          </w:p>
        </w:tc>
      </w:tr>
      <w:tr w:rsidR="009C20AC" w14:paraId="336D1540" w14:textId="77777777" w:rsidTr="009C20AC">
        <w:tc>
          <w:tcPr>
            <w:tcW w:w="5102" w:type="dxa"/>
          </w:tcPr>
          <w:p w14:paraId="2A472808" w14:textId="098AA026" w:rsidR="009C20AC" w:rsidRDefault="009C20AC" w:rsidP="009C20AC">
            <w:r>
              <w:t>1 Torsken menighetsråd</w:t>
            </w:r>
          </w:p>
        </w:tc>
        <w:tc>
          <w:tcPr>
            <w:tcW w:w="1701" w:type="dxa"/>
          </w:tcPr>
          <w:p w14:paraId="06D78098" w14:textId="262E9518" w:rsidR="009C20AC" w:rsidRDefault="009C20AC" w:rsidP="009C20AC">
            <w:r>
              <w:t>16.09.2025</w:t>
            </w:r>
          </w:p>
        </w:tc>
        <w:tc>
          <w:tcPr>
            <w:tcW w:w="1134" w:type="dxa"/>
          </w:tcPr>
          <w:p w14:paraId="146CF7DA" w14:textId="641A718A" w:rsidR="009C20AC" w:rsidRDefault="009C20AC" w:rsidP="009C20AC">
            <w:r>
              <w:t>14/25</w:t>
            </w:r>
          </w:p>
        </w:tc>
      </w:tr>
    </w:tbl>
    <w:p w14:paraId="1089485E" w14:textId="77777777" w:rsidR="009C20AC" w:rsidRDefault="009C20AC" w:rsidP="009C20AC"/>
    <w:p w14:paraId="5F7430CA" w14:textId="77777777" w:rsidR="009C20AC" w:rsidRDefault="009C20AC" w:rsidP="009C20AC"/>
    <w:p w14:paraId="6B875DEB" w14:textId="77777777" w:rsidR="009C20AC" w:rsidRDefault="009C20AC" w:rsidP="009C20AC"/>
    <w:p w14:paraId="60CDDB16" w14:textId="77777777" w:rsidR="009C20AC" w:rsidRDefault="009C20AC" w:rsidP="009C20AC"/>
    <w:sdt>
      <w:sdtPr>
        <w:alias w:val="Sammendrag"/>
        <w:tag w:val="Sammendrag"/>
        <w:id w:val="1674685779"/>
        <w:placeholder>
          <w:docPart w:val="924ABA3036364577AA4CE306E67AC0E9"/>
        </w:placeholder>
      </w:sdtPr>
      <w:sdtEndPr/>
      <w:sdtContent>
        <w:p w14:paraId="7F8AD3FB" w14:textId="77777777" w:rsidR="009C20AC" w:rsidRPr="00BE598D" w:rsidRDefault="009C20AC" w:rsidP="009C20AC">
          <w:pPr>
            <w:keepNext/>
            <w:keepLines/>
            <w:outlineLvl w:val="1"/>
            <w:rPr>
              <w:rFonts w:eastAsia="Arial Unicode MS"/>
              <w:b/>
              <w:bCs/>
            </w:rPr>
          </w:pPr>
          <w:r>
            <w:rPr>
              <w:rFonts w:eastAsia="Arial Unicode MS"/>
              <w:b/>
              <w:bCs/>
            </w:rPr>
            <w:t>Saksorientering</w:t>
          </w:r>
        </w:p>
        <w:p w14:paraId="0BF33780" w14:textId="77777777" w:rsidR="009C20AC" w:rsidRDefault="009C20AC" w:rsidP="009C20AC">
          <w:pPr>
            <w:contextualSpacing/>
          </w:pPr>
          <w:r>
            <w:t>Anne Bærø har revidert regnskapet til Torsken menighet for 2024. Hun har godkjent regnskapet uten bemerkninger. Regnskapet kan derfor regnes som ferdig revidert og avsluttet.</w:t>
          </w:r>
        </w:p>
      </w:sdtContent>
    </w:sdt>
    <w:p w14:paraId="3839B125" w14:textId="77777777" w:rsidR="009C20AC" w:rsidRDefault="009C20AC" w:rsidP="009C20AC"/>
    <w:sdt>
      <w:sdtPr>
        <w:rPr>
          <w:b/>
        </w:rPr>
        <w:tag w:val="MU_Tittel"/>
        <w:id w:val="-1559318507"/>
        <w:placeholder>
          <w:docPart w:val="BFF11456ACC34C9587408DA99C672ABA"/>
        </w:placeholder>
        <w:text/>
      </w:sdtPr>
      <w:sdtEndPr/>
      <w:sdtContent>
        <w:p w14:paraId="4B9AE3E6" w14:textId="77777777" w:rsidR="009C20AC" w:rsidRDefault="009C20AC" w:rsidP="009C20AC">
          <w:pPr>
            <w:rPr>
              <w:b/>
            </w:rPr>
          </w:pPr>
          <w:r w:rsidRPr="00EF6EF9">
            <w:rPr>
              <w:b/>
            </w:rPr>
            <w:t>Forslag til vedtak</w:t>
          </w:r>
        </w:p>
      </w:sdtContent>
    </w:sdt>
    <w:p w14:paraId="36D63DC5" w14:textId="77777777" w:rsidR="009C20AC" w:rsidRDefault="009C20AC" w:rsidP="009C20AC"/>
    <w:p w14:paraId="3AF1AAB9" w14:textId="26B836F9" w:rsidR="009C20AC" w:rsidRDefault="009C20AC" w:rsidP="009C20AC">
      <w:r>
        <w:t>Revisjon av regnskapet 2024 for Torsken menighet tas til orientering.</w:t>
      </w:r>
    </w:p>
    <w:p w14:paraId="55584F1A" w14:textId="77777777" w:rsidR="009C20AC" w:rsidRDefault="009C20AC" w:rsidP="009C20AC"/>
    <w:sdt>
      <w:sdtPr>
        <w:rPr>
          <w:b w:val="0"/>
        </w:rPr>
        <w:alias w:val="Vedtak for sak 14/25"/>
        <w:tag w:val="HandlingID209486;CaseID200675"/>
        <w:id w:val="-1760978349"/>
        <w:placeholder>
          <w:docPart w:val="DefaultPlaceholder_-1854013440"/>
        </w:placeholder>
      </w:sdtPr>
      <w:sdtEndPr/>
      <w:sdtContent>
        <w:p w14:paraId="1C75DB28" w14:textId="6F62E274" w:rsidR="009C20AC" w:rsidRDefault="009C20AC" w:rsidP="009C20AC">
          <w:pPr>
            <w:pStyle w:val="MUCaseTitle3"/>
          </w:pPr>
          <w:r>
            <w:t>Møtebehandling</w:t>
          </w:r>
        </w:p>
        <w:p w14:paraId="6C322628" w14:textId="77777777" w:rsidR="009C20AC" w:rsidRDefault="009C20AC" w:rsidP="009C20AC"/>
        <w:sdt>
          <w:sdtPr>
            <w:rPr>
              <w:b w:val="0"/>
            </w:rPr>
            <w:tag w:val="MU_Innstilling"/>
            <w:id w:val="-1787194040"/>
            <w:lock w:val="sdtLocked"/>
            <w:placeholder>
              <w:docPart w:val="DefaultPlaceholder_-1854013440"/>
            </w:placeholder>
            <w15:appearance w15:val="hidden"/>
          </w:sdtPr>
          <w:sdtEndPr/>
          <w:sdtContent>
            <w:p w14:paraId="16572144" w14:textId="77777777" w:rsidR="009C20AC" w:rsidRDefault="009C20AC" w:rsidP="009C20AC">
              <w:pPr>
                <w:pStyle w:val="MUCaseTitle3"/>
              </w:pPr>
              <w:r>
                <w:t xml:space="preserve">Vedtak </w:t>
              </w:r>
            </w:p>
            <w:sdt>
              <w:sdtPr>
                <w:tag w:val="MU_Vedtakstekst"/>
                <w:id w:val="-1914383827"/>
                <w:lock w:val="sdtLocked"/>
                <w:placeholder>
                  <w:docPart w:val="1E1F6F4BD0F14C35A837E9F42E13F9C1"/>
                </w:placeholder>
                <w15:appearance w15:val="hidden"/>
              </w:sdtPr>
              <w:sdtEndPr/>
              <w:sdtContent>
                <w:p w14:paraId="4739ED06" w14:textId="01AEAB26" w:rsidR="009C20AC" w:rsidRDefault="009C20AC" w:rsidP="009C20AC">
                  <w:r>
                    <w:t>Revisjon av regnskapet 2024 for Torsken menighet tas til orientering.</w:t>
                  </w:r>
                </w:p>
                <w:p w14:paraId="2C0562A9" w14:textId="77777777" w:rsidR="009C20AC" w:rsidRDefault="006D733A" w:rsidP="009C20AC"/>
              </w:sdtContent>
            </w:sdt>
          </w:sdtContent>
        </w:sdt>
        <w:p w14:paraId="6AEF65C7" w14:textId="4E30AB98" w:rsidR="009C20AC" w:rsidRDefault="009C20AC" w:rsidP="009C20AC">
          <w:pPr>
            <w:spacing w:before="240"/>
          </w:pPr>
          <w:r>
            <w:fldChar w:fldCharType="begin"/>
          </w:r>
          <w:r>
            <w:instrText xml:space="preserve"> MACROBUTTON SaveDecision [Lagre vedtak] </w:instrText>
          </w:r>
          <w:r>
            <w:fldChar w:fldCharType="end"/>
          </w:r>
        </w:p>
      </w:sdtContent>
    </w:sdt>
    <w:p w14:paraId="27FA1585" w14:textId="77777777" w:rsidR="009C20AC" w:rsidRDefault="009C20AC" w:rsidP="009C20AC">
      <w:pPr>
        <w:spacing w:before="240"/>
      </w:pPr>
    </w:p>
    <w:p w14:paraId="01760D01" w14:textId="77777777" w:rsidR="009C20AC" w:rsidRDefault="009C20AC" w:rsidP="009C20AC">
      <w:pPr>
        <w:spacing w:before="240"/>
      </w:pPr>
    </w:p>
    <w:p w14:paraId="55ECE413" w14:textId="77777777" w:rsidR="009C20AC" w:rsidRDefault="009C20AC" w:rsidP="009C20AC">
      <w:pPr>
        <w:spacing w:before="240"/>
      </w:pPr>
    </w:p>
    <w:p w14:paraId="51E59AF4" w14:textId="77777777" w:rsidR="009C20AC" w:rsidRDefault="009C20AC" w:rsidP="009C20AC">
      <w:pPr>
        <w:pStyle w:val="MUCaseTitle2"/>
      </w:pPr>
      <w:bookmarkStart w:id="6" w:name="CaseRef209482"/>
      <w:bookmarkEnd w:id="6"/>
      <w:r>
        <w:t>15/25 Økonomirapport pr 8.9.2025</w:t>
      </w:r>
    </w:p>
    <w:p w14:paraId="3A97D470" w14:textId="1E8AE7A6" w:rsidR="009C20AC" w:rsidRDefault="009C20AC" w:rsidP="009C20A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C20AC" w14:paraId="0181E307" w14:textId="77777777" w:rsidTr="009C20AC">
        <w:tc>
          <w:tcPr>
            <w:tcW w:w="5102" w:type="dxa"/>
          </w:tcPr>
          <w:p w14:paraId="29ED740F" w14:textId="6EEF2A94" w:rsidR="009C20AC" w:rsidRDefault="009C20AC" w:rsidP="009C20AC">
            <w:r>
              <w:t>Behandlet av</w:t>
            </w:r>
          </w:p>
        </w:tc>
        <w:tc>
          <w:tcPr>
            <w:tcW w:w="1701" w:type="dxa"/>
          </w:tcPr>
          <w:p w14:paraId="158A1E6C" w14:textId="684161F5" w:rsidR="009C20AC" w:rsidRDefault="009C20AC" w:rsidP="009C20AC">
            <w:r>
              <w:t>Møtedato</w:t>
            </w:r>
          </w:p>
        </w:tc>
        <w:tc>
          <w:tcPr>
            <w:tcW w:w="1134" w:type="dxa"/>
          </w:tcPr>
          <w:p w14:paraId="6EBDC6D6" w14:textId="2F57D27D" w:rsidR="009C20AC" w:rsidRDefault="009C20AC" w:rsidP="009C20AC">
            <w:proofErr w:type="spellStart"/>
            <w:r>
              <w:t>Saknr</w:t>
            </w:r>
            <w:proofErr w:type="spellEnd"/>
          </w:p>
        </w:tc>
      </w:tr>
      <w:tr w:rsidR="009C20AC" w14:paraId="74BC033F" w14:textId="77777777" w:rsidTr="009C20AC">
        <w:tc>
          <w:tcPr>
            <w:tcW w:w="5102" w:type="dxa"/>
          </w:tcPr>
          <w:p w14:paraId="1CC96CEC" w14:textId="0A95E9F7" w:rsidR="009C20AC" w:rsidRDefault="009C20AC" w:rsidP="009C20AC">
            <w:r>
              <w:t>1 Torsken menighetsråd</w:t>
            </w:r>
          </w:p>
        </w:tc>
        <w:tc>
          <w:tcPr>
            <w:tcW w:w="1701" w:type="dxa"/>
          </w:tcPr>
          <w:p w14:paraId="76645A3F" w14:textId="343D53AA" w:rsidR="009C20AC" w:rsidRDefault="009C20AC" w:rsidP="009C20AC">
            <w:r>
              <w:t>16.09.2025</w:t>
            </w:r>
          </w:p>
        </w:tc>
        <w:tc>
          <w:tcPr>
            <w:tcW w:w="1134" w:type="dxa"/>
          </w:tcPr>
          <w:p w14:paraId="02E70BCA" w14:textId="2FBF7DAC" w:rsidR="009C20AC" w:rsidRDefault="009C20AC" w:rsidP="009C20AC">
            <w:r>
              <w:t>15/25</w:t>
            </w:r>
          </w:p>
        </w:tc>
      </w:tr>
    </w:tbl>
    <w:p w14:paraId="084246CC" w14:textId="77777777" w:rsidR="009C20AC" w:rsidRDefault="009C20AC" w:rsidP="009C20AC"/>
    <w:p w14:paraId="4F1CB985" w14:textId="77777777" w:rsidR="009C20AC" w:rsidRDefault="009C20AC" w:rsidP="009C20AC"/>
    <w:p w14:paraId="2D5D72BD" w14:textId="77777777" w:rsidR="009C20AC" w:rsidRDefault="009C20AC" w:rsidP="009C20AC"/>
    <w:p w14:paraId="3CF21785" w14:textId="77777777" w:rsidR="009C20AC" w:rsidRDefault="009C20AC" w:rsidP="009C20AC"/>
    <w:sdt>
      <w:sdtPr>
        <w:alias w:val="Sammendrag"/>
        <w:tag w:val="Sammendrag"/>
        <w:id w:val="225033429"/>
        <w:placeholder>
          <w:docPart w:val="2E354D5D47CA4D8E97EB01E11A5F8D5C"/>
        </w:placeholder>
      </w:sdtPr>
      <w:sdtEndPr/>
      <w:sdtContent>
        <w:p w14:paraId="56E9B332" w14:textId="77777777" w:rsidR="009C20AC" w:rsidRPr="00BE598D" w:rsidRDefault="009C20AC" w:rsidP="009C20AC">
          <w:pPr>
            <w:keepNext/>
            <w:keepLines/>
            <w:outlineLvl w:val="1"/>
            <w:rPr>
              <w:rFonts w:eastAsia="Arial Unicode MS"/>
              <w:b/>
              <w:bCs/>
            </w:rPr>
          </w:pPr>
          <w:r>
            <w:rPr>
              <w:rFonts w:eastAsia="Arial Unicode MS"/>
              <w:b/>
              <w:bCs/>
            </w:rPr>
            <w:t>Saksorientering</w:t>
          </w:r>
        </w:p>
        <w:sdt>
          <w:sdtPr>
            <w:alias w:val="Sammendrag"/>
            <w:tag w:val="Sammendrag"/>
            <w:id w:val="-1403985196"/>
            <w:placeholder>
              <w:docPart w:val="C9B3EEA4B8EC44AD9702897BD313295D"/>
            </w:placeholder>
          </w:sdtPr>
          <w:sdtEndPr/>
          <w:sdtContent>
            <w:p w14:paraId="5E8C5868" w14:textId="77777777" w:rsidR="009C20AC" w:rsidRDefault="009C20AC" w:rsidP="009C20AC">
              <w:pPr>
                <w:keepNext/>
                <w:keepLines/>
                <w:outlineLvl w:val="1"/>
                <w:rPr>
                  <w:rFonts w:eastAsia="Arial Unicode MS"/>
                  <w:b/>
                  <w:bCs/>
                </w:rPr>
              </w:pPr>
              <w:r>
                <w:rPr>
                  <w:rFonts w:eastAsia="Arial Unicode MS"/>
                  <w:b/>
                  <w:bCs/>
                </w:rPr>
                <w:t>Saksorientering</w:t>
              </w:r>
            </w:p>
            <w:p w14:paraId="4928866A" w14:textId="77777777" w:rsidR="009C20AC" w:rsidRDefault="009C20AC" w:rsidP="009C20AC">
              <w:pPr>
                <w:spacing w:line="276" w:lineRule="auto"/>
              </w:pPr>
              <w:r>
                <w:t xml:space="preserve">Regnskapet pr 8.9.25 viser totalt sett et merforbruk på 8426 kr. </w:t>
              </w:r>
            </w:p>
            <w:p w14:paraId="32B97B48" w14:textId="77777777" w:rsidR="009C20AC" w:rsidRDefault="009C20AC" w:rsidP="009C20AC">
              <w:pPr>
                <w:spacing w:line="276" w:lineRule="auto"/>
              </w:pPr>
              <w:r>
                <w:t>Ofringer til egen menighet og til annen virksomhet er lavere enn budsjettert.</w:t>
              </w:r>
            </w:p>
            <w:p w14:paraId="10BB4CC8" w14:textId="77777777" w:rsidR="009C20AC" w:rsidRDefault="009C20AC" w:rsidP="009C20AC">
              <w:r>
                <w:t>Det er ikke brukt noe på trosopplæring så langt i år, om man ser bort fra lønn og de faste utgiftene på 5550 kr (felleskostnader administrasjon). Lønn til menighetspedagog dekkes av tilskuddet fra bispedømmet.</w:t>
              </w:r>
            </w:p>
            <w:p w14:paraId="7C7D3D0A" w14:textId="77777777" w:rsidR="009C20AC" w:rsidRDefault="009C20AC" w:rsidP="009C20AC">
              <w:r>
                <w:t xml:space="preserve">Utgifter til konfirmanter er langt under budsjett. Det er bokført 3500 kr til sang i Torsken kirke på påskeaften, men dette er en utgift som kommer utenom konfirmanter. </w:t>
              </w:r>
            </w:p>
          </w:sdtContent>
        </w:sdt>
        <w:p w14:paraId="6B9BA529" w14:textId="77777777" w:rsidR="009C20AC" w:rsidRDefault="006D733A" w:rsidP="009C20AC">
          <w:pPr>
            <w:contextualSpacing/>
          </w:pPr>
        </w:p>
      </w:sdtContent>
    </w:sdt>
    <w:p w14:paraId="11FF841A" w14:textId="77777777" w:rsidR="009C20AC" w:rsidRDefault="009C20AC" w:rsidP="009C20AC"/>
    <w:sdt>
      <w:sdtPr>
        <w:rPr>
          <w:b/>
        </w:rPr>
        <w:tag w:val="MU_Tittel"/>
        <w:id w:val="-771709775"/>
        <w:placeholder>
          <w:docPart w:val="C99AF657813C42E699E3C6F611687E85"/>
        </w:placeholder>
        <w:text/>
      </w:sdtPr>
      <w:sdtEndPr/>
      <w:sdtContent>
        <w:p w14:paraId="45313C09" w14:textId="77777777" w:rsidR="009C20AC" w:rsidRDefault="009C20AC" w:rsidP="009C20AC">
          <w:pPr>
            <w:rPr>
              <w:b/>
            </w:rPr>
          </w:pPr>
          <w:r w:rsidRPr="00EF6EF9">
            <w:rPr>
              <w:b/>
            </w:rPr>
            <w:t>Forslag til vedtak</w:t>
          </w:r>
        </w:p>
      </w:sdtContent>
    </w:sdt>
    <w:p w14:paraId="4408268C" w14:textId="77777777" w:rsidR="009C20AC" w:rsidRDefault="009C20AC" w:rsidP="009C20AC"/>
    <w:p w14:paraId="37610E68" w14:textId="3E9021D3" w:rsidR="009C20AC" w:rsidRDefault="009C20AC" w:rsidP="009C20AC">
      <w:r>
        <w:t>Økonomirapport pr 8.9.25 tas til orientering.</w:t>
      </w:r>
    </w:p>
    <w:p w14:paraId="5800C441" w14:textId="77777777" w:rsidR="009C20AC" w:rsidRDefault="009C20AC" w:rsidP="009C20AC"/>
    <w:sdt>
      <w:sdtPr>
        <w:rPr>
          <w:b w:val="0"/>
        </w:rPr>
        <w:alias w:val="Vedtak for sak 15/25"/>
        <w:tag w:val="HandlingID209482;CaseID200677"/>
        <w:id w:val="-951015414"/>
        <w:placeholder>
          <w:docPart w:val="DefaultPlaceholder_-1854013440"/>
        </w:placeholder>
      </w:sdtPr>
      <w:sdtEndPr/>
      <w:sdtContent>
        <w:p w14:paraId="3AAF73AC" w14:textId="745FF46D" w:rsidR="009C20AC" w:rsidRDefault="009C20AC" w:rsidP="009C20AC">
          <w:pPr>
            <w:pStyle w:val="MUCaseTitle3"/>
          </w:pPr>
          <w:r>
            <w:t>Møtebehandling</w:t>
          </w:r>
        </w:p>
        <w:p w14:paraId="03D38AB3" w14:textId="77777777" w:rsidR="009C20AC" w:rsidRDefault="009C20AC" w:rsidP="009C20AC"/>
        <w:sdt>
          <w:sdtPr>
            <w:rPr>
              <w:b w:val="0"/>
            </w:rPr>
            <w:tag w:val="MU_Innstilling"/>
            <w:id w:val="-2107185445"/>
            <w:lock w:val="sdtLocked"/>
            <w:placeholder>
              <w:docPart w:val="DefaultPlaceholder_-1854013440"/>
            </w:placeholder>
            <w15:appearance w15:val="hidden"/>
          </w:sdtPr>
          <w:sdtEndPr/>
          <w:sdtContent>
            <w:p w14:paraId="16FAE394" w14:textId="77777777" w:rsidR="009C20AC" w:rsidRDefault="009C20AC" w:rsidP="009C20AC">
              <w:pPr>
                <w:pStyle w:val="MUCaseTitle3"/>
              </w:pPr>
              <w:r>
                <w:t xml:space="preserve">Vedtak </w:t>
              </w:r>
            </w:p>
            <w:sdt>
              <w:sdtPr>
                <w:tag w:val="MU_Vedtakstekst"/>
                <w:id w:val="1795095261"/>
                <w:lock w:val="sdtLocked"/>
                <w:placeholder>
                  <w:docPart w:val="5F201AF16EBD4848A57DC4A64F7121C2"/>
                </w:placeholder>
                <w15:appearance w15:val="hidden"/>
              </w:sdtPr>
              <w:sdtEndPr/>
              <w:sdtContent>
                <w:p w14:paraId="3E9A47DB" w14:textId="77777777" w:rsidR="009C20AC" w:rsidRDefault="009C20AC" w:rsidP="009C20AC">
                  <w:r>
                    <w:t>Økonomirapport pr 8.9.25 tas til orientering.</w:t>
                  </w:r>
                </w:p>
                <w:p w14:paraId="49BC6826" w14:textId="3FC36C22" w:rsidR="009C20AC" w:rsidRDefault="006D733A" w:rsidP="009C20AC"/>
              </w:sdtContent>
            </w:sdt>
          </w:sdtContent>
        </w:sdt>
        <w:p w14:paraId="7A230C26" w14:textId="49470AE8" w:rsidR="009C20AC" w:rsidRDefault="009C20AC" w:rsidP="009C20AC">
          <w:pPr>
            <w:spacing w:before="240"/>
          </w:pPr>
          <w:r>
            <w:fldChar w:fldCharType="begin"/>
          </w:r>
          <w:r>
            <w:instrText xml:space="preserve"> MACROBUTTON SaveDecision [Lagre vedtak] </w:instrText>
          </w:r>
          <w:r>
            <w:fldChar w:fldCharType="end"/>
          </w:r>
        </w:p>
      </w:sdtContent>
    </w:sdt>
    <w:p w14:paraId="7D961B75" w14:textId="77777777" w:rsidR="009C20AC" w:rsidRDefault="009C20AC" w:rsidP="009C20AC">
      <w:pPr>
        <w:spacing w:before="240"/>
      </w:pPr>
    </w:p>
    <w:p w14:paraId="0DC6BD43" w14:textId="77777777" w:rsidR="009C20AC" w:rsidRDefault="009C20AC" w:rsidP="009C20AC">
      <w:pPr>
        <w:spacing w:before="240"/>
      </w:pPr>
    </w:p>
    <w:p w14:paraId="6143DAC3" w14:textId="77777777" w:rsidR="009C20AC" w:rsidRDefault="009C20AC" w:rsidP="009C20AC">
      <w:pPr>
        <w:spacing w:before="240"/>
      </w:pPr>
    </w:p>
    <w:p w14:paraId="323BE7C3" w14:textId="77777777" w:rsidR="009C20AC" w:rsidRDefault="009C20AC" w:rsidP="009C20AC">
      <w:pPr>
        <w:pStyle w:val="MUCaseTitle2"/>
      </w:pPr>
      <w:bookmarkStart w:id="7" w:name="CaseRef209484"/>
      <w:bookmarkEnd w:id="7"/>
      <w:r>
        <w:t>16/25 Menighetsmøte høst 2025</w:t>
      </w:r>
    </w:p>
    <w:p w14:paraId="55CF07D0" w14:textId="7275F4C4" w:rsidR="009C20AC" w:rsidRDefault="009C20AC" w:rsidP="009C20A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9C20AC" w14:paraId="52DC7CC3" w14:textId="77777777" w:rsidTr="009C20AC">
        <w:tc>
          <w:tcPr>
            <w:tcW w:w="5102" w:type="dxa"/>
          </w:tcPr>
          <w:p w14:paraId="2D9B6398" w14:textId="6FAB1FA6" w:rsidR="009C20AC" w:rsidRDefault="009C20AC" w:rsidP="009C20AC">
            <w:r>
              <w:t>Behandlet av</w:t>
            </w:r>
          </w:p>
        </w:tc>
        <w:tc>
          <w:tcPr>
            <w:tcW w:w="1701" w:type="dxa"/>
          </w:tcPr>
          <w:p w14:paraId="3D487BE3" w14:textId="12EA2934" w:rsidR="009C20AC" w:rsidRDefault="009C20AC" w:rsidP="009C20AC">
            <w:r>
              <w:t>Møtedato</w:t>
            </w:r>
          </w:p>
        </w:tc>
        <w:tc>
          <w:tcPr>
            <w:tcW w:w="1134" w:type="dxa"/>
          </w:tcPr>
          <w:p w14:paraId="20C579C0" w14:textId="3C3B7A25" w:rsidR="009C20AC" w:rsidRDefault="009C20AC" w:rsidP="009C20AC">
            <w:proofErr w:type="spellStart"/>
            <w:r>
              <w:t>Saknr</w:t>
            </w:r>
            <w:proofErr w:type="spellEnd"/>
          </w:p>
        </w:tc>
      </w:tr>
      <w:tr w:rsidR="009C20AC" w14:paraId="7E1C6E7A" w14:textId="77777777" w:rsidTr="009C20AC">
        <w:tc>
          <w:tcPr>
            <w:tcW w:w="5102" w:type="dxa"/>
          </w:tcPr>
          <w:p w14:paraId="7B8B009D" w14:textId="18EC5AA7" w:rsidR="009C20AC" w:rsidRDefault="009C20AC" w:rsidP="009C20AC">
            <w:r>
              <w:t>1 Torsken menighetsråd</w:t>
            </w:r>
          </w:p>
        </w:tc>
        <w:tc>
          <w:tcPr>
            <w:tcW w:w="1701" w:type="dxa"/>
          </w:tcPr>
          <w:p w14:paraId="1EA36E97" w14:textId="3E5E6A7F" w:rsidR="009C20AC" w:rsidRDefault="009C20AC" w:rsidP="009C20AC">
            <w:r>
              <w:t>16.09.2025</w:t>
            </w:r>
          </w:p>
        </w:tc>
        <w:tc>
          <w:tcPr>
            <w:tcW w:w="1134" w:type="dxa"/>
          </w:tcPr>
          <w:p w14:paraId="7ED64B87" w14:textId="47285BF5" w:rsidR="009C20AC" w:rsidRDefault="009C20AC" w:rsidP="009C20AC">
            <w:r>
              <w:t>16/25</w:t>
            </w:r>
          </w:p>
        </w:tc>
      </w:tr>
    </w:tbl>
    <w:p w14:paraId="3805B80B" w14:textId="77777777" w:rsidR="009C20AC" w:rsidRDefault="009C20AC" w:rsidP="009C20AC"/>
    <w:p w14:paraId="68725BDC" w14:textId="77777777" w:rsidR="009C20AC" w:rsidRDefault="009C20AC" w:rsidP="009C20AC"/>
    <w:p w14:paraId="1F933F0F" w14:textId="77777777" w:rsidR="009C20AC" w:rsidRDefault="009C20AC" w:rsidP="009C20AC"/>
    <w:p w14:paraId="2DCE3B8A" w14:textId="77777777" w:rsidR="009C20AC" w:rsidRDefault="009C20AC" w:rsidP="009C20AC"/>
    <w:sdt>
      <w:sdtPr>
        <w:alias w:val="Sammendrag"/>
        <w:tag w:val="Sammendrag"/>
        <w:id w:val="596836758"/>
        <w:placeholder>
          <w:docPart w:val="E9F04948CFA042048EC3D4E945BE41DA"/>
        </w:placeholder>
      </w:sdtPr>
      <w:sdtEndPr/>
      <w:sdtContent>
        <w:p w14:paraId="0ED45287" w14:textId="77777777" w:rsidR="009C20AC" w:rsidRPr="00BE598D" w:rsidRDefault="009C20AC" w:rsidP="009C20AC">
          <w:pPr>
            <w:keepNext/>
            <w:keepLines/>
            <w:outlineLvl w:val="1"/>
            <w:rPr>
              <w:rFonts w:eastAsia="Arial Unicode MS"/>
              <w:b/>
              <w:bCs/>
            </w:rPr>
          </w:pPr>
          <w:r>
            <w:rPr>
              <w:rFonts w:eastAsia="Arial Unicode MS"/>
              <w:b/>
              <w:bCs/>
            </w:rPr>
            <w:t>Saksorientering</w:t>
          </w:r>
        </w:p>
        <w:p w14:paraId="026EC902" w14:textId="77777777" w:rsidR="009C20AC" w:rsidRDefault="009C20AC" w:rsidP="009C20AC">
          <w:pPr>
            <w:contextualSpacing/>
          </w:pPr>
          <w:r>
            <w:t xml:space="preserve">Det er nødvendig å gjennomføre menighetsmøte for å behandle sak om endring av gudstjenesteforordningen. Prosedyren med et menighetsmøte er at man innkaller med minst 14 dagers varsel. Møtet skal kunngjøres offentlig i kirken og i lokalavis eller menighetsbladet og </w:t>
          </w:r>
          <w:proofErr w:type="gramStart"/>
          <w:r>
            <w:t>for øvrig</w:t>
          </w:r>
          <w:proofErr w:type="gramEnd"/>
          <w:r>
            <w:t xml:space="preserve"> på den måten som menighetsrådet bestemmer. Kunngjøringen skal inneholde tid og sted for møtet og oversikt over hvilke saker som skal behandles. Møtet ledes av menighetsrådsleder og sokneprest, og det gjennomføres gjerne i forbindelse med en gudstjeneste.</w:t>
          </w:r>
        </w:p>
      </w:sdtContent>
    </w:sdt>
    <w:p w14:paraId="2CAF0E19" w14:textId="77777777" w:rsidR="009C20AC" w:rsidRDefault="009C20AC" w:rsidP="009C20AC"/>
    <w:sdt>
      <w:sdtPr>
        <w:rPr>
          <w:b/>
        </w:rPr>
        <w:tag w:val="MU_Tittel"/>
        <w:id w:val="-1819255366"/>
        <w:placeholder>
          <w:docPart w:val="EF9AFF5F4BDE4E5CAA9DE9F3B0A0C2FC"/>
        </w:placeholder>
        <w:text/>
      </w:sdtPr>
      <w:sdtEndPr/>
      <w:sdtContent>
        <w:p w14:paraId="7FED0565" w14:textId="77777777" w:rsidR="009C20AC" w:rsidRDefault="009C20AC" w:rsidP="009C20AC">
          <w:pPr>
            <w:rPr>
              <w:b/>
            </w:rPr>
          </w:pPr>
          <w:r w:rsidRPr="00EF6EF9">
            <w:rPr>
              <w:b/>
            </w:rPr>
            <w:t>Forslag til vedtak</w:t>
          </w:r>
        </w:p>
      </w:sdtContent>
    </w:sdt>
    <w:p w14:paraId="61251FF6" w14:textId="77777777" w:rsidR="009C20AC" w:rsidRDefault="009C20AC" w:rsidP="009C20AC"/>
    <w:p w14:paraId="0EFA9635" w14:textId="34135FFE" w:rsidR="009C20AC" w:rsidRDefault="009C20AC" w:rsidP="009C20AC">
      <w:r>
        <w:lastRenderedPageBreak/>
        <w:t>Det gjennomføres menighetsrådsmøte (dato) 2025.</w:t>
      </w:r>
    </w:p>
    <w:p w14:paraId="4F20B6D9" w14:textId="77777777" w:rsidR="009C20AC" w:rsidRDefault="009C20AC" w:rsidP="009C20AC"/>
    <w:sdt>
      <w:sdtPr>
        <w:rPr>
          <w:b w:val="0"/>
        </w:rPr>
        <w:alias w:val="Vedtak for sak 16/25"/>
        <w:tag w:val="HandlingID209484;CaseID200910"/>
        <w:id w:val="-319972323"/>
        <w:placeholder>
          <w:docPart w:val="DefaultPlaceholder_-1854013440"/>
        </w:placeholder>
      </w:sdtPr>
      <w:sdtEndPr/>
      <w:sdtContent>
        <w:p w14:paraId="1BBECD8E" w14:textId="029A4699" w:rsidR="009C20AC" w:rsidRDefault="009C20AC" w:rsidP="009C20AC">
          <w:pPr>
            <w:pStyle w:val="MUCaseTitle3"/>
          </w:pPr>
          <w:r>
            <w:t>Møtebehandling</w:t>
          </w:r>
        </w:p>
        <w:p w14:paraId="6C2C6814" w14:textId="77777777" w:rsidR="009C20AC" w:rsidRDefault="009C20AC" w:rsidP="009C20AC"/>
        <w:sdt>
          <w:sdtPr>
            <w:rPr>
              <w:b w:val="0"/>
            </w:rPr>
            <w:tag w:val="MU_Innstilling"/>
            <w:id w:val="-634027088"/>
            <w:lock w:val="sdtLocked"/>
            <w:placeholder>
              <w:docPart w:val="DefaultPlaceholder_-1854013440"/>
            </w:placeholder>
            <w15:appearance w15:val="hidden"/>
          </w:sdtPr>
          <w:sdtEndPr/>
          <w:sdtContent>
            <w:p w14:paraId="544C32CA" w14:textId="77777777" w:rsidR="009C20AC" w:rsidRDefault="009C20AC" w:rsidP="009C20AC">
              <w:pPr>
                <w:pStyle w:val="MUCaseTitle3"/>
              </w:pPr>
              <w:r>
                <w:t xml:space="preserve">Vedtak </w:t>
              </w:r>
            </w:p>
            <w:sdt>
              <w:sdtPr>
                <w:tag w:val="MU_Vedtakstekst"/>
                <w:id w:val="-424653077"/>
                <w:lock w:val="sdtLocked"/>
                <w:placeholder>
                  <w:docPart w:val="E3D03F8BFAD64799A3A09D77D7FF85FC"/>
                </w:placeholder>
                <w15:appearance w15:val="hidden"/>
              </w:sdtPr>
              <w:sdtEndPr/>
              <w:sdtContent>
                <w:p w14:paraId="36C20EF2" w14:textId="77777777" w:rsidR="009C20AC" w:rsidRDefault="009C20AC" w:rsidP="009C20AC">
                  <w:r>
                    <w:t xml:space="preserve">- Menighetsmøte 02.11.25 </w:t>
                  </w:r>
                  <w:proofErr w:type="spellStart"/>
                  <w:r>
                    <w:t>Flakstadvåg</w:t>
                  </w:r>
                  <w:proofErr w:type="spellEnd"/>
                  <w:r>
                    <w:t xml:space="preserve"> kirke etter gudstjeneste på Grunnfarnes.</w:t>
                  </w:r>
                </w:p>
                <w:p w14:paraId="7941D8F5" w14:textId="248D8950" w:rsidR="009C20AC" w:rsidRDefault="009C20AC" w:rsidP="009C20AC">
                  <w:r>
                    <w:t>- Menighetsmøte 09.11.25 Gryllefjord kirke etter gudstjeneste.</w:t>
                  </w:r>
                </w:p>
                <w:p w14:paraId="550326D0" w14:textId="64D99801" w:rsidR="009C20AC" w:rsidRDefault="009C20AC" w:rsidP="009C20AC">
                  <w:r>
                    <w:t>- Gudstjenesteforordningen nedskjæres med 2 gudstjenester i sør, 1 gudstjeneste i nord.</w:t>
                  </w:r>
                </w:p>
                <w:p w14:paraId="74F4D8A5" w14:textId="77777777" w:rsidR="009C20AC" w:rsidRDefault="009C20AC" w:rsidP="009C20AC">
                  <w:r>
                    <w:t xml:space="preserve">- </w:t>
                  </w:r>
                  <w:proofErr w:type="spellStart"/>
                  <w:r>
                    <w:t>Flakstadvåg</w:t>
                  </w:r>
                  <w:proofErr w:type="spellEnd"/>
                  <w:r>
                    <w:t xml:space="preserve"> kirke nedlegges - se tidligere vedtak</w:t>
                  </w:r>
                </w:p>
                <w:p w14:paraId="78D6B62D" w14:textId="70281F09" w:rsidR="009C20AC" w:rsidRDefault="009C20AC" w:rsidP="009C20AC">
                  <w:r>
                    <w:t>- Gryllefjord kirke - diskuteres fremtid, informeres om hva som er gjort i menighetsråd og fellesråd.</w:t>
                  </w:r>
                </w:p>
                <w:p w14:paraId="159FC65E" w14:textId="77777777" w:rsidR="009C20AC" w:rsidRDefault="006D733A" w:rsidP="009C20AC"/>
              </w:sdtContent>
            </w:sdt>
          </w:sdtContent>
        </w:sdt>
        <w:p w14:paraId="7DDA36E1" w14:textId="0F8D4866" w:rsidR="009C20AC" w:rsidRDefault="009C20AC" w:rsidP="009C20AC">
          <w:pPr>
            <w:spacing w:before="240"/>
          </w:pPr>
          <w:r>
            <w:fldChar w:fldCharType="begin"/>
          </w:r>
          <w:r>
            <w:instrText xml:space="preserve"> MACROBUTTON SaveDecision [Lagre vedtak] </w:instrText>
          </w:r>
          <w:r>
            <w:fldChar w:fldCharType="end"/>
          </w:r>
        </w:p>
      </w:sdtContent>
    </w:sdt>
    <w:p w14:paraId="59F12E3F" w14:textId="77777777" w:rsidR="009C20AC" w:rsidRDefault="009C20AC" w:rsidP="009C20AC">
      <w:pPr>
        <w:spacing w:before="240"/>
      </w:pPr>
    </w:p>
    <w:p w14:paraId="42A75930" w14:textId="77777777" w:rsidR="009C20AC" w:rsidRDefault="009C20AC" w:rsidP="009C20AC">
      <w:pPr>
        <w:spacing w:before="240"/>
      </w:pPr>
    </w:p>
    <w:p w14:paraId="3426D4F3" w14:textId="77777777" w:rsidR="009C20AC" w:rsidRDefault="009C20AC" w:rsidP="009C20AC">
      <w:pPr>
        <w:spacing w:before="240"/>
      </w:pPr>
    </w:p>
    <w:p w14:paraId="1285D5CD" w14:textId="77777777" w:rsidR="009C20AC" w:rsidRDefault="009C20AC" w:rsidP="009C20AC">
      <w:pPr>
        <w:spacing w:before="240"/>
      </w:pPr>
    </w:p>
    <w:p w14:paraId="31B5465D" w14:textId="12591FCD" w:rsidR="009C20AC" w:rsidRDefault="009C20AC" w:rsidP="009C20AC">
      <w:pPr>
        <w:pStyle w:val="MUCaseTitle"/>
        <w:rPr>
          <w:shd w:val="clear" w:color="auto" w:fill="D9D9D9"/>
        </w:rPr>
      </w:pPr>
      <w:r w:rsidRPr="009C20AC">
        <w:rPr>
          <w:shd w:val="clear" w:color="auto" w:fill="D9D9D9"/>
        </w:rPr>
        <w:t>Orienteringssaker</w:t>
      </w:r>
    </w:p>
    <w:p w14:paraId="40DAD045" w14:textId="2574B140" w:rsidR="009C20AC" w:rsidRPr="009C20AC" w:rsidRDefault="009C20AC" w:rsidP="009C20AC">
      <w:pPr>
        <w:pStyle w:val="MUCaseTitle"/>
        <w:rPr>
          <w:shd w:val="clear" w:color="auto" w:fill="D9D9D9"/>
        </w:rPr>
      </w:pPr>
      <w:r w:rsidRPr="009C20AC">
        <w:rPr>
          <w:shd w:val="clear" w:color="auto" w:fill="D9D9D9"/>
        </w:rPr>
        <w:t>Eventuelt</w:t>
      </w:r>
    </w:p>
    <w:sectPr w:rsidR="009C20AC" w:rsidRPr="009C20AC" w:rsidSect="005D52A2">
      <w:footerReference w:type="even" r:id="rId11"/>
      <w:footerReference w:type="default" r:id="rId12"/>
      <w:headerReference w:type="first" r:id="rId13"/>
      <w:footerReference w:type="first" r:id="rId14"/>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54C7D98B" w:rsidR="006638E2" w:rsidRPr="00832A5E" w:rsidRDefault="006D733A" w:rsidP="006638E2">
          <w:pPr>
            <w:rPr>
              <w:lang w:val="en-US"/>
            </w:rPr>
          </w:pPr>
          <w:sdt>
            <w:sdtPr>
              <w:rPr>
                <w:sz w:val="22"/>
                <w:szCs w:val="22"/>
              </w:rPr>
              <w:tag w:val="ToBoard.Name"/>
              <w:id w:val="1369804283"/>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9C20AC">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15253"/>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D733A"/>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6325C"/>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C20AC"/>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F5490456-4A47-408A-88CE-382A8F0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9C2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924ABA3036364577AA4CE306E67AC0E9"/>
        <w:category>
          <w:name w:val="Generelt"/>
          <w:gallery w:val="placeholder"/>
        </w:category>
        <w:types>
          <w:type w:val="bbPlcHdr"/>
        </w:types>
        <w:behaviors>
          <w:behavior w:val="content"/>
        </w:behaviors>
        <w:guid w:val="{A9432738-77AF-4BA9-80D4-D8C52A5FAB57}"/>
      </w:docPartPr>
      <w:docPartBody>
        <w:p w:rsidR="00835598" w:rsidRDefault="00835598" w:rsidP="00835598">
          <w:pPr>
            <w:pStyle w:val="924ABA3036364577AA4CE306E67AC0E9"/>
          </w:pPr>
          <w:r>
            <w:rPr>
              <w:rStyle w:val="Plassholdertekst"/>
            </w:rPr>
            <w:t>Skriv inn teksten her.</w:t>
          </w:r>
        </w:p>
      </w:docPartBody>
    </w:docPart>
    <w:docPart>
      <w:docPartPr>
        <w:name w:val="BFF11456ACC34C9587408DA99C672ABA"/>
        <w:category>
          <w:name w:val="Generelt"/>
          <w:gallery w:val="placeholder"/>
        </w:category>
        <w:types>
          <w:type w:val="bbPlcHdr"/>
        </w:types>
        <w:behaviors>
          <w:behavior w:val="content"/>
        </w:behaviors>
        <w:guid w:val="{72DDC08B-E4D2-4275-9F63-687A0A26A44A}"/>
      </w:docPartPr>
      <w:docPartBody>
        <w:p w:rsidR="00835598" w:rsidRDefault="00835598" w:rsidP="00835598">
          <w:pPr>
            <w:pStyle w:val="BFF11456ACC34C9587408DA99C672ABA"/>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FE8CCE29-DFBB-4B57-979D-5EAFF014058C}"/>
      </w:docPartPr>
      <w:docPartBody>
        <w:p w:rsidR="00835598" w:rsidRDefault="00835598">
          <w:r w:rsidRPr="009145B0">
            <w:rPr>
              <w:rStyle w:val="Plassholdertekst"/>
            </w:rPr>
            <w:t>Klikk eller trykk her for å skrive inn tekst.</w:t>
          </w:r>
        </w:p>
      </w:docPartBody>
    </w:docPart>
    <w:docPart>
      <w:docPartPr>
        <w:name w:val="1E1F6F4BD0F14C35A837E9F42E13F9C1"/>
        <w:category>
          <w:name w:val="Generelt"/>
          <w:gallery w:val="placeholder"/>
        </w:category>
        <w:types>
          <w:type w:val="bbPlcHdr"/>
        </w:types>
        <w:behaviors>
          <w:behavior w:val="content"/>
        </w:behaviors>
        <w:guid w:val="{AADF760A-F121-45BC-BF1D-8C8841439D07}"/>
      </w:docPartPr>
      <w:docPartBody>
        <w:p w:rsidR="00835598" w:rsidRDefault="00835598">
          <w:r w:rsidRPr="009145B0">
            <w:rPr>
              <w:rStyle w:val="Plassholdertekst"/>
            </w:rPr>
            <w:t>Skriv inn vedtaket her</w:t>
          </w:r>
        </w:p>
      </w:docPartBody>
    </w:docPart>
    <w:docPart>
      <w:docPartPr>
        <w:name w:val="2E354D5D47CA4D8E97EB01E11A5F8D5C"/>
        <w:category>
          <w:name w:val="Generelt"/>
          <w:gallery w:val="placeholder"/>
        </w:category>
        <w:types>
          <w:type w:val="bbPlcHdr"/>
        </w:types>
        <w:behaviors>
          <w:behavior w:val="content"/>
        </w:behaviors>
        <w:guid w:val="{888DC9B5-6DC7-4425-91A8-5C109449B933}"/>
      </w:docPartPr>
      <w:docPartBody>
        <w:p w:rsidR="00835598" w:rsidRDefault="00835598" w:rsidP="00835598">
          <w:pPr>
            <w:pStyle w:val="2E354D5D47CA4D8E97EB01E11A5F8D5C"/>
          </w:pPr>
          <w:r>
            <w:rPr>
              <w:rStyle w:val="Plassholdertekst"/>
            </w:rPr>
            <w:t>Skriv inn teksten her.</w:t>
          </w:r>
        </w:p>
      </w:docPartBody>
    </w:docPart>
    <w:docPart>
      <w:docPartPr>
        <w:name w:val="C9B3EEA4B8EC44AD9702897BD313295D"/>
        <w:category>
          <w:name w:val="Generelt"/>
          <w:gallery w:val="placeholder"/>
        </w:category>
        <w:types>
          <w:type w:val="bbPlcHdr"/>
        </w:types>
        <w:behaviors>
          <w:behavior w:val="content"/>
        </w:behaviors>
        <w:guid w:val="{2578CC39-D96C-4E39-86AB-9E93141F2304}"/>
      </w:docPartPr>
      <w:docPartBody>
        <w:p w:rsidR="00835598" w:rsidRDefault="00835598" w:rsidP="00835598">
          <w:pPr>
            <w:pStyle w:val="C9B3EEA4B8EC44AD9702897BD313295D"/>
          </w:pPr>
          <w:r>
            <w:rPr>
              <w:rStyle w:val="Plassholdertekst"/>
            </w:rPr>
            <w:t>Skriv inn teksten her.</w:t>
          </w:r>
        </w:p>
      </w:docPartBody>
    </w:docPart>
    <w:docPart>
      <w:docPartPr>
        <w:name w:val="C99AF657813C42E699E3C6F611687E85"/>
        <w:category>
          <w:name w:val="Generelt"/>
          <w:gallery w:val="placeholder"/>
        </w:category>
        <w:types>
          <w:type w:val="bbPlcHdr"/>
        </w:types>
        <w:behaviors>
          <w:behavior w:val="content"/>
        </w:behaviors>
        <w:guid w:val="{C242C8BD-92A7-4A2E-A0C6-A8D9EDC769CE}"/>
      </w:docPartPr>
      <w:docPartBody>
        <w:p w:rsidR="00835598" w:rsidRDefault="00835598" w:rsidP="00835598">
          <w:pPr>
            <w:pStyle w:val="C99AF657813C42E699E3C6F611687E85"/>
          </w:pPr>
          <w:r w:rsidRPr="004202B9">
            <w:rPr>
              <w:rStyle w:val="Plassholdertekst"/>
            </w:rPr>
            <w:t>Click here to enter text.</w:t>
          </w:r>
        </w:p>
      </w:docPartBody>
    </w:docPart>
    <w:docPart>
      <w:docPartPr>
        <w:name w:val="5F201AF16EBD4848A57DC4A64F7121C2"/>
        <w:category>
          <w:name w:val="Generelt"/>
          <w:gallery w:val="placeholder"/>
        </w:category>
        <w:types>
          <w:type w:val="bbPlcHdr"/>
        </w:types>
        <w:behaviors>
          <w:behavior w:val="content"/>
        </w:behaviors>
        <w:guid w:val="{46D1EE2D-64BC-4873-9391-9FFEC56A6829}"/>
      </w:docPartPr>
      <w:docPartBody>
        <w:p w:rsidR="00835598" w:rsidRDefault="00835598">
          <w:r w:rsidRPr="009145B0">
            <w:rPr>
              <w:rStyle w:val="Plassholdertekst"/>
            </w:rPr>
            <w:t>Skriv inn vedtaket her</w:t>
          </w:r>
        </w:p>
      </w:docPartBody>
    </w:docPart>
    <w:docPart>
      <w:docPartPr>
        <w:name w:val="E9F04948CFA042048EC3D4E945BE41DA"/>
        <w:category>
          <w:name w:val="Generelt"/>
          <w:gallery w:val="placeholder"/>
        </w:category>
        <w:types>
          <w:type w:val="bbPlcHdr"/>
        </w:types>
        <w:behaviors>
          <w:behavior w:val="content"/>
        </w:behaviors>
        <w:guid w:val="{AAEE33E8-6F13-4660-B9B4-147A9E31DFE8}"/>
      </w:docPartPr>
      <w:docPartBody>
        <w:p w:rsidR="00835598" w:rsidRDefault="00835598" w:rsidP="00835598">
          <w:pPr>
            <w:pStyle w:val="E9F04948CFA042048EC3D4E945BE41DA"/>
          </w:pPr>
          <w:r>
            <w:rPr>
              <w:rStyle w:val="Plassholdertekst"/>
            </w:rPr>
            <w:t>Skriv inn teksten her.</w:t>
          </w:r>
        </w:p>
      </w:docPartBody>
    </w:docPart>
    <w:docPart>
      <w:docPartPr>
        <w:name w:val="EF9AFF5F4BDE4E5CAA9DE9F3B0A0C2FC"/>
        <w:category>
          <w:name w:val="Generelt"/>
          <w:gallery w:val="placeholder"/>
        </w:category>
        <w:types>
          <w:type w:val="bbPlcHdr"/>
        </w:types>
        <w:behaviors>
          <w:behavior w:val="content"/>
        </w:behaviors>
        <w:guid w:val="{A9908818-4EDB-4363-BA1D-76C63F7B2EAD}"/>
      </w:docPartPr>
      <w:docPartBody>
        <w:p w:rsidR="00835598" w:rsidRDefault="00835598" w:rsidP="00835598">
          <w:pPr>
            <w:pStyle w:val="EF9AFF5F4BDE4E5CAA9DE9F3B0A0C2FC"/>
          </w:pPr>
          <w:r w:rsidRPr="004202B9">
            <w:rPr>
              <w:rStyle w:val="Plassholdertekst"/>
            </w:rPr>
            <w:t>Click here to enter text.</w:t>
          </w:r>
        </w:p>
      </w:docPartBody>
    </w:docPart>
    <w:docPart>
      <w:docPartPr>
        <w:name w:val="E3D03F8BFAD64799A3A09D77D7FF85FC"/>
        <w:category>
          <w:name w:val="Generelt"/>
          <w:gallery w:val="placeholder"/>
        </w:category>
        <w:types>
          <w:type w:val="bbPlcHdr"/>
        </w:types>
        <w:behaviors>
          <w:behavior w:val="content"/>
        </w:behaviors>
        <w:guid w:val="{EBA16F52-0370-4285-9E16-82640FB36054}"/>
      </w:docPartPr>
      <w:docPartBody>
        <w:p w:rsidR="00835598" w:rsidRDefault="00835598">
          <w:r w:rsidRPr="009145B0">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81EAD"/>
    <w:rsid w:val="003A10CA"/>
    <w:rsid w:val="003D06AE"/>
    <w:rsid w:val="003E1116"/>
    <w:rsid w:val="00415253"/>
    <w:rsid w:val="00451121"/>
    <w:rsid w:val="004E03ED"/>
    <w:rsid w:val="004E689B"/>
    <w:rsid w:val="00527FAD"/>
    <w:rsid w:val="00564B7C"/>
    <w:rsid w:val="005D6B90"/>
    <w:rsid w:val="005F4505"/>
    <w:rsid w:val="0063357D"/>
    <w:rsid w:val="006461D7"/>
    <w:rsid w:val="0079142A"/>
    <w:rsid w:val="007B4A68"/>
    <w:rsid w:val="00835598"/>
    <w:rsid w:val="0086325C"/>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35598"/>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924ABA3036364577AA4CE306E67AC0E9">
    <w:name w:val="924ABA3036364577AA4CE306E67AC0E9"/>
    <w:rsid w:val="00835598"/>
    <w:pPr>
      <w:spacing w:line="278" w:lineRule="auto"/>
    </w:pPr>
    <w:rPr>
      <w:kern w:val="2"/>
      <w:sz w:val="24"/>
      <w:szCs w:val="24"/>
      <w:lang w:val="nb-NO" w:eastAsia="nb-NO"/>
      <w14:ligatures w14:val="standardContextual"/>
    </w:rPr>
  </w:style>
  <w:style w:type="paragraph" w:customStyle="1" w:styleId="BFF11456ACC34C9587408DA99C672ABA">
    <w:name w:val="BFF11456ACC34C9587408DA99C672ABA"/>
    <w:rsid w:val="00835598"/>
    <w:pPr>
      <w:spacing w:line="278" w:lineRule="auto"/>
    </w:pPr>
    <w:rPr>
      <w:kern w:val="2"/>
      <w:sz w:val="24"/>
      <w:szCs w:val="24"/>
      <w:lang w:val="nb-NO" w:eastAsia="nb-NO"/>
      <w14:ligatures w14:val="standardContextual"/>
    </w:rPr>
  </w:style>
  <w:style w:type="paragraph" w:customStyle="1" w:styleId="2E354D5D47CA4D8E97EB01E11A5F8D5C">
    <w:name w:val="2E354D5D47CA4D8E97EB01E11A5F8D5C"/>
    <w:rsid w:val="00835598"/>
    <w:pPr>
      <w:spacing w:line="278" w:lineRule="auto"/>
    </w:pPr>
    <w:rPr>
      <w:kern w:val="2"/>
      <w:sz w:val="24"/>
      <w:szCs w:val="24"/>
      <w:lang w:val="nb-NO" w:eastAsia="nb-NO"/>
      <w14:ligatures w14:val="standardContextual"/>
    </w:rPr>
  </w:style>
  <w:style w:type="paragraph" w:customStyle="1" w:styleId="C9B3EEA4B8EC44AD9702897BD313295D">
    <w:name w:val="C9B3EEA4B8EC44AD9702897BD313295D"/>
    <w:rsid w:val="00835598"/>
    <w:pPr>
      <w:spacing w:line="278" w:lineRule="auto"/>
    </w:pPr>
    <w:rPr>
      <w:kern w:val="2"/>
      <w:sz w:val="24"/>
      <w:szCs w:val="24"/>
      <w:lang w:val="nb-NO" w:eastAsia="nb-NO"/>
      <w14:ligatures w14:val="standardContextual"/>
    </w:rPr>
  </w:style>
  <w:style w:type="paragraph" w:customStyle="1" w:styleId="C99AF657813C42E699E3C6F611687E85">
    <w:name w:val="C99AF657813C42E699E3C6F611687E85"/>
    <w:rsid w:val="00835598"/>
    <w:pPr>
      <w:spacing w:line="278" w:lineRule="auto"/>
    </w:pPr>
    <w:rPr>
      <w:kern w:val="2"/>
      <w:sz w:val="24"/>
      <w:szCs w:val="24"/>
      <w:lang w:val="nb-NO" w:eastAsia="nb-NO"/>
      <w14:ligatures w14:val="standardContextual"/>
    </w:rPr>
  </w:style>
  <w:style w:type="paragraph" w:customStyle="1" w:styleId="E9F04948CFA042048EC3D4E945BE41DA">
    <w:name w:val="E9F04948CFA042048EC3D4E945BE41DA"/>
    <w:rsid w:val="00835598"/>
    <w:pPr>
      <w:spacing w:line="278" w:lineRule="auto"/>
    </w:pPr>
    <w:rPr>
      <w:kern w:val="2"/>
      <w:sz w:val="24"/>
      <w:szCs w:val="24"/>
      <w:lang w:val="nb-NO" w:eastAsia="nb-NO"/>
      <w14:ligatures w14:val="standardContextual"/>
    </w:rPr>
  </w:style>
  <w:style w:type="paragraph" w:customStyle="1" w:styleId="EF9AFF5F4BDE4E5CAA9DE9F3B0A0C2FC">
    <w:name w:val="EF9AFF5F4BDE4E5CAA9DE9F3B0A0C2FC"/>
    <w:rsid w:val="00835598"/>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9593"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2025-09-16T12:00:00</gbs:StartDate>
  <gbs:Location gbs:loadFromGrowBusiness="OnProduce" gbs:saveInGrowBusiness="False" gbs:connected="true" gbs:recno="" gbs:entity="" gbs:datatype="string" gbs:key="10002">Herredshuset i Gryllefjord</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Christel Eide</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2025-09-16T12:00:00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2</TotalTime>
  <Pages>4</Pages>
  <Words>441</Words>
  <Characters>3250</Characters>
  <Application>Microsoft Office Word</Application>
  <DocSecurity>0</DocSecurity>
  <Lines>27</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16.09.2025</dc:title>
  <dc:subject/>
  <dc:creator>Stein Emil Iden</dc:creator>
  <cp:keywords/>
  <dc:description/>
  <cp:lastModifiedBy>Stein Emil Iden</cp:lastModifiedBy>
  <cp:revision>2</cp:revision>
  <cp:lastPrinted>1900-12-31T23:00:00Z</cp:lastPrinted>
  <dcterms:created xsi:type="dcterms:W3CDTF">2025-09-17T11:41:00Z</dcterms:created>
  <dcterms:modified xsi:type="dcterms:W3CDTF">2025-09-17T11:41:00Z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209480</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209480</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16.09.2025</vt:lpwstr>
  </property>
  <property fmtid="{D5CDD505-2E9C-101B-9397-08002B2CF9AE}" pid="18" name="gbs_location">
    <vt:lpwstr>Herredshuset i Gryllefjord</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209593</vt:lpwstr>
  </property>
  <property fmtid="{D5CDD505-2E9C-101B-9397-08002B2CF9AE}" pid="27" name="verId">
    <vt:lpwstr>208266</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211792</vt:lpwstr>
  </property>
  <property fmtid="{D5CDD505-2E9C-101B-9397-08002B2CF9AE}" pid="35" name="currentVerId">
    <vt:lpwstr>208266</vt:lpwstr>
  </property>
  <property fmtid="{D5CDD505-2E9C-101B-9397-08002B2CF9AE}" pid="36" name="fileName">
    <vt:lpwstr>24_00137-15 Protokoll Torsken menighetsråd 16.09.2025 211792_208266_0.DOCX</vt:lpwstr>
  </property>
  <property fmtid="{D5CDD505-2E9C-101B-9397-08002B2CF9AE}" pid="37" name="filePath">
    <vt:lpwstr>
    </vt:lpwstr>
  </property>
  <property fmtid="{D5CDD505-2E9C-101B-9397-08002B2CF9AE}" pid="38" name="Operation">
    <vt:lpwstr>CheckoutFile</vt:lpwstr>
  </property>
</Properties>
</file>