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724ACD48" w:rsidR="00DE4470" w:rsidRPr="005D52A2" w:rsidRDefault="00345F87"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742A1A">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2-10T12:00:00Z">
              <w:dateFormat w:val="dd.MM.yyyy kl. HH:mm"/>
              <w:lid w:val="nb-NO"/>
              <w:storeMappedDataAs w:val="dateTime"/>
              <w:calendar w:val="gregorian"/>
            </w:date>
          </w:sdtPr>
          <w:sdtEndPr/>
          <w:sdtContent>
            <w:tc>
              <w:tcPr>
                <w:tcW w:w="7149" w:type="dxa"/>
                <w:tcBorders>
                  <w:top w:val="single" w:sz="4" w:space="0" w:color="auto"/>
                </w:tcBorders>
              </w:tcPr>
              <w:p w14:paraId="092353AF" w14:textId="55EFEF8D" w:rsidR="00D8150E" w:rsidRPr="00D8150E" w:rsidRDefault="00742A1A" w:rsidP="009253BB">
                <w:r>
                  <w:t>10.02.2026 kl. 12:00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49965E5C" w:rsidR="00D8150E" w:rsidRPr="00D8150E" w:rsidRDefault="00742A1A" w:rsidP="009253BB">
                <w:r>
                  <w:t>Herredshuset i Gryllefjord</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2F18938D" w:rsidR="00D8150E" w:rsidRPr="00D8150E" w:rsidRDefault="00742A1A"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2047CA74" w:rsidR="00D8150E" w:rsidRPr="00D8150E" w:rsidRDefault="00742A1A" w:rsidP="009253BB">
            <w:bookmarkStart w:id="1" w:name="MEMBERS_MET"/>
            <w:bookmarkEnd w:id="1"/>
            <w:r>
              <w:t>Christel Eide, Leif Einar Thomassen, Reidun Flakstad, Øyvind Ropstad</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4DD6219E" w:rsidR="00D8150E" w:rsidRPr="00D8150E" w:rsidRDefault="00742A1A" w:rsidP="009253BB">
            <w:bookmarkStart w:id="2" w:name="MEMBERS_SUBST"/>
            <w:bookmarkEnd w:id="2"/>
            <w:r>
              <w:t>Brith Kathe Sørensen for Solveig Flakstad</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542C6539" w:rsidR="00D8150E" w:rsidRPr="00D8150E" w:rsidRDefault="00742A1A" w:rsidP="009253BB">
            <w:bookmarkStart w:id="3" w:name="MEMBERS_NOTMET"/>
            <w:bookmarkEnd w:id="3"/>
            <w:r>
              <w:t>Janne Tove Bergvoll, Håvard Elnar Hansen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01247C37" w:rsidR="00D8150E" w:rsidRPr="00D8150E" w:rsidRDefault="00742A1A" w:rsidP="009253BB">
                <w:r>
                  <w:t>Christel Eide</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742A1A" w:rsidRPr="00742A1A" w14:paraId="42B7743C" w14:textId="77777777" w:rsidTr="00742A1A">
        <w:trPr>
          <w:trHeight w:val="480"/>
        </w:trPr>
        <w:tc>
          <w:tcPr>
            <w:tcW w:w="9061" w:type="dxa"/>
            <w:gridSpan w:val="3"/>
            <w:vAlign w:val="center"/>
          </w:tcPr>
          <w:p w14:paraId="30C64E52" w14:textId="347E56D8" w:rsidR="00742A1A" w:rsidRPr="00742A1A" w:rsidRDefault="00742A1A" w:rsidP="00742A1A">
            <w:pPr>
              <w:rPr>
                <w:b/>
              </w:rPr>
            </w:pPr>
            <w:bookmarkStart w:id="4" w:name="AGENDA_TABLE"/>
            <w:bookmarkEnd w:id="4"/>
            <w:r>
              <w:rPr>
                <w:b/>
              </w:rPr>
              <w:t>Godkjenning av innkalling og saksliste</w:t>
            </w:r>
          </w:p>
        </w:tc>
      </w:tr>
      <w:tr w:rsidR="00742A1A" w:rsidRPr="00742A1A" w14:paraId="3F46822A" w14:textId="77777777" w:rsidTr="00742A1A">
        <w:trPr>
          <w:trHeight w:val="480"/>
        </w:trPr>
        <w:tc>
          <w:tcPr>
            <w:tcW w:w="9061" w:type="dxa"/>
            <w:gridSpan w:val="3"/>
            <w:vAlign w:val="center"/>
          </w:tcPr>
          <w:p w14:paraId="7F3C16E0" w14:textId="0B8FD3BD" w:rsidR="00742A1A" w:rsidRPr="00742A1A" w:rsidRDefault="00742A1A" w:rsidP="00742A1A">
            <w:pPr>
              <w:rPr>
                <w:b/>
              </w:rPr>
            </w:pPr>
            <w:r>
              <w:rPr>
                <w:b/>
              </w:rPr>
              <w:t>Godkjenning av protokoll</w:t>
            </w:r>
          </w:p>
        </w:tc>
      </w:tr>
      <w:tr w:rsidR="00742A1A" w:rsidRPr="00742A1A" w14:paraId="1C0DCD1D" w14:textId="77777777" w:rsidTr="00742A1A">
        <w:trPr>
          <w:trHeight w:val="480"/>
        </w:trPr>
        <w:tc>
          <w:tcPr>
            <w:tcW w:w="9061" w:type="dxa"/>
            <w:gridSpan w:val="3"/>
            <w:vAlign w:val="center"/>
          </w:tcPr>
          <w:p w14:paraId="55D65F2B" w14:textId="2AB43AA5" w:rsidR="00742A1A" w:rsidRPr="00742A1A" w:rsidRDefault="00742A1A" w:rsidP="00742A1A">
            <w:pPr>
              <w:rPr>
                <w:b/>
              </w:rPr>
            </w:pPr>
            <w:r>
              <w:rPr>
                <w:b/>
              </w:rPr>
              <w:t>Saker til behandling</w:t>
            </w:r>
          </w:p>
        </w:tc>
      </w:tr>
      <w:tr w:rsidR="00742A1A" w:rsidRPr="00742A1A" w14:paraId="7DE17960" w14:textId="77777777" w:rsidTr="00742A1A">
        <w:trPr>
          <w:trHeight w:val="240"/>
        </w:trPr>
        <w:tc>
          <w:tcPr>
            <w:tcW w:w="931" w:type="dxa"/>
            <w:vAlign w:val="center"/>
          </w:tcPr>
          <w:p w14:paraId="5BA115BA" w14:textId="16E5927B" w:rsidR="00742A1A" w:rsidRPr="00742A1A" w:rsidRDefault="00742A1A" w:rsidP="00742A1A">
            <w:hyperlink w:anchor="CaseRef210734" w:tooltip="Detaljer" w:history="1">
              <w:r>
                <w:rPr>
                  <w:rStyle w:val="Hyperkobling"/>
                </w:rPr>
                <w:t>1/26</w:t>
              </w:r>
            </w:hyperlink>
          </w:p>
        </w:tc>
        <w:tc>
          <w:tcPr>
            <w:tcW w:w="7281" w:type="dxa"/>
            <w:vAlign w:val="center"/>
          </w:tcPr>
          <w:p w14:paraId="4DCB5850" w14:textId="0031371A" w:rsidR="00742A1A" w:rsidRPr="00742A1A" w:rsidRDefault="00742A1A" w:rsidP="00933AD0">
            <w:r>
              <w:t xml:space="preserve">Vikariat som </w:t>
            </w:r>
            <w:proofErr w:type="spellStart"/>
            <w:r>
              <w:t>trosopplærer</w:t>
            </w:r>
            <w:proofErr w:type="spellEnd"/>
            <w:r>
              <w:t xml:space="preserve"> vår 2026</w:t>
            </w:r>
          </w:p>
        </w:tc>
        <w:tc>
          <w:tcPr>
            <w:tcW w:w="849" w:type="dxa"/>
            <w:vAlign w:val="center"/>
          </w:tcPr>
          <w:p w14:paraId="0D07C371" w14:textId="6FDF2ADA" w:rsidR="00742A1A" w:rsidRPr="00742A1A" w:rsidRDefault="00742A1A" w:rsidP="00933AD0">
            <w:r>
              <w:fldChar w:fldCharType="begin"/>
            </w:r>
            <w:r>
              <w:instrText xml:space="preserve"> PAGEREF CaseRef210734 </w:instrText>
            </w:r>
            <w:r>
              <w:fldChar w:fldCharType="separate"/>
            </w:r>
            <w:r>
              <w:rPr>
                <w:noProof/>
              </w:rPr>
              <w:t>1</w:t>
            </w:r>
            <w:r>
              <w:fldChar w:fldCharType="end"/>
            </w:r>
          </w:p>
        </w:tc>
      </w:tr>
      <w:tr w:rsidR="00742A1A" w:rsidRPr="00742A1A" w14:paraId="6D74A724" w14:textId="77777777" w:rsidTr="00742A1A">
        <w:trPr>
          <w:trHeight w:val="240"/>
        </w:trPr>
        <w:tc>
          <w:tcPr>
            <w:tcW w:w="931" w:type="dxa"/>
            <w:vAlign w:val="center"/>
          </w:tcPr>
          <w:p w14:paraId="26099592" w14:textId="3548BDCF" w:rsidR="00742A1A" w:rsidRPr="00742A1A" w:rsidRDefault="00742A1A" w:rsidP="00742A1A">
            <w:hyperlink w:anchor="CaseRef210732" w:tooltip="Detaljer" w:history="1">
              <w:r>
                <w:rPr>
                  <w:rStyle w:val="Hyperkobling"/>
                </w:rPr>
                <w:t>2/26</w:t>
              </w:r>
            </w:hyperlink>
          </w:p>
        </w:tc>
        <w:tc>
          <w:tcPr>
            <w:tcW w:w="7281" w:type="dxa"/>
            <w:vAlign w:val="center"/>
          </w:tcPr>
          <w:p w14:paraId="58BBD967" w14:textId="42A67B4D" w:rsidR="00742A1A" w:rsidRPr="00742A1A" w:rsidRDefault="00742A1A" w:rsidP="00933AD0">
            <w:r>
              <w:t>Økonomiplaner 2027-2030</w:t>
            </w:r>
          </w:p>
        </w:tc>
        <w:tc>
          <w:tcPr>
            <w:tcW w:w="849" w:type="dxa"/>
            <w:vAlign w:val="center"/>
          </w:tcPr>
          <w:p w14:paraId="39903CAE" w14:textId="7C2B974C" w:rsidR="00742A1A" w:rsidRPr="00742A1A" w:rsidRDefault="00742A1A" w:rsidP="00933AD0">
            <w:r>
              <w:fldChar w:fldCharType="begin"/>
            </w:r>
            <w:r>
              <w:instrText xml:space="preserve"> PAGEREF CaseRef210732 </w:instrText>
            </w:r>
            <w:r>
              <w:fldChar w:fldCharType="separate"/>
            </w:r>
            <w:r>
              <w:rPr>
                <w:noProof/>
              </w:rPr>
              <w:t>2</w:t>
            </w:r>
            <w:r>
              <w:fldChar w:fldCharType="end"/>
            </w:r>
          </w:p>
        </w:tc>
      </w:tr>
      <w:tr w:rsidR="00742A1A" w:rsidRPr="00742A1A" w14:paraId="3B74806A" w14:textId="77777777" w:rsidTr="00742A1A">
        <w:trPr>
          <w:trHeight w:val="240"/>
        </w:trPr>
        <w:tc>
          <w:tcPr>
            <w:tcW w:w="931" w:type="dxa"/>
            <w:vAlign w:val="center"/>
          </w:tcPr>
          <w:p w14:paraId="6B3C84C0" w14:textId="342987F3" w:rsidR="00742A1A" w:rsidRPr="00742A1A" w:rsidRDefault="00742A1A" w:rsidP="00742A1A">
            <w:hyperlink w:anchor="CaseRef210730" w:tooltip="Detaljer" w:history="1">
              <w:r>
                <w:rPr>
                  <w:rStyle w:val="Hyperkobling"/>
                </w:rPr>
                <w:t>3/26</w:t>
              </w:r>
            </w:hyperlink>
          </w:p>
        </w:tc>
        <w:tc>
          <w:tcPr>
            <w:tcW w:w="7281" w:type="dxa"/>
            <w:vAlign w:val="center"/>
          </w:tcPr>
          <w:p w14:paraId="0BBD9DB5" w14:textId="3851357E" w:rsidR="00742A1A" w:rsidRPr="00742A1A" w:rsidRDefault="00742A1A" w:rsidP="00933AD0">
            <w:r>
              <w:t>SSB Torsken 2025</w:t>
            </w:r>
          </w:p>
        </w:tc>
        <w:tc>
          <w:tcPr>
            <w:tcW w:w="849" w:type="dxa"/>
            <w:vAlign w:val="center"/>
          </w:tcPr>
          <w:p w14:paraId="0457E839" w14:textId="2614E92B" w:rsidR="00742A1A" w:rsidRPr="00742A1A" w:rsidRDefault="00742A1A" w:rsidP="00933AD0">
            <w:r>
              <w:fldChar w:fldCharType="begin"/>
            </w:r>
            <w:r>
              <w:instrText xml:space="preserve"> PAGEREF CaseRef210730 </w:instrText>
            </w:r>
            <w:r>
              <w:fldChar w:fldCharType="separate"/>
            </w:r>
            <w:r>
              <w:rPr>
                <w:noProof/>
              </w:rPr>
              <w:t>3</w:t>
            </w:r>
            <w:r>
              <w:fldChar w:fldCharType="end"/>
            </w:r>
          </w:p>
        </w:tc>
      </w:tr>
      <w:tr w:rsidR="00742A1A" w:rsidRPr="00742A1A" w14:paraId="3C30C020" w14:textId="77777777" w:rsidTr="00742A1A">
        <w:trPr>
          <w:trHeight w:val="480"/>
        </w:trPr>
        <w:tc>
          <w:tcPr>
            <w:tcW w:w="9061" w:type="dxa"/>
            <w:gridSpan w:val="3"/>
            <w:vAlign w:val="center"/>
          </w:tcPr>
          <w:p w14:paraId="2958DFAB" w14:textId="77777777" w:rsidR="00742A1A" w:rsidRDefault="00742A1A" w:rsidP="00742A1A">
            <w:pPr>
              <w:rPr>
                <w:b/>
              </w:rPr>
            </w:pPr>
            <w:r>
              <w:rPr>
                <w:b/>
              </w:rPr>
              <w:t>Orienteringssaker</w:t>
            </w:r>
          </w:p>
          <w:p w14:paraId="55FED031" w14:textId="76AB2094" w:rsidR="00742A1A" w:rsidRDefault="00742A1A" w:rsidP="00742A1A">
            <w:r>
              <w:t xml:space="preserve">Ny sokneprest i Berg og Torsken </w:t>
            </w:r>
          </w:p>
          <w:p w14:paraId="6976FE72" w14:textId="18B86FF1" w:rsidR="00742A1A" w:rsidRDefault="00742A1A" w:rsidP="00742A1A">
            <w:r>
              <w:t xml:space="preserve">Kandidater til kvensk/norskfinsk utvalg </w:t>
            </w:r>
          </w:p>
          <w:p w14:paraId="150D598A" w14:textId="141585BD" w:rsidR="00742A1A" w:rsidRPr="00742A1A" w:rsidRDefault="00742A1A" w:rsidP="00742A1A">
            <w:r>
              <w:t xml:space="preserve">Møte med biskopen 18. mars 2026 </w:t>
            </w:r>
          </w:p>
        </w:tc>
      </w:tr>
      <w:tr w:rsidR="00742A1A" w:rsidRPr="00742A1A" w14:paraId="59101570" w14:textId="77777777" w:rsidTr="00742A1A">
        <w:trPr>
          <w:trHeight w:val="480"/>
        </w:trPr>
        <w:tc>
          <w:tcPr>
            <w:tcW w:w="9061" w:type="dxa"/>
            <w:gridSpan w:val="3"/>
            <w:vAlign w:val="center"/>
          </w:tcPr>
          <w:p w14:paraId="5F4AF118" w14:textId="49B8FE69" w:rsidR="00742A1A" w:rsidRPr="00742A1A" w:rsidRDefault="00742A1A" w:rsidP="00742A1A">
            <w:pPr>
              <w:rPr>
                <w:b/>
              </w:rPr>
            </w:pPr>
            <w:r>
              <w:rPr>
                <w:b/>
              </w:rPr>
              <w:t>Eventuelt</w:t>
            </w:r>
          </w:p>
        </w:tc>
      </w:tr>
      <w:tr w:rsidR="00742A1A" w:rsidRPr="00742A1A" w14:paraId="64574F4A" w14:textId="77777777" w:rsidTr="00742A1A">
        <w:trPr>
          <w:trHeight w:val="240"/>
        </w:trPr>
        <w:tc>
          <w:tcPr>
            <w:tcW w:w="931" w:type="dxa"/>
            <w:vAlign w:val="center"/>
          </w:tcPr>
          <w:p w14:paraId="12DBEEDC" w14:textId="3F8EDF8B" w:rsidR="00742A1A" w:rsidRDefault="00912E73" w:rsidP="00742A1A">
            <w:r>
              <w:t>4/26</w:t>
            </w:r>
          </w:p>
        </w:tc>
        <w:tc>
          <w:tcPr>
            <w:tcW w:w="7281" w:type="dxa"/>
            <w:vAlign w:val="center"/>
          </w:tcPr>
          <w:p w14:paraId="1A6725F9" w14:textId="32B4875F" w:rsidR="00742A1A" w:rsidRDefault="00912E73" w:rsidP="00933AD0">
            <w:r>
              <w:t>Oppfølging av vedtak i Torsken menighetsråd</w:t>
            </w:r>
          </w:p>
        </w:tc>
        <w:tc>
          <w:tcPr>
            <w:tcW w:w="849" w:type="dxa"/>
            <w:vAlign w:val="center"/>
          </w:tcPr>
          <w:p w14:paraId="02286FD7" w14:textId="6D3D2C28" w:rsidR="00742A1A" w:rsidRDefault="00912E73" w:rsidP="00933AD0">
            <w:r>
              <w:t>5</w:t>
            </w:r>
          </w:p>
        </w:tc>
      </w:tr>
      <w:tr w:rsidR="00912E73" w:rsidRPr="00742A1A" w14:paraId="6D55ACF1" w14:textId="77777777" w:rsidTr="00742A1A">
        <w:trPr>
          <w:trHeight w:val="240"/>
        </w:trPr>
        <w:tc>
          <w:tcPr>
            <w:tcW w:w="931" w:type="dxa"/>
            <w:vAlign w:val="center"/>
          </w:tcPr>
          <w:p w14:paraId="738D55E8" w14:textId="320D7A9D" w:rsidR="00912E73" w:rsidRDefault="00912E73" w:rsidP="00742A1A">
            <w:r>
              <w:t>5/26</w:t>
            </w:r>
          </w:p>
        </w:tc>
        <w:tc>
          <w:tcPr>
            <w:tcW w:w="7281" w:type="dxa"/>
            <w:vAlign w:val="center"/>
          </w:tcPr>
          <w:p w14:paraId="10259EBE" w14:textId="4C27F1C4" w:rsidR="00912E73" w:rsidRDefault="00912E73" w:rsidP="00933AD0">
            <w:r>
              <w:t>Underlagsdokumenter til saker i menighetsrådet</w:t>
            </w:r>
          </w:p>
        </w:tc>
        <w:tc>
          <w:tcPr>
            <w:tcW w:w="849" w:type="dxa"/>
            <w:vAlign w:val="center"/>
          </w:tcPr>
          <w:p w14:paraId="0E47A370" w14:textId="4A25A430" w:rsidR="00912E73" w:rsidRDefault="00912E73" w:rsidP="00933AD0">
            <w:r>
              <w:t>5</w:t>
            </w:r>
          </w:p>
        </w:tc>
      </w:tr>
      <w:tr w:rsidR="00912E73" w:rsidRPr="00742A1A" w14:paraId="78DA224E" w14:textId="77777777" w:rsidTr="00742A1A">
        <w:trPr>
          <w:trHeight w:val="240"/>
        </w:trPr>
        <w:tc>
          <w:tcPr>
            <w:tcW w:w="931" w:type="dxa"/>
            <w:vAlign w:val="center"/>
          </w:tcPr>
          <w:p w14:paraId="6BBDAFD4" w14:textId="3D5461D9" w:rsidR="00912E73" w:rsidRDefault="00912E73" w:rsidP="00742A1A">
            <w:r>
              <w:t>6/26</w:t>
            </w:r>
          </w:p>
        </w:tc>
        <w:tc>
          <w:tcPr>
            <w:tcW w:w="7281" w:type="dxa"/>
            <w:vAlign w:val="center"/>
          </w:tcPr>
          <w:p w14:paraId="670F59DD" w14:textId="50B7C66B" w:rsidR="00912E73" w:rsidRDefault="00912E73" w:rsidP="00933AD0">
            <w:r>
              <w:t>Løpende informasjon angående Torsken kirke</w:t>
            </w:r>
          </w:p>
        </w:tc>
        <w:tc>
          <w:tcPr>
            <w:tcW w:w="849" w:type="dxa"/>
            <w:vAlign w:val="center"/>
          </w:tcPr>
          <w:p w14:paraId="52F76B3F" w14:textId="2118A666" w:rsidR="00912E73" w:rsidRDefault="00912E73" w:rsidP="00933AD0">
            <w:r>
              <w:t>5</w:t>
            </w:r>
          </w:p>
        </w:tc>
      </w:tr>
      <w:tr w:rsidR="00912E73" w:rsidRPr="00742A1A" w14:paraId="44CBB9CB" w14:textId="77777777" w:rsidTr="00742A1A">
        <w:trPr>
          <w:trHeight w:val="240"/>
        </w:trPr>
        <w:tc>
          <w:tcPr>
            <w:tcW w:w="931" w:type="dxa"/>
            <w:vAlign w:val="center"/>
          </w:tcPr>
          <w:p w14:paraId="2A83C672" w14:textId="60942382" w:rsidR="00912E73" w:rsidRDefault="00912E73" w:rsidP="00742A1A">
            <w:r>
              <w:t>7/26</w:t>
            </w:r>
          </w:p>
        </w:tc>
        <w:tc>
          <w:tcPr>
            <w:tcW w:w="7281" w:type="dxa"/>
            <w:vAlign w:val="center"/>
          </w:tcPr>
          <w:p w14:paraId="1C60D3BD" w14:textId="0D613F2E" w:rsidR="00912E73" w:rsidRDefault="00912E73" w:rsidP="00933AD0">
            <w:r>
              <w:t>Varmepumpe og panelovner i Gryllefjord kirke</w:t>
            </w:r>
          </w:p>
        </w:tc>
        <w:tc>
          <w:tcPr>
            <w:tcW w:w="849" w:type="dxa"/>
            <w:vAlign w:val="center"/>
          </w:tcPr>
          <w:p w14:paraId="49A7C8B6" w14:textId="49B44C2E" w:rsidR="00912E73" w:rsidRDefault="00912E73" w:rsidP="00933AD0">
            <w:r>
              <w:t>5</w:t>
            </w:r>
          </w:p>
        </w:tc>
      </w:tr>
    </w:tbl>
    <w:p w14:paraId="12F2F07A" w14:textId="77777777" w:rsidR="004C78E3" w:rsidRPr="00933AD0" w:rsidRDefault="004C78E3" w:rsidP="00933AD0"/>
    <w:p w14:paraId="0D002129" w14:textId="1085F219" w:rsidR="005D52A2" w:rsidRPr="004631EB" w:rsidRDefault="00345F87"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12.02.2026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45368B17" w:rsidR="00403641" w:rsidRDefault="00742A1A" w:rsidP="00403641">
                <w:r>
                  <w:t>Leif Einar Thomassen</w:t>
                </w:r>
              </w:p>
            </w:sdtContent>
          </w:sdt>
          <w:p w14:paraId="0E34F9CC" w14:textId="3E8E08FE" w:rsidR="005D52A2" w:rsidRPr="004631EB" w:rsidRDefault="007F141C" w:rsidP="006832C2">
            <w:r>
              <w:t>Leder</w:t>
            </w:r>
          </w:p>
        </w:tc>
        <w:tc>
          <w:tcPr>
            <w:tcW w:w="4531" w:type="dxa"/>
          </w:tcPr>
          <w:sdt>
            <w:sdtPr>
              <w:tag w:val="ToBoard.FromOtherContacts"/>
              <w:id w:val="1661192693"/>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6B36A038" w:rsidR="005D52A2" w:rsidRPr="004631EB" w:rsidRDefault="00742A1A" w:rsidP="006832C2">
                <w:r>
                  <w:t>Christel Eide</w:t>
                </w:r>
              </w:p>
            </w:sdtContent>
          </w:sdt>
          <w:p w14:paraId="6E9D3426" w14:textId="075FAC05" w:rsidR="005D52A2" w:rsidRPr="004631EB" w:rsidRDefault="00742A1A" w:rsidP="006832C2">
            <w:r>
              <w:t>Referent</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010E81E0" w14:textId="24991D35" w:rsidR="00742A1A" w:rsidRDefault="00742A1A" w:rsidP="00742A1A">
      <w:pPr>
        <w:pStyle w:val="MUCaseTitle"/>
        <w:rPr>
          <w:shd w:val="clear" w:color="auto" w:fill="D9D9D9"/>
        </w:rPr>
      </w:pPr>
      <w:r w:rsidRPr="00742A1A">
        <w:rPr>
          <w:shd w:val="clear" w:color="auto" w:fill="D9D9D9"/>
        </w:rPr>
        <w:t>Godkjenning av innkalling og saksliste</w:t>
      </w:r>
    </w:p>
    <w:p w14:paraId="2F26B669" w14:textId="4FFD9DD3" w:rsidR="00742A1A" w:rsidRDefault="00742A1A" w:rsidP="00742A1A">
      <w:r>
        <w:t>Godkjent</w:t>
      </w:r>
    </w:p>
    <w:p w14:paraId="4314E574" w14:textId="77777777" w:rsidR="00742A1A" w:rsidRPr="00742A1A" w:rsidRDefault="00742A1A" w:rsidP="00742A1A"/>
    <w:p w14:paraId="6EA67951" w14:textId="03890470" w:rsidR="00742A1A" w:rsidRDefault="00742A1A" w:rsidP="00742A1A">
      <w:pPr>
        <w:pStyle w:val="MUCaseTitle"/>
        <w:rPr>
          <w:shd w:val="clear" w:color="auto" w:fill="D9D9D9"/>
        </w:rPr>
      </w:pPr>
      <w:r w:rsidRPr="00742A1A">
        <w:rPr>
          <w:shd w:val="clear" w:color="auto" w:fill="D9D9D9"/>
        </w:rPr>
        <w:t>Godkjenning av protokoll</w:t>
      </w:r>
    </w:p>
    <w:p w14:paraId="6496D44B" w14:textId="69CB4487" w:rsidR="00742A1A" w:rsidRDefault="00742A1A" w:rsidP="00742A1A">
      <w:r>
        <w:t>Godkjent</w:t>
      </w:r>
    </w:p>
    <w:p w14:paraId="40081478" w14:textId="77777777" w:rsidR="00742A1A" w:rsidRPr="00742A1A" w:rsidRDefault="00742A1A" w:rsidP="00742A1A"/>
    <w:p w14:paraId="41A7B6B0" w14:textId="5A18450B" w:rsidR="00742A1A" w:rsidRDefault="00742A1A" w:rsidP="00742A1A">
      <w:pPr>
        <w:pStyle w:val="MUCaseTitle"/>
      </w:pPr>
      <w:r w:rsidRPr="00742A1A">
        <w:rPr>
          <w:shd w:val="clear" w:color="auto" w:fill="D9D9D9"/>
        </w:rPr>
        <w:t>Saker til behandling</w:t>
      </w:r>
    </w:p>
    <w:p w14:paraId="11066F85" w14:textId="77777777" w:rsidR="00742A1A" w:rsidRDefault="00742A1A" w:rsidP="00742A1A">
      <w:pPr>
        <w:pStyle w:val="MUCaseTitle2"/>
      </w:pPr>
      <w:bookmarkStart w:id="5" w:name="CaseRef210734"/>
      <w:bookmarkEnd w:id="5"/>
      <w:r>
        <w:t xml:space="preserve">1/26 Vikariat som </w:t>
      </w:r>
      <w:proofErr w:type="spellStart"/>
      <w:r>
        <w:t>trosopplærer</w:t>
      </w:r>
      <w:proofErr w:type="spellEnd"/>
      <w:r>
        <w:t xml:space="preserve"> vår 2026</w:t>
      </w:r>
    </w:p>
    <w:p w14:paraId="3B74FA74" w14:textId="04D596CA" w:rsidR="00742A1A" w:rsidRDefault="00742A1A" w:rsidP="00742A1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42A1A" w14:paraId="0BF82285" w14:textId="77777777" w:rsidTr="00742A1A">
        <w:tc>
          <w:tcPr>
            <w:tcW w:w="5102" w:type="dxa"/>
          </w:tcPr>
          <w:p w14:paraId="0861D499" w14:textId="4950F366" w:rsidR="00742A1A" w:rsidRDefault="00742A1A" w:rsidP="00742A1A">
            <w:r>
              <w:t>Behandlet av</w:t>
            </w:r>
          </w:p>
        </w:tc>
        <w:tc>
          <w:tcPr>
            <w:tcW w:w="1701" w:type="dxa"/>
          </w:tcPr>
          <w:p w14:paraId="2C25AD60" w14:textId="41967AE7" w:rsidR="00742A1A" w:rsidRDefault="00742A1A" w:rsidP="00742A1A">
            <w:r>
              <w:t>Møtedato</w:t>
            </w:r>
          </w:p>
        </w:tc>
        <w:tc>
          <w:tcPr>
            <w:tcW w:w="1134" w:type="dxa"/>
          </w:tcPr>
          <w:p w14:paraId="3C7913C4" w14:textId="44F5CA82" w:rsidR="00742A1A" w:rsidRDefault="00742A1A" w:rsidP="00742A1A">
            <w:proofErr w:type="spellStart"/>
            <w:r>
              <w:t>Saknr</w:t>
            </w:r>
            <w:proofErr w:type="spellEnd"/>
          </w:p>
        </w:tc>
      </w:tr>
      <w:tr w:rsidR="00742A1A" w14:paraId="3CF959A0" w14:textId="77777777" w:rsidTr="00742A1A">
        <w:tc>
          <w:tcPr>
            <w:tcW w:w="5102" w:type="dxa"/>
          </w:tcPr>
          <w:p w14:paraId="5CB37DC5" w14:textId="7873FBAB" w:rsidR="00742A1A" w:rsidRDefault="00742A1A" w:rsidP="00742A1A">
            <w:r>
              <w:t>1 Torsken menighetsråd</w:t>
            </w:r>
          </w:p>
        </w:tc>
        <w:tc>
          <w:tcPr>
            <w:tcW w:w="1701" w:type="dxa"/>
          </w:tcPr>
          <w:p w14:paraId="6CECD2AB" w14:textId="148AC6EF" w:rsidR="00742A1A" w:rsidRDefault="00742A1A" w:rsidP="00742A1A">
            <w:r>
              <w:t>10.02.2026</w:t>
            </w:r>
          </w:p>
        </w:tc>
        <w:tc>
          <w:tcPr>
            <w:tcW w:w="1134" w:type="dxa"/>
          </w:tcPr>
          <w:p w14:paraId="545ADDBC" w14:textId="2AFE8363" w:rsidR="00742A1A" w:rsidRDefault="00742A1A" w:rsidP="00742A1A">
            <w:r>
              <w:t>1/26</w:t>
            </w:r>
          </w:p>
        </w:tc>
      </w:tr>
    </w:tbl>
    <w:p w14:paraId="3CD7C253" w14:textId="77777777" w:rsidR="00742A1A" w:rsidRDefault="00742A1A" w:rsidP="00742A1A"/>
    <w:p w14:paraId="71287366" w14:textId="77777777" w:rsidR="00742A1A" w:rsidRDefault="00742A1A" w:rsidP="00742A1A"/>
    <w:p w14:paraId="296C763C" w14:textId="77777777" w:rsidR="00742A1A" w:rsidRDefault="00742A1A" w:rsidP="00742A1A"/>
    <w:p w14:paraId="4E629825" w14:textId="77777777" w:rsidR="00742A1A" w:rsidRDefault="00742A1A" w:rsidP="00742A1A"/>
    <w:sdt>
      <w:sdtPr>
        <w:alias w:val="Sammendrag"/>
        <w:tag w:val="Sammendrag"/>
        <w:id w:val="1674685779"/>
        <w:placeholder>
          <w:docPart w:val="D24C28C73A0C4C0A90E258C21DCFD410"/>
        </w:placeholder>
      </w:sdtPr>
      <w:sdtEndPr/>
      <w:sdtContent>
        <w:p w14:paraId="526B5F60" w14:textId="77777777" w:rsidR="00742A1A" w:rsidRPr="00BE598D" w:rsidRDefault="00742A1A" w:rsidP="00742A1A">
          <w:pPr>
            <w:keepNext/>
            <w:keepLines/>
            <w:outlineLvl w:val="1"/>
            <w:rPr>
              <w:rFonts w:eastAsia="Arial Unicode MS"/>
              <w:b/>
              <w:bCs/>
            </w:rPr>
          </w:pPr>
          <w:r>
            <w:rPr>
              <w:rFonts w:eastAsia="Arial Unicode MS"/>
              <w:b/>
              <w:bCs/>
            </w:rPr>
            <w:t>Saksorientering</w:t>
          </w:r>
        </w:p>
        <w:p w14:paraId="7C36D37E" w14:textId="77777777" w:rsidR="00742A1A" w:rsidRDefault="00742A1A" w:rsidP="00742A1A">
          <w:pPr>
            <w:contextualSpacing/>
          </w:pPr>
          <w:r>
            <w:t xml:space="preserve">Birgit Noreng sluttet som </w:t>
          </w:r>
          <w:proofErr w:type="spellStart"/>
          <w:r>
            <w:t>trosopplærer</w:t>
          </w:r>
          <w:proofErr w:type="spellEnd"/>
          <w:r>
            <w:t xml:space="preserve"> i Torsken 1. februar. Stillingen er ikke lyst ut, men daglig leder har vært i dialog med Randi Ropstad om arbeid med trosopplæring i den perioden Øyvind Ropstad skal være vikarprest i Torsken. Hun er allerede i gang, blant annet med legoklubb, som hun og Øyvind i sin tid startet opp i Torsken. Foreløpig avtale med Randi er at hun skal bli betalt på timebasis.</w:t>
          </w:r>
        </w:p>
        <w:p w14:paraId="5E5C7F02" w14:textId="77777777" w:rsidR="00742A1A" w:rsidRDefault="00742A1A" w:rsidP="00742A1A">
          <w:pPr>
            <w:contextualSpacing/>
          </w:pPr>
          <w:r>
            <w:t>Prost Sigurd har forespurt Randi om hun kunne tenke seg å være engasjert i 6 % stilling for perioden frem til sommeren. Hun er positiv til det. Prostens forslag er at hun engasjeres i 6 % stilling fra 1.2 til 30.6.2026. Det er økonomisk dekning for dette.</w:t>
          </w:r>
        </w:p>
      </w:sdtContent>
    </w:sdt>
    <w:p w14:paraId="67C4D794" w14:textId="77777777" w:rsidR="00742A1A" w:rsidRDefault="00742A1A" w:rsidP="00742A1A"/>
    <w:sdt>
      <w:sdtPr>
        <w:rPr>
          <w:b/>
        </w:rPr>
        <w:tag w:val="MU_Tittel"/>
        <w:id w:val="-1559318507"/>
        <w:placeholder>
          <w:docPart w:val="FC317F22FA804FC998D922D201F2499A"/>
        </w:placeholder>
        <w:text/>
      </w:sdtPr>
      <w:sdtEndPr/>
      <w:sdtContent>
        <w:p w14:paraId="53773BC3" w14:textId="77777777" w:rsidR="00742A1A" w:rsidRDefault="00742A1A" w:rsidP="00742A1A">
          <w:pPr>
            <w:rPr>
              <w:b/>
            </w:rPr>
          </w:pPr>
          <w:r w:rsidRPr="00EF6EF9">
            <w:rPr>
              <w:b/>
            </w:rPr>
            <w:t>Forslag til vedtak</w:t>
          </w:r>
        </w:p>
      </w:sdtContent>
    </w:sdt>
    <w:p w14:paraId="05F97461" w14:textId="77777777" w:rsidR="00742A1A" w:rsidRDefault="00742A1A" w:rsidP="00742A1A"/>
    <w:p w14:paraId="33C026CA" w14:textId="46E93F0D" w:rsidR="00742A1A" w:rsidRDefault="00742A1A" w:rsidP="00742A1A">
      <w:r>
        <w:t xml:space="preserve">Randi Ropstad engasjeres i 6 % stilling som </w:t>
      </w:r>
      <w:proofErr w:type="spellStart"/>
      <w:r>
        <w:t>trosopplærer</w:t>
      </w:r>
      <w:proofErr w:type="spellEnd"/>
      <w:r>
        <w:t xml:space="preserve"> i Torsken for perioden 1.2-30.6.2026. Daglig leder sørger for at kirkevergen ordner med en arbeidsavtale.</w:t>
      </w:r>
    </w:p>
    <w:p w14:paraId="475FFB70" w14:textId="77777777" w:rsidR="00742A1A" w:rsidRDefault="00742A1A" w:rsidP="00742A1A"/>
    <w:sdt>
      <w:sdtPr>
        <w:rPr>
          <w:b w:val="0"/>
        </w:rPr>
        <w:alias w:val="Vedtak for sak 1/26"/>
        <w:tag w:val="HandlingID210734;CaseID200583"/>
        <w:id w:val="-1310935338"/>
        <w:placeholder>
          <w:docPart w:val="DefaultPlaceholder_-1854013440"/>
        </w:placeholder>
      </w:sdtPr>
      <w:sdtEndPr/>
      <w:sdtContent>
        <w:p w14:paraId="05B1BEFE" w14:textId="0E7C64BD" w:rsidR="00742A1A" w:rsidRDefault="00742A1A" w:rsidP="00742A1A">
          <w:pPr>
            <w:pStyle w:val="MUCaseTitle3"/>
          </w:pPr>
          <w:r>
            <w:t>Møtebehandling</w:t>
          </w:r>
        </w:p>
        <w:p w14:paraId="130E10A0" w14:textId="77777777" w:rsidR="00742A1A" w:rsidRDefault="00742A1A" w:rsidP="00742A1A"/>
        <w:sdt>
          <w:sdtPr>
            <w:rPr>
              <w:b w:val="0"/>
            </w:rPr>
            <w:tag w:val="MU_Innstilling"/>
            <w:id w:val="-1504585984"/>
            <w:lock w:val="sdtLocked"/>
            <w:placeholder>
              <w:docPart w:val="DefaultPlaceholder_-1854013440"/>
            </w:placeholder>
            <w15:appearance w15:val="hidden"/>
          </w:sdtPr>
          <w:sdtEndPr/>
          <w:sdtContent>
            <w:p w14:paraId="333C1641" w14:textId="77777777" w:rsidR="00742A1A" w:rsidRDefault="00742A1A" w:rsidP="00742A1A">
              <w:pPr>
                <w:pStyle w:val="MUCaseTitle3"/>
              </w:pPr>
              <w:r>
                <w:t xml:space="preserve">Vedtak </w:t>
              </w:r>
            </w:p>
            <w:sdt>
              <w:sdtPr>
                <w:tag w:val="MU_Vedtakstekst"/>
                <w:id w:val="-950464648"/>
                <w:lock w:val="sdtLocked"/>
                <w:placeholder>
                  <w:docPart w:val="5F62F216549B46F68E4970917F7CCB50"/>
                </w:placeholder>
                <w15:appearance w15:val="hidden"/>
              </w:sdtPr>
              <w:sdtEndPr/>
              <w:sdtContent>
                <w:p w14:paraId="182F7854" w14:textId="7FF3949D" w:rsidR="00742A1A" w:rsidRDefault="00742A1A" w:rsidP="00742A1A">
                  <w:r>
                    <w:t xml:space="preserve">Randi Ropstad engasjeres i 6 % stilling som </w:t>
                  </w:r>
                  <w:proofErr w:type="spellStart"/>
                  <w:r>
                    <w:t>trosopplærer</w:t>
                  </w:r>
                  <w:proofErr w:type="spellEnd"/>
                  <w:r>
                    <w:t xml:space="preserve"> i Torsken for perioden 1.2-30.6.2026. Daglig leder sørger for at kirkevergen ordner med en arbeidsavtale.</w:t>
                  </w:r>
                </w:p>
                <w:p w14:paraId="53AA8BBB" w14:textId="29CF5262" w:rsidR="00BD319D" w:rsidRDefault="00BD319D" w:rsidP="00742A1A">
                  <w:r>
                    <w:t>Enstemmig.</w:t>
                  </w:r>
                </w:p>
                <w:p w14:paraId="76C557A3" w14:textId="2FC9434F" w:rsidR="00742A1A" w:rsidRDefault="00345F87" w:rsidP="00742A1A"/>
              </w:sdtContent>
            </w:sdt>
          </w:sdtContent>
        </w:sdt>
      </w:sdtContent>
    </w:sdt>
    <w:p w14:paraId="75BAF3F5" w14:textId="77777777" w:rsidR="00742A1A" w:rsidRDefault="00742A1A" w:rsidP="00742A1A">
      <w:pPr>
        <w:spacing w:before="240"/>
      </w:pPr>
    </w:p>
    <w:p w14:paraId="1FD72512" w14:textId="77777777" w:rsidR="00742A1A" w:rsidRDefault="00742A1A" w:rsidP="00742A1A">
      <w:pPr>
        <w:spacing w:before="240"/>
      </w:pPr>
    </w:p>
    <w:p w14:paraId="2A2624B4" w14:textId="77777777" w:rsidR="00742A1A" w:rsidRDefault="00742A1A" w:rsidP="00742A1A">
      <w:pPr>
        <w:spacing w:before="240"/>
      </w:pPr>
    </w:p>
    <w:p w14:paraId="4E464927" w14:textId="77777777" w:rsidR="00742A1A" w:rsidRDefault="00742A1A" w:rsidP="00742A1A">
      <w:pPr>
        <w:pStyle w:val="MUCaseTitle2"/>
      </w:pPr>
      <w:bookmarkStart w:id="6" w:name="CaseRef210732"/>
      <w:bookmarkEnd w:id="6"/>
      <w:r>
        <w:t>2/26 Økonomiplaner 2027-2030</w:t>
      </w:r>
    </w:p>
    <w:p w14:paraId="7D4900E8" w14:textId="53B7D3D4" w:rsidR="00742A1A" w:rsidRDefault="00742A1A" w:rsidP="00742A1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42A1A" w14:paraId="6C6D5DAE" w14:textId="77777777" w:rsidTr="00742A1A">
        <w:tc>
          <w:tcPr>
            <w:tcW w:w="5102" w:type="dxa"/>
          </w:tcPr>
          <w:p w14:paraId="631621A1" w14:textId="3AAFCBDB" w:rsidR="00742A1A" w:rsidRDefault="00742A1A" w:rsidP="00742A1A">
            <w:r>
              <w:t>Behandlet av</w:t>
            </w:r>
          </w:p>
        </w:tc>
        <w:tc>
          <w:tcPr>
            <w:tcW w:w="1701" w:type="dxa"/>
          </w:tcPr>
          <w:p w14:paraId="63150D5B" w14:textId="052C5CEA" w:rsidR="00742A1A" w:rsidRDefault="00742A1A" w:rsidP="00742A1A">
            <w:r>
              <w:t>Møtedato</w:t>
            </w:r>
          </w:p>
        </w:tc>
        <w:tc>
          <w:tcPr>
            <w:tcW w:w="1134" w:type="dxa"/>
          </w:tcPr>
          <w:p w14:paraId="39AE3D2B" w14:textId="11F53402" w:rsidR="00742A1A" w:rsidRDefault="00742A1A" w:rsidP="00742A1A">
            <w:proofErr w:type="spellStart"/>
            <w:r>
              <w:t>Saknr</w:t>
            </w:r>
            <w:proofErr w:type="spellEnd"/>
          </w:p>
        </w:tc>
      </w:tr>
      <w:tr w:rsidR="00742A1A" w14:paraId="5EE42AF6" w14:textId="77777777" w:rsidTr="00742A1A">
        <w:tc>
          <w:tcPr>
            <w:tcW w:w="5102" w:type="dxa"/>
          </w:tcPr>
          <w:p w14:paraId="150A5247" w14:textId="17473910" w:rsidR="00742A1A" w:rsidRDefault="00742A1A" w:rsidP="00742A1A">
            <w:r>
              <w:t>1 Torsken menighetsråd</w:t>
            </w:r>
          </w:p>
        </w:tc>
        <w:tc>
          <w:tcPr>
            <w:tcW w:w="1701" w:type="dxa"/>
          </w:tcPr>
          <w:p w14:paraId="48033067" w14:textId="2264D70F" w:rsidR="00742A1A" w:rsidRDefault="00742A1A" w:rsidP="00742A1A">
            <w:r>
              <w:t>10.02.2026</w:t>
            </w:r>
          </w:p>
        </w:tc>
        <w:tc>
          <w:tcPr>
            <w:tcW w:w="1134" w:type="dxa"/>
          </w:tcPr>
          <w:p w14:paraId="3D64CB9D" w14:textId="119B0F6D" w:rsidR="00742A1A" w:rsidRDefault="00742A1A" w:rsidP="00742A1A">
            <w:r>
              <w:t>2/26</w:t>
            </w:r>
          </w:p>
        </w:tc>
      </w:tr>
    </w:tbl>
    <w:p w14:paraId="06134804" w14:textId="77777777" w:rsidR="00742A1A" w:rsidRDefault="00742A1A" w:rsidP="00742A1A"/>
    <w:p w14:paraId="442DBAC5" w14:textId="77777777" w:rsidR="00742A1A" w:rsidRDefault="00742A1A" w:rsidP="00742A1A"/>
    <w:p w14:paraId="5335DB91" w14:textId="77777777" w:rsidR="00742A1A" w:rsidRDefault="00742A1A" w:rsidP="00742A1A"/>
    <w:p w14:paraId="1507F77B" w14:textId="77777777" w:rsidR="00742A1A" w:rsidRDefault="00742A1A" w:rsidP="00742A1A"/>
    <w:sdt>
      <w:sdtPr>
        <w:alias w:val="Sammendrag"/>
        <w:tag w:val="Sammendrag"/>
        <w:id w:val="-1680037274"/>
        <w:placeholder>
          <w:docPart w:val="9D2594C7B5D34198B276A449C976776D"/>
        </w:placeholder>
      </w:sdtPr>
      <w:sdtEndPr/>
      <w:sdtContent>
        <w:p w14:paraId="2E29ABC2" w14:textId="77777777" w:rsidR="00742A1A" w:rsidRPr="00BE598D" w:rsidRDefault="00742A1A" w:rsidP="00742A1A">
          <w:pPr>
            <w:keepNext/>
            <w:keepLines/>
            <w:outlineLvl w:val="1"/>
            <w:rPr>
              <w:rFonts w:eastAsia="Arial Unicode MS"/>
              <w:b/>
              <w:bCs/>
            </w:rPr>
          </w:pPr>
          <w:r>
            <w:rPr>
              <w:rFonts w:eastAsia="Arial Unicode MS"/>
              <w:b/>
              <w:bCs/>
            </w:rPr>
            <w:t>Saksorientering</w:t>
          </w:r>
        </w:p>
        <w:p w14:paraId="0FAF0B52" w14:textId="77777777" w:rsidR="00742A1A" w:rsidRDefault="00742A1A" w:rsidP="00742A1A">
          <w:pPr>
            <w:contextualSpacing/>
          </w:pPr>
          <w:r>
            <w:t xml:space="preserve">Bakgrunn </w:t>
          </w:r>
        </w:p>
        <w:p w14:paraId="4951F419" w14:textId="77777777" w:rsidR="00742A1A" w:rsidRDefault="00742A1A" w:rsidP="00742A1A">
          <w:pPr>
            <w:contextualSpacing/>
          </w:pPr>
          <w:r>
            <w:t xml:space="preserve">Senja kirkelige fellesråd har ansvar for 19 kirkebygg. Det er varierende alder på byggene, der de to eldste er fra siste halvdel av 1700-tallet. Det er et kontinuerlig behov for vedlikehold på byggene. </w:t>
          </w:r>
        </w:p>
        <w:p w14:paraId="680E3C78" w14:textId="77777777" w:rsidR="00742A1A" w:rsidRDefault="00742A1A" w:rsidP="00742A1A">
          <w:pPr>
            <w:contextualSpacing/>
          </w:pPr>
          <w:r>
            <w:t xml:space="preserve">Kirkevergen er i ferd med å utarbeide reviderte økonomiplaner for perioden 2027 til 2030 i to deler: </w:t>
          </w:r>
        </w:p>
        <w:p w14:paraId="0532BC30" w14:textId="77777777" w:rsidR="00742A1A" w:rsidRDefault="00742A1A" w:rsidP="00742A1A">
          <w:pPr>
            <w:ind w:firstLine="708"/>
            <w:contextualSpacing/>
          </w:pPr>
          <w:r>
            <w:t xml:space="preserve">- Kirkebygg </w:t>
          </w:r>
        </w:p>
        <w:p w14:paraId="066A22D5" w14:textId="77777777" w:rsidR="00742A1A" w:rsidRDefault="00742A1A" w:rsidP="00742A1A">
          <w:pPr>
            <w:ind w:firstLine="708"/>
            <w:contextualSpacing/>
          </w:pPr>
          <w:r>
            <w:t xml:space="preserve">- Gravplasser </w:t>
          </w:r>
        </w:p>
        <w:p w14:paraId="30C6EAFF" w14:textId="77777777" w:rsidR="00742A1A" w:rsidRDefault="00742A1A" w:rsidP="00742A1A">
          <w:pPr>
            <w:contextualSpacing/>
          </w:pPr>
          <w:r>
            <w:t xml:space="preserve">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 Økonomiplanene skal forankres i soknene med prioriteringsliste. Fellesrådet vedtar økonomiplanene med prioriteringer for alle kirkebygg og gravplasser på møte i april. </w:t>
          </w:r>
        </w:p>
        <w:p w14:paraId="5A31F328" w14:textId="77777777" w:rsidR="00742A1A" w:rsidRDefault="00742A1A" w:rsidP="00742A1A">
          <w:pPr>
            <w:contextualSpacing/>
          </w:pPr>
          <w:r>
            <w:t xml:space="preserve">Forslag til prioriteringer er satt opp på bakgrunn av følgende kriterier: </w:t>
          </w:r>
        </w:p>
        <w:p w14:paraId="494A1A0D" w14:textId="77777777" w:rsidR="00742A1A" w:rsidRDefault="00742A1A" w:rsidP="00742A1A">
          <w:pPr>
            <w:ind w:firstLine="708"/>
            <w:contextualSpacing/>
          </w:pPr>
          <w:r>
            <w:t xml:space="preserve">- Fare for liv og helse </w:t>
          </w:r>
        </w:p>
        <w:p w14:paraId="3AD63A5E" w14:textId="77777777" w:rsidR="00742A1A" w:rsidRDefault="00742A1A" w:rsidP="00742A1A">
          <w:pPr>
            <w:ind w:firstLine="708"/>
            <w:contextualSpacing/>
          </w:pPr>
          <w:r>
            <w:t xml:space="preserve">- Fare for store skader på bygg </w:t>
          </w:r>
        </w:p>
        <w:p w14:paraId="4789F33A" w14:textId="77777777" w:rsidR="00742A1A" w:rsidRDefault="00742A1A" w:rsidP="00742A1A">
          <w:pPr>
            <w:ind w:firstLine="708"/>
            <w:contextualSpacing/>
          </w:pPr>
          <w:r>
            <w:t xml:space="preserve">- HMS-avvik </w:t>
          </w:r>
        </w:p>
        <w:p w14:paraId="1244D210" w14:textId="77777777" w:rsidR="00742A1A" w:rsidRDefault="00742A1A" w:rsidP="00742A1A">
          <w:pPr>
            <w:ind w:firstLine="708"/>
            <w:contextualSpacing/>
          </w:pPr>
          <w:r>
            <w:t xml:space="preserve">- Mulighet for ekstern finansiering til tiltak gjennom egenfinansiering </w:t>
          </w:r>
        </w:p>
        <w:p w14:paraId="753B690E" w14:textId="77777777" w:rsidR="00742A1A" w:rsidRDefault="00742A1A" w:rsidP="00742A1A">
          <w:pPr>
            <w:ind w:firstLine="708"/>
            <w:contextualSpacing/>
          </w:pPr>
          <w:r>
            <w:t xml:space="preserve">- Beskyttelse mot bygningsforfall </w:t>
          </w:r>
        </w:p>
        <w:p w14:paraId="033A359A" w14:textId="77777777" w:rsidR="00742A1A" w:rsidRDefault="00742A1A" w:rsidP="00742A1A">
          <w:pPr>
            <w:contextualSpacing/>
          </w:pPr>
          <w:r>
            <w:t>Et tiltak kan gjerne dekke flere av kriteriene.</w:t>
          </w:r>
        </w:p>
      </w:sdtContent>
    </w:sdt>
    <w:p w14:paraId="45F5726E" w14:textId="77777777" w:rsidR="00742A1A" w:rsidRDefault="00742A1A" w:rsidP="00742A1A"/>
    <w:sdt>
      <w:sdtPr>
        <w:rPr>
          <w:b/>
        </w:rPr>
        <w:tag w:val="MU_Tittel"/>
        <w:id w:val="253104256"/>
        <w:placeholder>
          <w:docPart w:val="3B0F48E65BDC4214B229155D82563FB5"/>
        </w:placeholder>
        <w:text/>
      </w:sdtPr>
      <w:sdtEndPr/>
      <w:sdtContent>
        <w:p w14:paraId="21A3A43F" w14:textId="77777777" w:rsidR="00742A1A" w:rsidRDefault="00742A1A" w:rsidP="00742A1A">
          <w:pPr>
            <w:rPr>
              <w:b/>
            </w:rPr>
          </w:pPr>
          <w:r w:rsidRPr="00EF6EF9">
            <w:rPr>
              <w:b/>
            </w:rPr>
            <w:t>Forslag til vedtak</w:t>
          </w:r>
        </w:p>
      </w:sdtContent>
    </w:sdt>
    <w:p w14:paraId="00B92370" w14:textId="77777777" w:rsidR="00742A1A" w:rsidRDefault="00742A1A" w:rsidP="00742A1A"/>
    <w:p w14:paraId="309739B4" w14:textId="6A175E0D" w:rsidR="00742A1A" w:rsidRDefault="00742A1A" w:rsidP="00742A1A">
      <w:r>
        <w:t>Menighetsrådet vedtar økonomiplaner med prioriteringer foreslått av daglig leder.</w:t>
      </w:r>
    </w:p>
    <w:p w14:paraId="4558A7CD" w14:textId="77777777" w:rsidR="00742A1A" w:rsidRDefault="00742A1A" w:rsidP="00742A1A"/>
    <w:sdt>
      <w:sdtPr>
        <w:rPr>
          <w:b w:val="0"/>
        </w:rPr>
        <w:alias w:val="Vedtak for sak 2/26"/>
        <w:tag w:val="HandlingID210732;CaseID200737"/>
        <w:id w:val="-1090159337"/>
        <w:placeholder>
          <w:docPart w:val="DefaultPlaceholder_-1854013440"/>
        </w:placeholder>
      </w:sdtPr>
      <w:sdtEndPr/>
      <w:sdtContent>
        <w:p w14:paraId="544F2488" w14:textId="616A8713" w:rsidR="00742A1A" w:rsidRDefault="00742A1A" w:rsidP="00742A1A">
          <w:pPr>
            <w:pStyle w:val="MUCaseTitle3"/>
          </w:pPr>
          <w:r>
            <w:t>Møtebehandling</w:t>
          </w:r>
        </w:p>
        <w:p w14:paraId="5ACD7D25" w14:textId="77777777" w:rsidR="00742A1A" w:rsidRDefault="00742A1A" w:rsidP="00742A1A"/>
        <w:sdt>
          <w:sdtPr>
            <w:rPr>
              <w:b w:val="0"/>
            </w:rPr>
            <w:tag w:val="MU_Innstilling"/>
            <w:id w:val="979581453"/>
            <w:lock w:val="sdtLocked"/>
            <w:placeholder>
              <w:docPart w:val="DefaultPlaceholder_-1854013440"/>
            </w:placeholder>
            <w15:appearance w15:val="hidden"/>
          </w:sdtPr>
          <w:sdtEndPr/>
          <w:sdtContent>
            <w:p w14:paraId="2E366AE4" w14:textId="77777777" w:rsidR="00742A1A" w:rsidRDefault="00742A1A" w:rsidP="00742A1A">
              <w:pPr>
                <w:pStyle w:val="MUCaseTitle3"/>
              </w:pPr>
              <w:r>
                <w:t xml:space="preserve">Vedtak </w:t>
              </w:r>
            </w:p>
            <w:sdt>
              <w:sdtPr>
                <w:tag w:val="MU_Vedtakstekst"/>
                <w:id w:val="-1086688631"/>
                <w:lock w:val="sdtLocked"/>
                <w:placeholder>
                  <w:docPart w:val="4231E5A5046C4BCCA77B2FB88EE594A1"/>
                </w:placeholder>
                <w15:appearance w15:val="hidden"/>
              </w:sdtPr>
              <w:sdtEndPr/>
              <w:sdtContent>
                <w:p w14:paraId="030CF977" w14:textId="50F2B594" w:rsidR="00742A1A" w:rsidRDefault="00742A1A" w:rsidP="00742A1A">
                  <w:r>
                    <w:t>Menighetsrådet vedtar økonomiplaner med prioriteringer foreslått av daglig leder.</w:t>
                  </w:r>
                </w:p>
                <w:p w14:paraId="195623CA" w14:textId="1C648826" w:rsidR="00BD319D" w:rsidRDefault="00BD319D" w:rsidP="00742A1A">
                  <w:r>
                    <w:t>Enstemmig.</w:t>
                  </w:r>
                </w:p>
                <w:p w14:paraId="77F5F723" w14:textId="5727FA33" w:rsidR="00742A1A" w:rsidRDefault="00345F87" w:rsidP="00742A1A"/>
              </w:sdtContent>
            </w:sdt>
          </w:sdtContent>
        </w:sdt>
      </w:sdtContent>
    </w:sdt>
    <w:p w14:paraId="2AB8A83E" w14:textId="77777777" w:rsidR="00742A1A" w:rsidRDefault="00742A1A" w:rsidP="00742A1A">
      <w:pPr>
        <w:spacing w:before="240"/>
      </w:pPr>
    </w:p>
    <w:p w14:paraId="6F45E2B3" w14:textId="77777777" w:rsidR="00742A1A" w:rsidRDefault="00742A1A" w:rsidP="00742A1A">
      <w:pPr>
        <w:spacing w:before="240"/>
      </w:pPr>
    </w:p>
    <w:p w14:paraId="752A8718" w14:textId="77777777" w:rsidR="00742A1A" w:rsidRDefault="00742A1A" w:rsidP="00742A1A">
      <w:pPr>
        <w:spacing w:before="240"/>
      </w:pPr>
    </w:p>
    <w:p w14:paraId="131229CF" w14:textId="77777777" w:rsidR="00742A1A" w:rsidRDefault="00742A1A" w:rsidP="00742A1A">
      <w:pPr>
        <w:pStyle w:val="MUCaseTitle2"/>
      </w:pPr>
      <w:bookmarkStart w:id="7" w:name="CaseRef210730"/>
      <w:bookmarkEnd w:id="7"/>
      <w:r>
        <w:lastRenderedPageBreak/>
        <w:t>3/26 SSB Torsken 2025</w:t>
      </w:r>
    </w:p>
    <w:p w14:paraId="7F8977EF" w14:textId="245CB17F" w:rsidR="00742A1A" w:rsidRDefault="00742A1A" w:rsidP="00742A1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42A1A" w14:paraId="58EAB238" w14:textId="77777777" w:rsidTr="00742A1A">
        <w:tc>
          <w:tcPr>
            <w:tcW w:w="5102" w:type="dxa"/>
          </w:tcPr>
          <w:p w14:paraId="30583DC4" w14:textId="3EC3E303" w:rsidR="00742A1A" w:rsidRDefault="00742A1A" w:rsidP="00742A1A">
            <w:r>
              <w:t>Behandlet av</w:t>
            </w:r>
          </w:p>
        </w:tc>
        <w:tc>
          <w:tcPr>
            <w:tcW w:w="1701" w:type="dxa"/>
          </w:tcPr>
          <w:p w14:paraId="44464C50" w14:textId="7BE8CDAB" w:rsidR="00742A1A" w:rsidRDefault="00742A1A" w:rsidP="00742A1A">
            <w:r>
              <w:t>Møtedato</w:t>
            </w:r>
          </w:p>
        </w:tc>
        <w:tc>
          <w:tcPr>
            <w:tcW w:w="1134" w:type="dxa"/>
          </w:tcPr>
          <w:p w14:paraId="57EA772C" w14:textId="2D270252" w:rsidR="00742A1A" w:rsidRDefault="00742A1A" w:rsidP="00742A1A">
            <w:proofErr w:type="spellStart"/>
            <w:r>
              <w:t>Saknr</w:t>
            </w:r>
            <w:proofErr w:type="spellEnd"/>
          </w:p>
        </w:tc>
      </w:tr>
      <w:tr w:rsidR="00742A1A" w14:paraId="12F5CF07" w14:textId="77777777" w:rsidTr="00742A1A">
        <w:tc>
          <w:tcPr>
            <w:tcW w:w="5102" w:type="dxa"/>
          </w:tcPr>
          <w:p w14:paraId="616E1A40" w14:textId="320C4E15" w:rsidR="00742A1A" w:rsidRDefault="00742A1A" w:rsidP="00742A1A">
            <w:r>
              <w:t>1 Torsken menighetsråd</w:t>
            </w:r>
          </w:p>
        </w:tc>
        <w:tc>
          <w:tcPr>
            <w:tcW w:w="1701" w:type="dxa"/>
          </w:tcPr>
          <w:p w14:paraId="57F1FE70" w14:textId="1D1C3E05" w:rsidR="00742A1A" w:rsidRDefault="00742A1A" w:rsidP="00742A1A">
            <w:r>
              <w:t>10.02.2026</w:t>
            </w:r>
          </w:p>
        </w:tc>
        <w:tc>
          <w:tcPr>
            <w:tcW w:w="1134" w:type="dxa"/>
          </w:tcPr>
          <w:p w14:paraId="79BAEBD2" w14:textId="5F83F6BE" w:rsidR="00742A1A" w:rsidRDefault="00742A1A" w:rsidP="00742A1A">
            <w:r>
              <w:t>3/26</w:t>
            </w:r>
          </w:p>
        </w:tc>
      </w:tr>
    </w:tbl>
    <w:p w14:paraId="715576B4" w14:textId="77777777" w:rsidR="00742A1A" w:rsidRDefault="00742A1A" w:rsidP="00742A1A"/>
    <w:p w14:paraId="141A977B" w14:textId="77777777" w:rsidR="00742A1A" w:rsidRDefault="00742A1A" w:rsidP="00742A1A"/>
    <w:p w14:paraId="29E36762" w14:textId="77777777" w:rsidR="00742A1A" w:rsidRDefault="00742A1A" w:rsidP="00742A1A"/>
    <w:p w14:paraId="2978CB52" w14:textId="77777777" w:rsidR="00742A1A" w:rsidRDefault="00742A1A" w:rsidP="00742A1A"/>
    <w:sdt>
      <w:sdtPr>
        <w:alias w:val="Sammendrag"/>
        <w:tag w:val="Sammendrag"/>
        <w:id w:val="-585224829"/>
        <w:placeholder>
          <w:docPart w:val="6BB4F41EBEB846B6A4957981065C4859"/>
        </w:placeholder>
      </w:sdtPr>
      <w:sdtEndPr/>
      <w:sdtContent>
        <w:p w14:paraId="205BDCB8" w14:textId="77777777" w:rsidR="00742A1A" w:rsidRPr="00BE598D" w:rsidRDefault="00742A1A" w:rsidP="00742A1A">
          <w:pPr>
            <w:keepNext/>
            <w:keepLines/>
            <w:outlineLvl w:val="1"/>
            <w:rPr>
              <w:rFonts w:eastAsia="Arial Unicode MS"/>
              <w:b/>
              <w:bCs/>
            </w:rPr>
          </w:pPr>
          <w:r>
            <w:rPr>
              <w:rFonts w:eastAsia="Arial Unicode MS"/>
              <w:b/>
              <w:bCs/>
            </w:rPr>
            <w:t>Saksorientering</w:t>
          </w:r>
        </w:p>
        <w:p w14:paraId="7F2F38AF" w14:textId="77777777" w:rsidR="00742A1A" w:rsidRDefault="00742A1A" w:rsidP="00742A1A">
          <w:pPr>
            <w:contextualSpacing/>
          </w:pPr>
          <w:r>
            <w:t>Statistikken for Torsken menighet i 2025 er klar og sendt til SSB. Ettersom prest Jan-Ole har sluttet, er det menighetsrådsleder og vikarprest Øyvind som har en gjennomgang av statistikken.</w:t>
          </w:r>
        </w:p>
      </w:sdtContent>
    </w:sdt>
    <w:p w14:paraId="5E1E4F77" w14:textId="77777777" w:rsidR="00742A1A" w:rsidRDefault="00742A1A" w:rsidP="00742A1A"/>
    <w:sdt>
      <w:sdtPr>
        <w:rPr>
          <w:b/>
        </w:rPr>
        <w:tag w:val="MU_Tittel"/>
        <w:id w:val="1028530431"/>
        <w:placeholder>
          <w:docPart w:val="5AEC25E5239E4712A57392D4D0531A3A"/>
        </w:placeholder>
        <w:text/>
      </w:sdtPr>
      <w:sdtEndPr/>
      <w:sdtContent>
        <w:p w14:paraId="0905F1AD" w14:textId="77777777" w:rsidR="00742A1A" w:rsidRDefault="00742A1A" w:rsidP="00742A1A">
          <w:pPr>
            <w:rPr>
              <w:b/>
            </w:rPr>
          </w:pPr>
          <w:r w:rsidRPr="00EF6EF9">
            <w:rPr>
              <w:b/>
            </w:rPr>
            <w:t>Forslag til vedtak</w:t>
          </w:r>
        </w:p>
      </w:sdtContent>
    </w:sdt>
    <w:p w14:paraId="448442A6" w14:textId="77777777" w:rsidR="00742A1A" w:rsidRDefault="00742A1A" w:rsidP="00742A1A"/>
    <w:p w14:paraId="559B0335" w14:textId="64BFFBB8" w:rsidR="00742A1A" w:rsidRDefault="00742A1A" w:rsidP="00742A1A">
      <w:r>
        <w:t>Årsstatistikk for 2025 tas til orientering.</w:t>
      </w:r>
    </w:p>
    <w:p w14:paraId="5E387B46" w14:textId="77777777" w:rsidR="00742A1A" w:rsidRDefault="00742A1A" w:rsidP="00742A1A"/>
    <w:sdt>
      <w:sdtPr>
        <w:rPr>
          <w:b w:val="0"/>
        </w:rPr>
        <w:alias w:val="Vedtak for sak 3/26"/>
        <w:tag w:val="HandlingID210730;CaseID200750"/>
        <w:id w:val="1927762344"/>
        <w:placeholder>
          <w:docPart w:val="DefaultPlaceholder_-1854013440"/>
        </w:placeholder>
      </w:sdtPr>
      <w:sdtEndPr/>
      <w:sdtContent>
        <w:p w14:paraId="1A419CB1" w14:textId="4DBBB7B0" w:rsidR="00742A1A" w:rsidRDefault="00742A1A" w:rsidP="00742A1A">
          <w:pPr>
            <w:pStyle w:val="MUCaseTitle3"/>
          </w:pPr>
          <w:r>
            <w:t>Møtebehandling</w:t>
          </w:r>
        </w:p>
        <w:p w14:paraId="4C91A9B2" w14:textId="77777777" w:rsidR="00742A1A" w:rsidRDefault="00742A1A" w:rsidP="00742A1A"/>
        <w:sdt>
          <w:sdtPr>
            <w:rPr>
              <w:b w:val="0"/>
            </w:rPr>
            <w:tag w:val="MU_Innstilling"/>
            <w:id w:val="47420641"/>
            <w:lock w:val="sdtLocked"/>
            <w:placeholder>
              <w:docPart w:val="DefaultPlaceholder_-1854013440"/>
            </w:placeholder>
            <w15:appearance w15:val="hidden"/>
          </w:sdtPr>
          <w:sdtEndPr/>
          <w:sdtContent>
            <w:p w14:paraId="7D0DFDC1" w14:textId="77777777" w:rsidR="00742A1A" w:rsidRDefault="00742A1A" w:rsidP="00742A1A">
              <w:pPr>
                <w:pStyle w:val="MUCaseTitle3"/>
              </w:pPr>
              <w:r>
                <w:t xml:space="preserve">Vedtak </w:t>
              </w:r>
            </w:p>
            <w:sdt>
              <w:sdtPr>
                <w:tag w:val="MU_Vedtakstekst"/>
                <w:id w:val="1734267823"/>
                <w:lock w:val="sdtLocked"/>
                <w:placeholder>
                  <w:docPart w:val="49F2EC43B3D1412DA4EDD5D59241F5DD"/>
                </w:placeholder>
                <w15:appearance w15:val="hidden"/>
              </w:sdtPr>
              <w:sdtEndPr/>
              <w:sdtContent>
                <w:p w14:paraId="58885B8D" w14:textId="1397DA35" w:rsidR="00742A1A" w:rsidRDefault="00742A1A" w:rsidP="00742A1A">
                  <w:r>
                    <w:t>Årsstatistikk for 2025 tas til orientering.</w:t>
                  </w:r>
                </w:p>
                <w:p w14:paraId="26E4774A" w14:textId="11ADDDEF" w:rsidR="00BD319D" w:rsidRDefault="00BD319D" w:rsidP="00742A1A">
                  <w:r>
                    <w:t>Enstemmig.</w:t>
                  </w:r>
                </w:p>
                <w:p w14:paraId="7EAB3CB2" w14:textId="33B661D3" w:rsidR="00742A1A" w:rsidRDefault="00345F87" w:rsidP="00742A1A"/>
              </w:sdtContent>
            </w:sdt>
          </w:sdtContent>
        </w:sdt>
      </w:sdtContent>
    </w:sdt>
    <w:p w14:paraId="7D8AF695" w14:textId="77777777" w:rsidR="00742A1A" w:rsidRDefault="00742A1A" w:rsidP="00742A1A">
      <w:pPr>
        <w:spacing w:before="240"/>
      </w:pPr>
    </w:p>
    <w:p w14:paraId="6A6DA99F" w14:textId="77777777" w:rsidR="00742A1A" w:rsidRDefault="00742A1A" w:rsidP="00742A1A">
      <w:pPr>
        <w:spacing w:before="240"/>
      </w:pPr>
    </w:p>
    <w:p w14:paraId="0A16E0AD" w14:textId="77777777" w:rsidR="00742A1A" w:rsidRDefault="00742A1A" w:rsidP="00742A1A">
      <w:pPr>
        <w:spacing w:before="240"/>
      </w:pPr>
    </w:p>
    <w:p w14:paraId="232EA237" w14:textId="77777777" w:rsidR="00742A1A" w:rsidRDefault="00742A1A" w:rsidP="00742A1A">
      <w:pPr>
        <w:spacing w:before="240"/>
      </w:pPr>
    </w:p>
    <w:p w14:paraId="7A80249C" w14:textId="2109715B" w:rsidR="00742A1A" w:rsidRDefault="00742A1A" w:rsidP="00742A1A">
      <w:pPr>
        <w:pStyle w:val="MUCaseTitle"/>
        <w:rPr>
          <w:shd w:val="clear" w:color="auto" w:fill="D9D9D9"/>
        </w:rPr>
      </w:pPr>
      <w:r w:rsidRPr="00742A1A">
        <w:rPr>
          <w:shd w:val="clear" w:color="auto" w:fill="D9D9D9"/>
        </w:rPr>
        <w:t>Orienteringssaker</w:t>
      </w:r>
    </w:p>
    <w:p w14:paraId="79172D80" w14:textId="77777777" w:rsidR="00742A1A" w:rsidRPr="00912E73" w:rsidRDefault="00742A1A" w:rsidP="00742A1A">
      <w:pPr>
        <w:rPr>
          <w:b/>
          <w:bCs/>
        </w:rPr>
      </w:pPr>
      <w:r w:rsidRPr="00912E73">
        <w:rPr>
          <w:b/>
          <w:bCs/>
        </w:rPr>
        <w:t xml:space="preserve">Ny sokneprest i Berg og Torsken </w:t>
      </w:r>
    </w:p>
    <w:p w14:paraId="7DC4A565" w14:textId="77777777" w:rsidR="00742A1A" w:rsidRDefault="00742A1A" w:rsidP="00742A1A">
      <w:r>
        <w:t xml:space="preserve">Frank Stellmacher har takket ja til stillingen som sokneprest i Berg og Torsken. Han begynner i jobben 17. august. Frem til da er Øyvind Ropstad vikarprest i Torsken. </w:t>
      </w:r>
    </w:p>
    <w:p w14:paraId="28C6F415" w14:textId="77777777" w:rsidR="00742A1A" w:rsidRDefault="00742A1A" w:rsidP="00742A1A"/>
    <w:p w14:paraId="3F1FA6ED" w14:textId="77777777" w:rsidR="00742A1A" w:rsidRPr="00912E73" w:rsidRDefault="00742A1A" w:rsidP="00742A1A">
      <w:pPr>
        <w:rPr>
          <w:b/>
          <w:bCs/>
        </w:rPr>
      </w:pPr>
      <w:r w:rsidRPr="00912E73">
        <w:rPr>
          <w:b/>
          <w:bCs/>
        </w:rPr>
        <w:t xml:space="preserve">Kandidater til kvensk/norskfinsk utvalg </w:t>
      </w:r>
    </w:p>
    <w:p w14:paraId="6FB5F657" w14:textId="77777777" w:rsidR="00742A1A" w:rsidRDefault="00742A1A" w:rsidP="00742A1A">
      <w:r>
        <w:t xml:space="preserve">Det har kommet et skriv om etablering av et utvalg for å styrke kvensk/norskfinsk kirkeliv. Skrivet er vedlagt. Det antas at man ikke har noen kandidater i Torsken, så det er ikke laget sak på dette. Hvis man likevel har kandidater, kan dette formidles videre Kirkerådet via daglig leder. </w:t>
      </w:r>
    </w:p>
    <w:p w14:paraId="679000A7" w14:textId="77777777" w:rsidR="00742A1A" w:rsidRDefault="00742A1A" w:rsidP="00742A1A"/>
    <w:p w14:paraId="37BF8690" w14:textId="77777777" w:rsidR="00742A1A" w:rsidRPr="00912E73" w:rsidRDefault="00742A1A" w:rsidP="00742A1A">
      <w:pPr>
        <w:rPr>
          <w:b/>
          <w:bCs/>
        </w:rPr>
      </w:pPr>
      <w:r w:rsidRPr="00912E73">
        <w:rPr>
          <w:b/>
          <w:bCs/>
        </w:rPr>
        <w:t xml:space="preserve">Møte med biskopen 18. mars 2026 </w:t>
      </w:r>
    </w:p>
    <w:p w14:paraId="3BFBAAEA" w14:textId="30E5E600" w:rsidR="00742A1A" w:rsidRDefault="00742A1A" w:rsidP="00742A1A">
      <w:r>
        <w:t>Biskop Stig Lægdene kommer til Finnsnes kirke onsdag 18. mars. Det er lagt opp til møter, middag og gudstjeneste. Han ønsker å ha et møte med alle menighetsrådene i Senja prosti på ettermiddage</w:t>
      </w:r>
      <w:r w:rsidR="00912E73">
        <w:t>n.</w:t>
      </w:r>
    </w:p>
    <w:p w14:paraId="10C21041" w14:textId="77777777" w:rsidR="00912E73" w:rsidRPr="00742A1A" w:rsidRDefault="00912E73" w:rsidP="00742A1A"/>
    <w:p w14:paraId="15BD3FE4" w14:textId="1848CA73" w:rsidR="00742A1A" w:rsidRDefault="00742A1A" w:rsidP="00742A1A">
      <w:pPr>
        <w:pStyle w:val="MUCaseTitle"/>
        <w:rPr>
          <w:shd w:val="clear" w:color="auto" w:fill="D9D9D9"/>
        </w:rPr>
      </w:pPr>
      <w:r w:rsidRPr="00742A1A">
        <w:rPr>
          <w:shd w:val="clear" w:color="auto" w:fill="D9D9D9"/>
        </w:rPr>
        <w:lastRenderedPageBreak/>
        <w:t>Eventuelt</w:t>
      </w:r>
    </w:p>
    <w:p w14:paraId="741C9359" w14:textId="77777777" w:rsidR="00742A1A" w:rsidRPr="00912E73" w:rsidRDefault="00742A1A" w:rsidP="00742A1A">
      <w:pPr>
        <w:rPr>
          <w:b/>
          <w:bCs/>
        </w:rPr>
      </w:pPr>
      <w:r w:rsidRPr="00912E73">
        <w:rPr>
          <w:b/>
          <w:bCs/>
        </w:rPr>
        <w:t>Oppfølging av vedtak i Torsken menighetsråd</w:t>
      </w:r>
    </w:p>
    <w:p w14:paraId="57F1B283" w14:textId="63F97579" w:rsidR="00742A1A" w:rsidRDefault="00742A1A" w:rsidP="00742A1A">
      <w:r>
        <w:t>Torsken menighetsråd ber om at vedtak fattet i menighetsrådsmøtene følges opp og det informeres om status påfølgende møter.</w:t>
      </w:r>
    </w:p>
    <w:p w14:paraId="6E5A3529" w14:textId="77777777" w:rsidR="00742A1A" w:rsidRDefault="00742A1A" w:rsidP="00742A1A"/>
    <w:p w14:paraId="7F7045A5" w14:textId="77777777" w:rsidR="00742A1A" w:rsidRPr="00912E73" w:rsidRDefault="00742A1A" w:rsidP="00742A1A">
      <w:pPr>
        <w:rPr>
          <w:b/>
          <w:bCs/>
        </w:rPr>
      </w:pPr>
      <w:r w:rsidRPr="00912E73">
        <w:rPr>
          <w:b/>
          <w:bCs/>
        </w:rPr>
        <w:t>Underlagsdokumenter til saker i menighetsrådet</w:t>
      </w:r>
    </w:p>
    <w:p w14:paraId="15B6637A" w14:textId="267F11C5" w:rsidR="00742A1A" w:rsidRDefault="00742A1A" w:rsidP="00742A1A">
      <w:r>
        <w:t xml:space="preserve">Ved behandling av saker inn til MR møter ber vi underlagsdokumenter i sakene da </w:t>
      </w:r>
      <w:r w:rsidR="00912E73">
        <w:t>d</w:t>
      </w:r>
      <w:r>
        <w:t>aglig leder ikke har møteplikt og kan informere om saksgang og hendelsesforløp.</w:t>
      </w:r>
    </w:p>
    <w:p w14:paraId="11130349" w14:textId="77777777" w:rsidR="00742A1A" w:rsidRDefault="00742A1A" w:rsidP="00742A1A"/>
    <w:p w14:paraId="2CE8CCCD" w14:textId="07AFC6EF" w:rsidR="00742A1A" w:rsidRPr="00912E73" w:rsidRDefault="00742A1A" w:rsidP="00742A1A">
      <w:pPr>
        <w:rPr>
          <w:b/>
          <w:bCs/>
        </w:rPr>
      </w:pPr>
      <w:r w:rsidRPr="00912E73">
        <w:rPr>
          <w:b/>
          <w:bCs/>
        </w:rPr>
        <w:t>Løpende informasjon angående Torsken kirke</w:t>
      </w:r>
    </w:p>
    <w:p w14:paraId="2171B155" w14:textId="0B0DD674" w:rsidR="00742A1A" w:rsidRDefault="00742A1A" w:rsidP="00742A1A">
      <w:r>
        <w:t>Torsken MR ber om at all informasjon, fremtidige planer, befaring og liknende videreformidles til Torsken menighetsråd slik at vi kan involveres i Torsken kirke.</w:t>
      </w:r>
    </w:p>
    <w:p w14:paraId="21ACCAFE" w14:textId="77777777" w:rsidR="00742A1A" w:rsidRDefault="00742A1A" w:rsidP="00742A1A">
      <w:r>
        <w:t>Torsken MR som juridisk eier og tilstedeværende på plassen ber om at dette tas til orientering.</w:t>
      </w:r>
    </w:p>
    <w:p w14:paraId="7CF44631" w14:textId="77777777" w:rsidR="00742A1A" w:rsidRDefault="00742A1A" w:rsidP="00742A1A"/>
    <w:p w14:paraId="505CDC5D" w14:textId="77777777" w:rsidR="00742A1A" w:rsidRPr="00912E73" w:rsidRDefault="00742A1A" w:rsidP="00742A1A">
      <w:pPr>
        <w:rPr>
          <w:b/>
          <w:bCs/>
        </w:rPr>
      </w:pPr>
      <w:r w:rsidRPr="00912E73">
        <w:rPr>
          <w:b/>
          <w:bCs/>
        </w:rPr>
        <w:t>Varmepumpe og panelovner i Gryllefjord kirke</w:t>
      </w:r>
    </w:p>
    <w:p w14:paraId="4235B06D" w14:textId="374E4293" w:rsidR="00742A1A" w:rsidRDefault="00742A1A" w:rsidP="00742A1A">
      <w:r>
        <w:t>Det ble fattet vedtak i MR møte 06.02.2024 ang. kjøp av ny varmepumpe og nye panelovner til Gryllefjord kirke, dette er ikke effektuert enda.</w:t>
      </w:r>
    </w:p>
    <w:p w14:paraId="20BE0B5C" w14:textId="77777777" w:rsidR="00742A1A" w:rsidRDefault="00742A1A" w:rsidP="00742A1A">
      <w:r>
        <w:t>Christel Eide innhenter i første omgang tilbud på nye panelovner og oversender dette for behandling.</w:t>
      </w:r>
    </w:p>
    <w:p w14:paraId="30193F5F" w14:textId="1B2A111E" w:rsidR="00742A1A" w:rsidRPr="00742A1A" w:rsidRDefault="00742A1A" w:rsidP="00742A1A">
      <w:r>
        <w:t>Vi avventer tilbud på varmepumpe frem til vedtak ang. kirkebygg er ferdig behandlet i Senja kommunestyret.</w:t>
      </w:r>
    </w:p>
    <w:sectPr w:rsidR="00742A1A" w:rsidRPr="00742A1A" w:rsidSect="005D52A2">
      <w:footerReference w:type="even" r:id="rId11"/>
      <w:footerReference w:type="default" r:id="rId12"/>
      <w:headerReference w:type="first" r:id="rId13"/>
      <w:footerReference w:type="first" r:id="rId14"/>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5F73A458" w:rsidR="006638E2" w:rsidRPr="00832A5E" w:rsidRDefault="00345F87" w:rsidP="006638E2">
          <w:pPr>
            <w:rPr>
              <w:lang w:val="en-US"/>
            </w:rPr>
          </w:pPr>
          <w:sdt>
            <w:sdtPr>
              <w:rPr>
                <w:sz w:val="22"/>
                <w:szCs w:val="22"/>
              </w:rPr>
              <w:tag w:val="ToBoard.Name"/>
              <w:id w:val="1650168913"/>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742A1A">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070F"/>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5F87"/>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2A1A"/>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671EF"/>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2E73"/>
    <w:rsid w:val="0091655F"/>
    <w:rsid w:val="00923E77"/>
    <w:rsid w:val="009245D1"/>
    <w:rsid w:val="00933AD0"/>
    <w:rsid w:val="00950117"/>
    <w:rsid w:val="00953877"/>
    <w:rsid w:val="0095641A"/>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43F0"/>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319D"/>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CCF57BF5-FD1D-4D6B-A04A-22F2F5E0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742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D24C28C73A0C4C0A90E258C21DCFD410"/>
        <w:category>
          <w:name w:val="Generelt"/>
          <w:gallery w:val="placeholder"/>
        </w:category>
        <w:types>
          <w:type w:val="bbPlcHdr"/>
        </w:types>
        <w:behaviors>
          <w:behavior w:val="content"/>
        </w:behaviors>
        <w:guid w:val="{6CEC7FC1-D5A1-4068-8C4A-D14AF468640A}"/>
      </w:docPartPr>
      <w:docPartBody>
        <w:p w:rsidR="00162193" w:rsidRDefault="00162193" w:rsidP="00162193">
          <w:pPr>
            <w:pStyle w:val="D24C28C73A0C4C0A90E258C21DCFD410"/>
          </w:pPr>
          <w:r>
            <w:rPr>
              <w:rStyle w:val="Plassholdertekst"/>
            </w:rPr>
            <w:t>Skriv inn teksten her.</w:t>
          </w:r>
        </w:p>
      </w:docPartBody>
    </w:docPart>
    <w:docPart>
      <w:docPartPr>
        <w:name w:val="FC317F22FA804FC998D922D201F2499A"/>
        <w:category>
          <w:name w:val="Generelt"/>
          <w:gallery w:val="placeholder"/>
        </w:category>
        <w:types>
          <w:type w:val="bbPlcHdr"/>
        </w:types>
        <w:behaviors>
          <w:behavior w:val="content"/>
        </w:behaviors>
        <w:guid w:val="{D5839691-16F8-458A-AC6E-7A795451565E}"/>
      </w:docPartPr>
      <w:docPartBody>
        <w:p w:rsidR="00162193" w:rsidRDefault="00162193" w:rsidP="00162193">
          <w:pPr>
            <w:pStyle w:val="FC317F22FA804FC998D922D201F2499A"/>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E187A878-6319-488F-A998-AC8432FE62F7}"/>
      </w:docPartPr>
      <w:docPartBody>
        <w:p w:rsidR="00162193" w:rsidRDefault="00162193">
          <w:r w:rsidRPr="00B975FC">
            <w:rPr>
              <w:rStyle w:val="Plassholdertekst"/>
            </w:rPr>
            <w:t>Klikk eller trykk her for å skrive inn tekst.</w:t>
          </w:r>
        </w:p>
      </w:docPartBody>
    </w:docPart>
    <w:docPart>
      <w:docPartPr>
        <w:name w:val="5F62F216549B46F68E4970917F7CCB50"/>
        <w:category>
          <w:name w:val="Generelt"/>
          <w:gallery w:val="placeholder"/>
        </w:category>
        <w:types>
          <w:type w:val="bbPlcHdr"/>
        </w:types>
        <w:behaviors>
          <w:behavior w:val="content"/>
        </w:behaviors>
        <w:guid w:val="{3AC17891-029C-470E-B9C2-BBAF2BF8CE8F}"/>
      </w:docPartPr>
      <w:docPartBody>
        <w:p w:rsidR="00162193" w:rsidRDefault="00162193">
          <w:r w:rsidRPr="00B975FC">
            <w:rPr>
              <w:rStyle w:val="Plassholdertekst"/>
            </w:rPr>
            <w:t>Skriv inn vedtaket her</w:t>
          </w:r>
        </w:p>
      </w:docPartBody>
    </w:docPart>
    <w:docPart>
      <w:docPartPr>
        <w:name w:val="9D2594C7B5D34198B276A449C976776D"/>
        <w:category>
          <w:name w:val="Generelt"/>
          <w:gallery w:val="placeholder"/>
        </w:category>
        <w:types>
          <w:type w:val="bbPlcHdr"/>
        </w:types>
        <w:behaviors>
          <w:behavior w:val="content"/>
        </w:behaviors>
        <w:guid w:val="{1D830FF4-C01B-4E3F-9BFB-F6C8EF7854FA}"/>
      </w:docPartPr>
      <w:docPartBody>
        <w:p w:rsidR="00162193" w:rsidRDefault="00162193" w:rsidP="00162193">
          <w:pPr>
            <w:pStyle w:val="9D2594C7B5D34198B276A449C976776D"/>
          </w:pPr>
          <w:r>
            <w:rPr>
              <w:rStyle w:val="Plassholdertekst"/>
            </w:rPr>
            <w:t>Skriv inn teksten her.</w:t>
          </w:r>
        </w:p>
      </w:docPartBody>
    </w:docPart>
    <w:docPart>
      <w:docPartPr>
        <w:name w:val="3B0F48E65BDC4214B229155D82563FB5"/>
        <w:category>
          <w:name w:val="Generelt"/>
          <w:gallery w:val="placeholder"/>
        </w:category>
        <w:types>
          <w:type w:val="bbPlcHdr"/>
        </w:types>
        <w:behaviors>
          <w:behavior w:val="content"/>
        </w:behaviors>
        <w:guid w:val="{C7A9C859-734D-4E42-B63C-3B8E2E002EBE}"/>
      </w:docPartPr>
      <w:docPartBody>
        <w:p w:rsidR="00162193" w:rsidRDefault="00162193" w:rsidP="00162193">
          <w:pPr>
            <w:pStyle w:val="3B0F48E65BDC4214B229155D82563FB5"/>
          </w:pPr>
          <w:r w:rsidRPr="004202B9">
            <w:rPr>
              <w:rStyle w:val="Plassholdertekst"/>
            </w:rPr>
            <w:t>Click here to enter text.</w:t>
          </w:r>
        </w:p>
      </w:docPartBody>
    </w:docPart>
    <w:docPart>
      <w:docPartPr>
        <w:name w:val="4231E5A5046C4BCCA77B2FB88EE594A1"/>
        <w:category>
          <w:name w:val="Generelt"/>
          <w:gallery w:val="placeholder"/>
        </w:category>
        <w:types>
          <w:type w:val="bbPlcHdr"/>
        </w:types>
        <w:behaviors>
          <w:behavior w:val="content"/>
        </w:behaviors>
        <w:guid w:val="{8E49AB3C-403C-4253-AF0B-5A1D14D511F5}"/>
      </w:docPartPr>
      <w:docPartBody>
        <w:p w:rsidR="00162193" w:rsidRDefault="00162193">
          <w:r w:rsidRPr="00B975FC">
            <w:rPr>
              <w:rStyle w:val="Plassholdertekst"/>
            </w:rPr>
            <w:t>Skriv inn vedtaket her</w:t>
          </w:r>
        </w:p>
      </w:docPartBody>
    </w:docPart>
    <w:docPart>
      <w:docPartPr>
        <w:name w:val="6BB4F41EBEB846B6A4957981065C4859"/>
        <w:category>
          <w:name w:val="Generelt"/>
          <w:gallery w:val="placeholder"/>
        </w:category>
        <w:types>
          <w:type w:val="bbPlcHdr"/>
        </w:types>
        <w:behaviors>
          <w:behavior w:val="content"/>
        </w:behaviors>
        <w:guid w:val="{02A50300-2B0A-448C-A694-5EA24FEDD9AF}"/>
      </w:docPartPr>
      <w:docPartBody>
        <w:p w:rsidR="00162193" w:rsidRDefault="00162193" w:rsidP="00162193">
          <w:pPr>
            <w:pStyle w:val="6BB4F41EBEB846B6A4957981065C4859"/>
          </w:pPr>
          <w:r>
            <w:rPr>
              <w:rStyle w:val="Plassholdertekst"/>
            </w:rPr>
            <w:t>Skriv inn teksten her.</w:t>
          </w:r>
        </w:p>
      </w:docPartBody>
    </w:docPart>
    <w:docPart>
      <w:docPartPr>
        <w:name w:val="5AEC25E5239E4712A57392D4D0531A3A"/>
        <w:category>
          <w:name w:val="Generelt"/>
          <w:gallery w:val="placeholder"/>
        </w:category>
        <w:types>
          <w:type w:val="bbPlcHdr"/>
        </w:types>
        <w:behaviors>
          <w:behavior w:val="content"/>
        </w:behaviors>
        <w:guid w:val="{934A2A01-4F87-4C8D-8CDB-14FA1532EFE6}"/>
      </w:docPartPr>
      <w:docPartBody>
        <w:p w:rsidR="00162193" w:rsidRDefault="00162193" w:rsidP="00162193">
          <w:pPr>
            <w:pStyle w:val="5AEC25E5239E4712A57392D4D0531A3A"/>
          </w:pPr>
          <w:r w:rsidRPr="004202B9">
            <w:rPr>
              <w:rStyle w:val="Plassholdertekst"/>
            </w:rPr>
            <w:t>Click here to enter text.</w:t>
          </w:r>
        </w:p>
      </w:docPartBody>
    </w:docPart>
    <w:docPart>
      <w:docPartPr>
        <w:name w:val="49F2EC43B3D1412DA4EDD5D59241F5DD"/>
        <w:category>
          <w:name w:val="Generelt"/>
          <w:gallery w:val="placeholder"/>
        </w:category>
        <w:types>
          <w:type w:val="bbPlcHdr"/>
        </w:types>
        <w:behaviors>
          <w:behavior w:val="content"/>
        </w:behaviors>
        <w:guid w:val="{9391F1CF-A3FB-4417-AB3E-EDFFF2FF9498}"/>
      </w:docPartPr>
      <w:docPartBody>
        <w:p w:rsidR="00162193" w:rsidRDefault="00162193">
          <w:r w:rsidRPr="00B975FC">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62193"/>
    <w:rsid w:val="0017070F"/>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D6B90"/>
    <w:rsid w:val="005F4505"/>
    <w:rsid w:val="0063357D"/>
    <w:rsid w:val="006461D7"/>
    <w:rsid w:val="0079142A"/>
    <w:rsid w:val="007B4A68"/>
    <w:rsid w:val="009128B1"/>
    <w:rsid w:val="0091594B"/>
    <w:rsid w:val="0095641A"/>
    <w:rsid w:val="009660A4"/>
    <w:rsid w:val="00976F27"/>
    <w:rsid w:val="009B1F6C"/>
    <w:rsid w:val="00A270E8"/>
    <w:rsid w:val="00A443F0"/>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62193"/>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D24C28C73A0C4C0A90E258C21DCFD410">
    <w:name w:val="D24C28C73A0C4C0A90E258C21DCFD410"/>
    <w:rsid w:val="00162193"/>
    <w:pPr>
      <w:spacing w:line="278" w:lineRule="auto"/>
    </w:pPr>
    <w:rPr>
      <w:kern w:val="2"/>
      <w:sz w:val="24"/>
      <w:szCs w:val="24"/>
      <w:lang w:val="nb-NO" w:eastAsia="nb-NO"/>
      <w14:ligatures w14:val="standardContextual"/>
    </w:rPr>
  </w:style>
  <w:style w:type="paragraph" w:customStyle="1" w:styleId="FC317F22FA804FC998D922D201F2499A">
    <w:name w:val="FC317F22FA804FC998D922D201F2499A"/>
    <w:rsid w:val="00162193"/>
    <w:pPr>
      <w:spacing w:line="278" w:lineRule="auto"/>
    </w:pPr>
    <w:rPr>
      <w:kern w:val="2"/>
      <w:sz w:val="24"/>
      <w:szCs w:val="24"/>
      <w:lang w:val="nb-NO" w:eastAsia="nb-NO"/>
      <w14:ligatures w14:val="standardContextual"/>
    </w:rPr>
  </w:style>
  <w:style w:type="paragraph" w:customStyle="1" w:styleId="9D2594C7B5D34198B276A449C976776D">
    <w:name w:val="9D2594C7B5D34198B276A449C976776D"/>
    <w:rsid w:val="00162193"/>
    <w:pPr>
      <w:spacing w:line="278" w:lineRule="auto"/>
    </w:pPr>
    <w:rPr>
      <w:kern w:val="2"/>
      <w:sz w:val="24"/>
      <w:szCs w:val="24"/>
      <w:lang w:val="nb-NO" w:eastAsia="nb-NO"/>
      <w14:ligatures w14:val="standardContextual"/>
    </w:rPr>
  </w:style>
  <w:style w:type="paragraph" w:customStyle="1" w:styleId="3B0F48E65BDC4214B229155D82563FB5">
    <w:name w:val="3B0F48E65BDC4214B229155D82563FB5"/>
    <w:rsid w:val="00162193"/>
    <w:pPr>
      <w:spacing w:line="278" w:lineRule="auto"/>
    </w:pPr>
    <w:rPr>
      <w:kern w:val="2"/>
      <w:sz w:val="24"/>
      <w:szCs w:val="24"/>
      <w:lang w:val="nb-NO" w:eastAsia="nb-NO"/>
      <w14:ligatures w14:val="standardContextual"/>
    </w:rPr>
  </w:style>
  <w:style w:type="paragraph" w:customStyle="1" w:styleId="6BB4F41EBEB846B6A4957981065C4859">
    <w:name w:val="6BB4F41EBEB846B6A4957981065C4859"/>
    <w:rsid w:val="00162193"/>
    <w:pPr>
      <w:spacing w:line="278" w:lineRule="auto"/>
    </w:pPr>
    <w:rPr>
      <w:kern w:val="2"/>
      <w:sz w:val="24"/>
      <w:szCs w:val="24"/>
      <w:lang w:val="nb-NO" w:eastAsia="nb-NO"/>
      <w14:ligatures w14:val="standardContextual"/>
    </w:rPr>
  </w:style>
  <w:style w:type="paragraph" w:customStyle="1" w:styleId="5AEC25E5239E4712A57392D4D0531A3A">
    <w:name w:val="5AEC25E5239E4712A57392D4D0531A3A"/>
    <w:rsid w:val="00162193"/>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0882"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2026-02-10T12:00:00</gbs:StartDate>
  <gbs:Location gbs:loadFromGrowBusiness="OnProduce" gbs:saveInGrowBusiness="False" gbs:connected="true" gbs:recno="" gbs:entity="" gbs:datatype="string" gbs:key="10002">Herredshuset i Gryllefjord</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Christel Eide</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Leif Einar Thomassen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2026-02-10T12:00:00</gbs:StartDate>
  <gbs:ToBoard.ToCaseForBoardDocuments.Name gbs:loadFromGrowBusiness="OnProduce" gbs:saveInGrowBusiness="False" gbs:connected="true" gbs:recno="" gbs:entity="" gbs:datatype="string" gbs:key="10009">24/00137</gbs:ToBoard.ToCaseForBoardDocuments.Name>
</gbs:GrowBusinessDocumen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5</Pages>
  <Words>1018</Words>
  <Characters>5399</Characters>
  <Application>Microsoft Office Word</Application>
  <DocSecurity>0</DocSecurity>
  <Lines>44</Lines>
  <Paragraphs>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Torsken menighetsråd</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Torsken menighetsråd 10.02.2026</dc:title>
  <dc:subject/>
  <dc:creator>Stein Emil Iden</dc:creator>
  <cp:keywords/>
  <dc:description/>
  <cp:lastModifiedBy>Stein Emil Iden</cp:lastModifiedBy>
  <cp:revision>2</cp:revision>
  <cp:lastPrinted>1900-12-31T23:00:00Z</cp:lastPrinted>
  <dcterms:created xsi:type="dcterms:W3CDTF">2026-02-12T10:13:00Z</dcterms:created>
  <dcterms:modified xsi:type="dcterms:W3CDTF">2026-02-12T10:13:00Z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210726</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210726</vt:lpwstr>
  </property>
  <property fmtid="{D5CDD505-2E9C-101B-9397-08002B2CF9AE}" pid="15" name="gbs_board">
    <vt:lpwstr>Torsken menighetsråd</vt:lpwstr>
  </property>
  <property fmtid="{D5CDD505-2E9C-101B-9397-08002B2CF9AE}" pid="16" name="gbs_boardID">
    <vt:lpwstr>200456</vt:lpwstr>
  </property>
  <property fmtid="{D5CDD505-2E9C-101B-9397-08002B2CF9AE}" pid="17" name="gbs_meetingdate">
    <vt:lpwstr>10.02.2026</vt:lpwstr>
  </property>
  <property fmtid="{D5CDD505-2E9C-101B-9397-08002B2CF9AE}" pid="18" name="gbs_location">
    <vt:lpwstr>Herredshuset i Gryllefjord</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210882</vt:lpwstr>
  </property>
  <property fmtid="{D5CDD505-2E9C-101B-9397-08002B2CF9AE}" pid="27" name="verId">
    <vt:lpwstr>209315</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213319</vt:lpwstr>
  </property>
  <property fmtid="{D5CDD505-2E9C-101B-9397-08002B2CF9AE}" pid="35" name="currentVerId">
    <vt:lpwstr>209315</vt:lpwstr>
  </property>
  <property fmtid="{D5CDD505-2E9C-101B-9397-08002B2CF9AE}" pid="36" name="fileName">
    <vt:lpwstr>24_00137-31 Protokoll Torsken menighetsråd 10.02.2026 213319_209315_0.DOCX</vt:lpwstr>
  </property>
  <property fmtid="{D5CDD505-2E9C-101B-9397-08002B2CF9AE}" pid="37" name="filePath">
    <vt:lpwstr>
    </vt:lpwstr>
  </property>
  <property fmtid="{D5CDD505-2E9C-101B-9397-08002B2CF9AE}" pid="38" name="Operation">
    <vt:lpwstr>CheckoutFile</vt:lpwstr>
  </property>
</Properties>
</file>